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427A9" w:rsidRPr="00E97684" w14:paraId="3A89FCE0" w14:textId="77777777" w:rsidTr="00DA644F">
        <w:tc>
          <w:tcPr>
            <w:tcW w:w="2500" w:type="pct"/>
            <w:shd w:val="clear" w:color="auto" w:fill="FA4678"/>
            <w:vAlign w:val="center"/>
          </w:tcPr>
          <w:p w14:paraId="64010754" w14:textId="033D0ADB" w:rsidR="008427A9" w:rsidRPr="008B41DA" w:rsidRDefault="00D47A7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SETEMBRO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1682FF54" w14:textId="0D9E9353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AB70287" w14:textId="77777777" w:rsidR="008427A9" w:rsidRPr="00642A90" w:rsidRDefault="008427A9" w:rsidP="008427A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427A9" w:rsidRPr="00E97684" w14:paraId="559D317C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9E8D720" w14:textId="7E688CA5" w:rsidR="008427A9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3491B78C" w14:textId="5E2740FA" w:rsidR="008427A9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3B564B" w14:textId="55535245" w:rsidR="008427A9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6A4C51" w14:textId="7A5A9F25" w:rsidR="008427A9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FEADCB" w14:textId="77A7D53D" w:rsidR="008427A9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D5E33F1" w14:textId="1740A622" w:rsidR="008427A9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1FB6D4E" w14:textId="6E51246B" w:rsidR="008427A9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DO</w:t>
            </w:r>
          </w:p>
        </w:tc>
      </w:tr>
      <w:tr w:rsidR="008427A9" w:rsidRPr="00E97684" w14:paraId="5343603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804E79" w14:textId="5377022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4F2510" w14:textId="2D24AB7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4DBDFD" w14:textId="5808861B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7E7164" w14:textId="1C12649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10B67" w14:textId="4602456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AF54D9" w14:textId="6C6A7DCA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56C800" w14:textId="1E65A93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14DC5D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CE40D8" w14:textId="149FE3E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9A80C7" w14:textId="4614E5C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4B11C3" w14:textId="43368186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F5138B" w14:textId="1AEF44F1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BB40E" w14:textId="4178B3D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777E6" w14:textId="692B056F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FF5ADE" w14:textId="6B0CD7DA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2D1E3B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FABEF72" w14:textId="2F97EED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0DCB8C" w14:textId="2DAA19D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67940" w14:textId="6CFA6A2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A6595A" w14:textId="6775268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EA804" w14:textId="18A023B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05E86" w14:textId="18F731EE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76EF94" w14:textId="53BE94BE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E06CE2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1AEE33" w14:textId="7ED224F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31163D" w14:textId="7081A65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ED172" w14:textId="37B818E0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5A722" w14:textId="7058E3A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976FB" w14:textId="6EFC1856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6346E" w14:textId="721DF5EB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36311B" w14:textId="24516715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6FFFF87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1F4CAA" w14:textId="531445D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9CCECD3" w14:textId="750B21EB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A6370B" w14:textId="60E09FDB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9A530C" w14:textId="5F79EFD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70DA16" w14:textId="4C99392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6B58F4" w14:textId="253162F6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40761D" w14:textId="1A41C9BF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B6CE04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EC0DCD" w14:textId="2544AE7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DA5533" w14:textId="5B97E1DA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37CA9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D25866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964EBE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57BB7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BED7E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668A5" w:rsidRPr="00E97684" w14:paraId="5A72206A" w14:textId="77777777" w:rsidTr="00DA644F">
        <w:tc>
          <w:tcPr>
            <w:tcW w:w="2500" w:type="pct"/>
            <w:shd w:val="clear" w:color="auto" w:fill="E12891"/>
            <w:vAlign w:val="center"/>
          </w:tcPr>
          <w:p w14:paraId="0100B299" w14:textId="4C796365" w:rsidR="00B668A5" w:rsidRPr="008B41DA" w:rsidRDefault="00D47A7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OUTUBRO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12D0419F" w14:textId="68A1EA7C" w:rsidR="00B668A5" w:rsidRPr="008B41DA" w:rsidRDefault="00B668A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7527BED" w14:textId="77777777" w:rsidR="00B668A5" w:rsidRPr="00642A90" w:rsidRDefault="00B668A5" w:rsidP="00B668A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B668A5" w:rsidRPr="00E97684" w14:paraId="4B2F22A5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692D87" w14:textId="72766D7A" w:rsidR="00B668A5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8048C99" w14:textId="1BF3EE58" w:rsidR="00B668A5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92D3C0" w14:textId="1515D7EB" w:rsidR="00B668A5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8D2447D" w14:textId="4AEE4309" w:rsidR="00B668A5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9A6427" w14:textId="02FAC1B9" w:rsidR="00B668A5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F00DF7E" w14:textId="6C3ADE7E" w:rsidR="00B668A5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F8ACEDF" w14:textId="20810A2C" w:rsidR="00B668A5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DO</w:t>
            </w:r>
          </w:p>
        </w:tc>
      </w:tr>
      <w:tr w:rsidR="00B668A5" w:rsidRPr="00E97684" w14:paraId="16D9F28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A50E16A" w14:textId="0D5F1D9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E498AB" w14:textId="49F424D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C1A6F2" w14:textId="3BC0108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2E6F0C" w14:textId="696A6C8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71719" w14:textId="059B46B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D798" w14:textId="66D704A8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74E74A" w14:textId="637F329F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33A0C21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38F290" w14:textId="3F73EF0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DBE64E4" w14:textId="3BF35D2F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314BDB" w14:textId="06D931D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37DFE8" w14:textId="04075794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95AED5" w14:textId="2245C6C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60FC6B" w14:textId="6E348B0A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C062F3" w14:textId="1B00628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4560CE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942E6F0" w14:textId="7390A24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A26552" w14:textId="6FAA56EF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5D65A" w14:textId="50848E7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CD132F" w14:textId="075B34C5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65DFC6" w14:textId="2700337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465F68" w14:textId="666B597F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EC706A0" w14:textId="44B794A5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84CC49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39DF98" w14:textId="74FBDA7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B43B6B7" w14:textId="72AB839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C564EA" w14:textId="43A1572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BD6E6D" w14:textId="424C67D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422A88" w14:textId="55D0E3B2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668291" w14:textId="4D99DCC8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ABC260" w14:textId="00726486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10D5FD7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41E243A" w14:textId="19ADFD4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360A354" w14:textId="0B4F8DBD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66BAAF" w14:textId="1F04563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4BE70" w14:textId="36E0818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AB9FC" w14:textId="1BAC91C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1DD695" w14:textId="1F4A5B6B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0BDEA66" w14:textId="47E9847A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D20A2DA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6A3AE3" w14:textId="4670F00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620EB1" w14:textId="7BAC41EE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DA4DAD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E2DA97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E8862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707CC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970F2D5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7B3B9F" w:rsidRPr="00E97684" w14:paraId="78532C6B" w14:textId="77777777" w:rsidTr="00DA644F">
        <w:tc>
          <w:tcPr>
            <w:tcW w:w="2500" w:type="pct"/>
            <w:shd w:val="clear" w:color="auto" w:fill="B432B4"/>
            <w:vAlign w:val="center"/>
          </w:tcPr>
          <w:p w14:paraId="58D1B144" w14:textId="20B7E9FD" w:rsidR="007B3B9F" w:rsidRPr="008B41DA" w:rsidRDefault="00D47A7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NOVEMBRO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7F8A5105" w14:textId="68B36C04" w:rsidR="007B3B9F" w:rsidRPr="008B41DA" w:rsidRDefault="007B3B9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9DBEB99" w14:textId="77777777" w:rsidR="007B3B9F" w:rsidRPr="00642A90" w:rsidRDefault="007B3B9F" w:rsidP="007B3B9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7B3B9F" w:rsidRPr="00E97684" w14:paraId="650E66BD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74EA279E" w14:textId="38555E04" w:rsidR="007B3B9F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5FECCD6" w14:textId="68C36171" w:rsidR="007B3B9F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051213" w14:textId="330EFB04" w:rsidR="007B3B9F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931EB1" w14:textId="454F460E" w:rsidR="007B3B9F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30D6A8E" w14:textId="706D828A" w:rsidR="007B3B9F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4BDA5F9" w14:textId="4379517F" w:rsidR="007B3B9F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A9519E0" w14:textId="11459364" w:rsidR="007B3B9F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DO</w:t>
            </w:r>
          </w:p>
        </w:tc>
      </w:tr>
      <w:tr w:rsidR="007B3B9F" w:rsidRPr="00E97684" w14:paraId="4FC5286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4883B9F" w14:textId="269BAA3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64303C" w14:textId="35AB876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B2FD0" w14:textId="5FEB825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85F302" w14:textId="5D1379D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8999F" w14:textId="1D7E680F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47A7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BA5961" w14:textId="583DFA6D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E03B860" w14:textId="1A95F216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4CCB23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9AC8023" w14:textId="74638D4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BCB4CD" w14:textId="0505250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710080" w14:textId="3E21623B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2D1B25" w14:textId="36B763A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7742D1" w14:textId="279EC46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4B26D1" w14:textId="2572383C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CE010" w14:textId="2D10AAEC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6D3C92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DE7B58" w14:textId="25BC585E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2EA6C1" w14:textId="443B610A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BFEE0A" w14:textId="5626CFE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1BCAC0" w14:textId="32D6648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3E0EC7" w14:textId="1CBAF6EB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C9B8D8" w14:textId="3D15CC53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C4F410" w14:textId="77B7BE82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0247644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D7BD20" w14:textId="30CD29AD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07F28B4" w14:textId="15049E4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493E14" w14:textId="22FB7E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DF8A6B" w14:textId="2324C4D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CDD5CE" w14:textId="22BC713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901CBE" w14:textId="23F7F8B4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1ABAE38" w14:textId="34D4FFB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EC737F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DF9C2B" w14:textId="325A9B1A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876C7F6" w14:textId="4CD14AE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1E486" w14:textId="6B653E43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08D42A" w14:textId="56BBB2E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02BA6" w14:textId="08289649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57315C" w14:textId="583F312C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0D56CA" w14:textId="4C5B3D1D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1D1C5A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BBB85A8" w14:textId="2895E37C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033FF9" w14:textId="4B73E04B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B9E0F1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73AD7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993A46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D661F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23932C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629E2" w:rsidRPr="00E97684" w14:paraId="5F0F0FDA" w14:textId="77777777" w:rsidTr="00DA644F">
        <w:tc>
          <w:tcPr>
            <w:tcW w:w="2500" w:type="pct"/>
            <w:shd w:val="clear" w:color="auto" w:fill="465AC8"/>
            <w:vAlign w:val="center"/>
          </w:tcPr>
          <w:p w14:paraId="1D57E417" w14:textId="4F5FB451" w:rsidR="00B629E2" w:rsidRPr="008B41DA" w:rsidRDefault="00D47A7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DEZEMBRO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4FD5FB1B" w14:textId="6CEB5F73" w:rsidR="00B629E2" w:rsidRPr="008B41DA" w:rsidRDefault="00B629E2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FDFFE40" w14:textId="77777777" w:rsidR="00B629E2" w:rsidRPr="00642A90" w:rsidRDefault="00B629E2" w:rsidP="00B629E2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B629E2" w:rsidRPr="00E97684" w14:paraId="7210928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2F29D835" w14:textId="4DDEED6E" w:rsidR="00B629E2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35845DD" w14:textId="44A59499" w:rsidR="00B629E2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C7D1C9C" w14:textId="5952BD98" w:rsidR="00B629E2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6BF40C0" w14:textId="55F4590F" w:rsidR="00B629E2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23C270" w14:textId="0E8751F6" w:rsidR="00B629E2" w:rsidRPr="008B41DA" w:rsidRDefault="00D47A7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E747D5" w14:textId="2DD2A09F" w:rsidR="00B629E2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3BBAE0B" w14:textId="2C137AB9" w:rsidR="00B629E2" w:rsidRPr="008B41DA" w:rsidRDefault="00D47A7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DO</w:t>
            </w:r>
          </w:p>
        </w:tc>
      </w:tr>
      <w:tr w:rsidR="00B629E2" w:rsidRPr="00E97684" w14:paraId="3A368A9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0D2C155" w14:textId="785B6AE3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4F7D79" w14:textId="75BA8B6F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8D4925" w14:textId="50D5D036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3C1300" w14:textId="32B093BD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B1E7A6" w14:textId="4AC408B4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0C6DD" w14:textId="1ECEEFF4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A9D3FE" w14:textId="5E103774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434F674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96FC275" w14:textId="500C386C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83E928" w14:textId="6AF8E68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947786" w14:textId="4A683A69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BA4145" w14:textId="5693E924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66DBFE" w14:textId="2C78C58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1276A3" w14:textId="73FD80C1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5E437A" w14:textId="6AD41D62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170D6F6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838EA79" w14:textId="2884DE12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881733" w14:textId="4720B7A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EEC0F0" w14:textId="2EAB921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6CA6FA" w14:textId="1E33EF60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EC553" w14:textId="59074C83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F4C86A" w14:textId="47B4B51B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B93404" w14:textId="3273EF5E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0D11AA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784059" w14:textId="77A1C495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549866D" w14:textId="49F35B1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B6D33F" w14:textId="02F25DF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D2F4F3" w14:textId="0DCCBB74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BD8AE" w14:textId="6FBB5383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47335" w14:textId="3FFF4B2A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44BCF3" w14:textId="77511058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7C3FF30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C6730B" w14:textId="2A48B931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3873F1" w14:textId="2A75D6AF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C4C3A3" w14:textId="5CBB1390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920AF2" w14:textId="363206A5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BAD1BC" w14:textId="6A6E062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0D01BF" w14:textId="5E9238FC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08DE2A" w14:textId="0D53A928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3CB6C98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C5B6AD3" w14:textId="50277422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1DF04E" w14:textId="781A486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08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455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98970A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E6FEAC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C4F47C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E41761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61D860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p w14:paraId="50D5D5A5" w14:textId="77777777" w:rsidR="00ED5F48" w:rsidRPr="001C4D95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1C4D95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5AA0" w14:textId="77777777" w:rsidR="00EA4579" w:rsidRDefault="00EA4579">
      <w:pPr>
        <w:spacing w:after="0"/>
      </w:pPr>
      <w:r>
        <w:separator/>
      </w:r>
    </w:p>
  </w:endnote>
  <w:endnote w:type="continuationSeparator" w:id="0">
    <w:p w14:paraId="33700689" w14:textId="77777777" w:rsidR="00EA4579" w:rsidRDefault="00EA45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AD33" w14:textId="77777777" w:rsidR="00EA4579" w:rsidRDefault="00EA4579">
      <w:pPr>
        <w:spacing w:after="0"/>
      </w:pPr>
      <w:r>
        <w:separator/>
      </w:r>
    </w:p>
  </w:footnote>
  <w:footnote w:type="continuationSeparator" w:id="0">
    <w:p w14:paraId="69AA6DF5" w14:textId="77777777" w:rsidR="00EA4579" w:rsidRDefault="00EA45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2FD2"/>
    <w:rsid w:val="0001128C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1C4D95"/>
    <w:rsid w:val="0021058E"/>
    <w:rsid w:val="0028211A"/>
    <w:rsid w:val="00285C1D"/>
    <w:rsid w:val="002D7C5A"/>
    <w:rsid w:val="003015DE"/>
    <w:rsid w:val="003327F5"/>
    <w:rsid w:val="00340CAF"/>
    <w:rsid w:val="003B7C29"/>
    <w:rsid w:val="003C0D41"/>
    <w:rsid w:val="003E085C"/>
    <w:rsid w:val="003E303E"/>
    <w:rsid w:val="003E7817"/>
    <w:rsid w:val="003E7B3A"/>
    <w:rsid w:val="00400E47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74F7"/>
    <w:rsid w:val="005D5149"/>
    <w:rsid w:val="005E656F"/>
    <w:rsid w:val="005F7F6D"/>
    <w:rsid w:val="00642A90"/>
    <w:rsid w:val="00667021"/>
    <w:rsid w:val="006974E1"/>
    <w:rsid w:val="006B6899"/>
    <w:rsid w:val="006C082F"/>
    <w:rsid w:val="006C0896"/>
    <w:rsid w:val="006F513E"/>
    <w:rsid w:val="007B3B9F"/>
    <w:rsid w:val="007C0139"/>
    <w:rsid w:val="007D45A1"/>
    <w:rsid w:val="007F564D"/>
    <w:rsid w:val="0081026A"/>
    <w:rsid w:val="008427A9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455B9"/>
    <w:rsid w:val="00AA23D3"/>
    <w:rsid w:val="00AA3C50"/>
    <w:rsid w:val="00AE302A"/>
    <w:rsid w:val="00AE36BB"/>
    <w:rsid w:val="00B37C7E"/>
    <w:rsid w:val="00B629E2"/>
    <w:rsid w:val="00B65B09"/>
    <w:rsid w:val="00B668A5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47A79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A4579"/>
    <w:rsid w:val="00ED5621"/>
    <w:rsid w:val="00ED5F48"/>
    <w:rsid w:val="00ED75B6"/>
    <w:rsid w:val="00F13ED9"/>
    <w:rsid w:val="00F23026"/>
    <w:rsid w:val="00F26220"/>
    <w:rsid w:val="00F91390"/>
    <w:rsid w:val="00F93E3B"/>
    <w:rsid w:val="00FA7705"/>
    <w:rsid w:val="00FC0032"/>
    <w:rsid w:val="00FF25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2026-10-07T06:59:00Z</dcterms:created>
  <dcterms:modified xsi:type="dcterms:W3CDTF">2026-10-07T06:59:00Z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