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067EAD" w:rsidRPr="003F63B3" w14:paraId="470D662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545AC5D2" w14:textId="62F7C528" w:rsidR="00102A98" w:rsidRPr="003F63B3" w:rsidRDefault="00570549" w:rsidP="00570549">
            <w:pPr>
              <w:jc w:val="center"/>
              <w:rPr>
                <w:color w:val="404040" w:themeColor="text1" w:themeTint="BF"/>
                <w:lang w:val="en-US"/>
              </w:rPr>
            </w:pP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2A12FC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2026</w:t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674"/>
              <w:gridCol w:w="3675"/>
            </w:tblGrid>
            <w:tr w:rsidR="00067EAD" w:rsidRPr="003F63B3" w14:paraId="6DEFDB08" w14:textId="77777777" w:rsidTr="00F04558">
              <w:tc>
                <w:tcPr>
                  <w:tcW w:w="2500" w:type="pct"/>
                </w:tcPr>
                <w:p w14:paraId="0AAE00EA" w14:textId="04D44EC0" w:rsidR="00102A98" w:rsidRPr="003F63B3" w:rsidRDefault="002A12FC" w:rsidP="00102A98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JANEIRO</w:t>
                  </w:r>
                </w:p>
              </w:tc>
              <w:tc>
                <w:tcPr>
                  <w:tcW w:w="2500" w:type="pct"/>
                  <w:vAlign w:val="bottom"/>
                </w:tcPr>
                <w:p w14:paraId="5065D6D7" w14:textId="7472DBED" w:rsidR="00102A98" w:rsidRPr="003F63B3" w:rsidRDefault="00102A98" w:rsidP="00102A98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25B2B573" w14:textId="77777777" w:rsidR="00102A98" w:rsidRPr="003F63B3" w:rsidRDefault="00102A98" w:rsidP="00102A98">
            <w:pPr>
              <w:pStyle w:val="Months"/>
              <w:jc w:val="right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  <w:bookmarkStart w:id="0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067EAD" w:rsidRPr="003F63B3" w14:paraId="5E66F590" w14:textId="77777777" w:rsidTr="00F04558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15678666" w:rsidR="00102A98" w:rsidRPr="003F63B3" w:rsidRDefault="002A12FC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2C31F55C" w:rsidR="00102A98" w:rsidRPr="003F63B3" w:rsidRDefault="002A12FC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1F2A59EA" w:rsidR="00102A98" w:rsidRPr="003F63B3" w:rsidRDefault="002A12FC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19EBB1B8" w:rsidR="00102A98" w:rsidRPr="003F63B3" w:rsidRDefault="002A12FC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7B2748DF" w:rsidR="00102A98" w:rsidRPr="003F63B3" w:rsidRDefault="002A12FC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7EEAD294" w14:textId="38515C40" w:rsidR="00102A98" w:rsidRPr="00067EAD" w:rsidRDefault="002A12FC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1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119D6637" w14:textId="0B7A93ED" w:rsidR="00102A98" w:rsidRPr="00067EAD" w:rsidRDefault="002A12FC" w:rsidP="00102A9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067EAD" w:rsidRPr="003F63B3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4949A3D1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1A19587D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2A17C39A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44B21436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283D709E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7B170746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3FCD7FB7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0522EA7B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78079CAB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742F1C16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3E055DF3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58FC11E7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2E71222A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21DE45DD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737262B3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14116453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65FF2A1C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4A6E2091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34BA14E8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3BD2BD6C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549B1874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49A427E3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0DF9ED68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75C96245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2CD499C4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0CED2B79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5DD60D22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01FA9645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500A5E42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3DACD436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39A8C6F4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7398F793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0C826D05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219D99E1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0114EEBB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6B21BFD4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3A49898B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102A98" w:rsidRPr="003F63B3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102A98" w:rsidRPr="00DF25D7" w:rsidRDefault="00102A98" w:rsidP="00102A9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14:paraId="3963DC76" w14:textId="77777777" w:rsidR="00102A98" w:rsidRPr="003F63B3" w:rsidRDefault="00102A98" w:rsidP="00102A98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3F63B3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6090F2C" w14:textId="6D1F6650" w:rsidR="00936902" w:rsidRPr="00DF25D7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FEVEREIRO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067B416F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3497DC35" w14:textId="7593BD0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40E7B332" w14:textId="253BDF7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3D26C1E" w14:textId="2BDF0323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A8A8468" w14:textId="35A2FCE2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F064486" w14:textId="41CB4B2A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E7FB21B" w14:textId="52D8F637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73E07F29" w14:textId="6070A165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3BECA9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4189E46A" w14:textId="4292B07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20C8CF9" w14:textId="4429BFA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22E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891DD4" w14:textId="1C7C3E2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49FAAD" w14:textId="7697F7D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227C37" w14:textId="375B775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041AC1" w14:textId="62C2093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883309C" w14:textId="47B7F8C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F74B1C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42162C" w14:textId="26B8D4A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593F7E" w14:textId="1761B5F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E5B6BD" w14:textId="18811CB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06087" w14:textId="6C1D00E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3FC39" w14:textId="6A2692B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10072C" w14:textId="5C5DF13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F01579" w14:textId="4ED8B4B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737B7F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AD4EB92" w14:textId="5239EAD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5E166E" w14:textId="0DED0F2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F645C" w14:textId="5B69300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09F491" w14:textId="5756F3A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F81BAA" w14:textId="011A413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4A436B" w14:textId="3423C42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0920AF" w14:textId="53D1A76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C3D519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F9A134A" w14:textId="4D21F80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E2E86E" w14:textId="02787AC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BA931" w14:textId="4518368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967F7D" w14:textId="383F1B3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5AB36" w14:textId="24F29AA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A6176D" w14:textId="3D948C3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DD7E26" w14:textId="704812F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C6B96F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6F18BF" w14:textId="2E1F07C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50E88" w14:textId="5BC5BED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B6B9E" w14:textId="4148DD8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BC821C" w14:textId="1703906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853CC" w14:textId="4C11AE2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139AF8" w14:textId="4144C1B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2CD81D" w14:textId="2443A00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68156E83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</w:tr>
      <w:tr w:rsidR="00067EAD" w:rsidRPr="003F63B3" w14:paraId="1D2D944B" w14:textId="77777777" w:rsidTr="00510449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486F95AD" w14:textId="5B4F96A5" w:rsidR="00936902" w:rsidRPr="00DF25D7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JANEIRO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936902" w:rsidRPr="00114691" w14:paraId="6BA0174B" w14:textId="77777777" w:rsidTr="00936902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vAlign w:val="center"/>
                </w:tcPr>
                <w:p w14:paraId="7BCDF8B1" w14:textId="5E9667D6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7CA9F41" w14:textId="4F845FDF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34C4B52" w14:textId="725925F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0F23FF0" w14:textId="5FC4814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88BA80A" w14:textId="7D8E1898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0BA56E9" w14:textId="565F34A9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vAlign w:val="center"/>
                </w:tcPr>
                <w:p w14:paraId="57A4E2DD" w14:textId="1A49E4B8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1CEF676D" w14:textId="77777777" w:rsidTr="00936902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77AA7E5F" w14:textId="3F56568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2BEF287" w14:textId="217F5B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26B1429" w14:textId="56317C6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0F1510B" w14:textId="0818EDF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BEFF44" w14:textId="1E7B027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E53BFAC" w14:textId="708DD02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4DED1FF2" w14:textId="0BD3A97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2E4C3B4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275F7247" w14:textId="77DE28A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AFD1AE" w14:textId="2E2FBA6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0BC96A" w14:textId="4C1ADF7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3AD31A" w14:textId="5D0A51D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1C1865A" w14:textId="5E46385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4C18EA" w14:textId="75E40EB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7A64AA43" w14:textId="3ABE64D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0B7ACE7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1D349181" w14:textId="65F963C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BED5CA" w14:textId="6D16F0A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1C5B49" w14:textId="652EB1E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E6BC22" w14:textId="1BB3FDC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CC6288" w14:textId="1693405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ECD0BF" w14:textId="5590EE2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F112B52" w14:textId="085A476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F9BDAC6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70D1AA" w14:textId="3AA14F2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2845FE" w14:textId="20477BA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11F5F1" w14:textId="12CDC2F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150222" w14:textId="7707A7B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FF9530" w14:textId="17E15B8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0B2D2E" w14:textId="5DA4B35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FD0FD8D" w14:textId="6E8806F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0A03757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9249B86" w14:textId="073F8D9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6F22FE" w14:textId="26C0586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9E56C5" w14:textId="7DDFA0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39E00" w14:textId="148067D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816F6C" w14:textId="7AB647D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9C3ACF" w14:textId="3FDC2A3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988CFFF" w14:textId="23205E6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FB1092D" w14:textId="77777777" w:rsidTr="00936902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D77C5F2" w14:textId="34BC79F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F19760" w14:textId="02A8318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491C22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8C9318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97DAE2E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590060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314358C3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B3B8646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6"/>
              <w:gridCol w:w="3673"/>
            </w:tblGrid>
            <w:tr w:rsidR="00067EAD" w:rsidRPr="003F63B3" w14:paraId="58A1476C" w14:textId="77777777" w:rsidTr="007B5FEE">
              <w:tc>
                <w:tcPr>
                  <w:tcW w:w="2500" w:type="pct"/>
                  <w:vAlign w:val="center"/>
                </w:tcPr>
                <w:p w14:paraId="7E4B49EB" w14:textId="1A83915C" w:rsidR="00F04558" w:rsidRPr="003F63B3" w:rsidRDefault="002A12FC" w:rsidP="00F04558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FEVEREIRO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5FBB4D" w14:textId="083EC8DF" w:rsidR="00F04558" w:rsidRPr="003F63B3" w:rsidRDefault="00F04558" w:rsidP="00F04558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E3DDAE4" w14:textId="77777777" w:rsidR="00F04558" w:rsidRPr="003F63B3" w:rsidRDefault="00F04558" w:rsidP="00F04558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067EAD" w:rsidRPr="003F63B3" w14:paraId="70A50B2D" w14:textId="77777777" w:rsidTr="00F04558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60342CE" w14:textId="50245983" w:rsidR="00F04558" w:rsidRPr="003F63B3" w:rsidRDefault="002A12FC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626BAD8" w14:textId="64847816" w:rsidR="00F04558" w:rsidRPr="003F63B3" w:rsidRDefault="002A12FC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DABA6D" w14:textId="40B4C12C" w:rsidR="00F04558" w:rsidRPr="003F63B3" w:rsidRDefault="002A12FC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02EA5CB" w14:textId="2035BF04" w:rsidR="00F04558" w:rsidRPr="003F63B3" w:rsidRDefault="002A12FC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89B0715" w14:textId="2A4E2B3A" w:rsidR="00F04558" w:rsidRPr="003F63B3" w:rsidRDefault="002A12FC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E6B7C29" w14:textId="0908197F" w:rsidR="00F04558" w:rsidRPr="00067EAD" w:rsidRDefault="002A12FC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C86F655" w14:textId="41960087" w:rsidR="00F04558" w:rsidRPr="00067EAD" w:rsidRDefault="002A12FC" w:rsidP="00F04558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067EAD" w:rsidRPr="003F63B3" w14:paraId="04DAA995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6AAA9C6" w14:textId="5965A9A0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3FBE1C" w14:textId="61118DCB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422E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6D2652" w14:textId="14C6A98F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63CBB7" w14:textId="077E7EEA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8B009A" w14:textId="52CB743C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A2D49B" w14:textId="7DE6401C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DC33525" w14:textId="18573D26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2ED996D0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3A86423" w14:textId="336610AA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E167697" w14:textId="4D7414D5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D083EE" w14:textId="0D64C7B1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0620BB7" w14:textId="31E275D3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C68458C" w14:textId="3829C0C2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40CC13" w14:textId="5EF1A4F0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BE1C1EE" w14:textId="0DBC543F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615FC522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C7B6ABF" w14:textId="3A6B48F1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BB22A3" w14:textId="08696E3B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72CADCC" w14:textId="29032ABB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1411C5" w14:textId="660963BA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FAA848" w14:textId="6DADF3FC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169357" w14:textId="5B848522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01F71DB" w14:textId="0B93A8FF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1546B669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21A9CBE" w14:textId="7CB63A8A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1FBF45F" w14:textId="3182443B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DAC80F" w14:textId="727D774E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39E8B3" w14:textId="69CAF392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A1019B" w14:textId="5335EEBE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C76456" w14:textId="5550621A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0610698" w14:textId="5E09C22F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0C1B5160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4D08EAB" w14:textId="00F3E918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FFE1C9F" w14:textId="2C038011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9CEC2F" w14:textId="54AECA6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1D9A8B" w14:textId="5C5E94B8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BEADAD" w14:textId="007D4DC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197DE5" w14:textId="209DCB91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9FF8EEF" w14:textId="057F290C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3F63B3" w14:paraId="72FB1A88" w14:textId="77777777" w:rsidTr="00F04558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F0D8E98" w14:textId="2B6557F3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62411F9" w14:textId="0180A91B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D22C24" w14:textId="7777777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F41AC7" w14:textId="7777777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B3F286" w14:textId="77777777" w:rsidR="00F04558" w:rsidRPr="003F63B3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6BE6CB" w14:textId="77777777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481CF51" w14:textId="77777777" w:rsidR="00F04558" w:rsidRPr="00DF25D7" w:rsidRDefault="00F04558" w:rsidP="00F04558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59B2D82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</w:tr>
      <w:tr w:rsidR="00067EAD" w:rsidRPr="003F63B3" w14:paraId="31E7F8C4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21068235" w14:textId="72725CAA" w:rsidR="00936902" w:rsidRPr="00DF25D7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23D6F0F1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11BDE7F3" w14:textId="709EC6D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3D780DB3" w14:textId="1B35AB99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1B25D40" w14:textId="14EF14D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2B03631" w14:textId="6257C59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D1BDCC0" w14:textId="21EEF73F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0F0A1C4" w14:textId="6737A66F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0A7ACB53" w14:textId="1D5B237B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3DAF9710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07E61376" w14:textId="1C921D2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0855B67" w14:textId="4A7A12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22E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7104779" w14:textId="7A1F20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92CA9F" w14:textId="369E9AA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873EB2F" w14:textId="09BE082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125779" w14:textId="5B1EA19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4B277ED" w14:textId="4CD9BB0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382D9C9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4432418" w14:textId="07327E6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ECC7A0B" w14:textId="7ED6BD6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72E338" w14:textId="4F58A60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83B27D" w14:textId="30F1AB3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632267" w14:textId="7F861BB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2B9DB5" w14:textId="6AC66EA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04E3638" w14:textId="2488F0E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ED937F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DE9CCE3" w14:textId="4377F52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D65E446" w14:textId="326A433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F33A08" w14:textId="1975BC5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6060E44" w14:textId="78573B6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5DF384" w14:textId="6D1D16D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53B3E5" w14:textId="6C5E668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22920BA" w14:textId="357C29D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18E9D4A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E446C8F" w14:textId="574255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205AC40" w14:textId="7D897C7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ADE84B" w14:textId="79201EB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B5654E" w14:textId="0323031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FC35EE" w14:textId="48E4CCF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ADC813" w14:textId="1B09326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4E147DB" w14:textId="09A9009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F92825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734D5C1" w14:textId="388B10D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0F93DF5" w14:textId="177F0A0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CAB414" w14:textId="724AD65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6B0F19" w14:textId="6DF3BF5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2F15E4" w14:textId="02E4FE8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677D34" w14:textId="3533442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33B28A2" w14:textId="3330C6C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EE66F0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29EA231" w14:textId="73C0B70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C0E4D3" w14:textId="058B3EF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17673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DE0814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8CC4CC5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0AA029A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5328A0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D862441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4E29BA96" w14:textId="77777777" w:rsidR="00102A98" w:rsidRPr="003F63B3" w:rsidRDefault="00102A98">
            <w:pPr>
              <w:rPr>
                <w:color w:val="404040" w:themeColor="text1" w:themeTint="BF"/>
              </w:rPr>
            </w:pPr>
          </w:p>
        </w:tc>
      </w:tr>
    </w:tbl>
    <w:p w14:paraId="3B3C1945" w14:textId="12ECCD05" w:rsidR="00102A98" w:rsidRPr="001D68E1" w:rsidRDefault="00102A98">
      <w:pPr>
        <w:rPr>
          <w:color w:val="404040" w:themeColor="text1" w:themeTint="BF"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D68E1" w:rsidRPr="003F63B3" w14:paraId="5F77526A" w14:textId="77777777" w:rsidTr="00510449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3B749250" w14:textId="03A758B5" w:rsidR="00936902" w:rsidRPr="00DF25D7" w:rsidRDefault="002A12FC" w:rsidP="00936902">
            <w:pPr>
              <w:pStyle w:val="Months"/>
              <w:jc w:val="center"/>
              <w:rPr>
                <w:noProof/>
                <w:color w:val="C00000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C00000"/>
                <w:sz w:val="28"/>
                <w:szCs w:val="28"/>
                <w:lang w:bidi="ru-RU"/>
              </w:rPr>
              <w:lastRenderedPageBreak/>
              <w:t>FEVEREIRO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14832332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021DCDB9" w14:textId="6538FF8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4C69F0B2" w14:textId="54C6F469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743C93E" w14:textId="2DDE08F8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E8BFB36" w14:textId="117CCA42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B30F61E" w14:textId="19F9709A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05EE33F" w14:textId="526FFC66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7340B596" w14:textId="096EAD91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45CACED9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05E9F7A1" w14:textId="78BA9A4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BCD9362" w14:textId="14C8FD0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22E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89C03C6" w14:textId="6C4B8F2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4498F6F" w14:textId="70A4489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5105A43" w14:textId="4922285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F637403" w14:textId="6F69FE0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5666F5C" w14:textId="643248E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B24B1A4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6E3E0A" w14:textId="1370D70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4ECBFD" w14:textId="740B6A0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F49842" w14:textId="4D263BC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81CC74" w14:textId="12EF575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D6BFD" w14:textId="2596DB1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748754" w14:textId="121E3D0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7860C1" w14:textId="67E017B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28D0B5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9BFBF23" w14:textId="4FC664A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C148466" w14:textId="5407C85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27F900" w14:textId="45E593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883477" w14:textId="0260A7E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518D4D" w14:textId="28D28BE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A6952B" w14:textId="6768B72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EB5766E" w14:textId="43E3916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129E5C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7F8D6FA" w14:textId="0004C8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05C34DF" w14:textId="0E1AEE5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65391B" w14:textId="62BEDC0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4CC8CD" w14:textId="21C147F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C05462" w14:textId="620A979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B7233BA" w14:textId="4AEDC89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3757A3" w14:textId="312ACF5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8624FDB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61BE4A" w14:textId="23EF282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E0E65" w14:textId="79DA1A0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0B4003" w14:textId="1B8641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38EBB" w14:textId="2CFBC45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A75508" w14:textId="5195BA6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75D71F" w14:textId="67BA6DB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3CA711D" w14:textId="517626E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1831B5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E9E7B19" w14:textId="1E0E434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0E52F32" w14:textId="56891A9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b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50651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E42C141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1FCA04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39E5A99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D069B5D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27AB217" w14:textId="77777777" w:rsidR="001D68E1" w:rsidRPr="003F63B3" w:rsidRDefault="001D68E1" w:rsidP="00936902">
            <w:pPr>
              <w:rPr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6310FD2D" w14:textId="77777777" w:rsidTr="00936902">
              <w:tc>
                <w:tcPr>
                  <w:tcW w:w="2500" w:type="pct"/>
                  <w:vAlign w:val="center"/>
                </w:tcPr>
                <w:p w14:paraId="7ECDE67F" w14:textId="1C3C7BAA" w:rsidR="001D68E1" w:rsidRPr="003F63B3" w:rsidRDefault="002A12FC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MARCO</w:t>
                  </w:r>
                </w:p>
              </w:tc>
              <w:tc>
                <w:tcPr>
                  <w:tcW w:w="2500" w:type="pct"/>
                  <w:vAlign w:val="center"/>
                </w:tcPr>
                <w:p w14:paraId="3C10942B" w14:textId="3EB57DE3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1DCD9319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D68E1" w:rsidRPr="003F63B3" w14:paraId="09B40D4C" w14:textId="77777777" w:rsidTr="00936902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90E133" w14:textId="08E3F845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B1C476E" w14:textId="31DB40E9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6ED2200" w14:textId="4B0DBAEB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23E2814" w14:textId="5DEDF36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944514" w14:textId="62ADE1B9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42B0AD9" w14:textId="0E2FA490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24C06F8" w14:textId="43E93071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1D68E1" w:rsidRPr="003F63B3" w14:paraId="57DD05C7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B6ECEBC" w14:textId="58D1C24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4FDEFFE" w14:textId="48FCFF0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422E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ECBA1D" w14:textId="43ADCCD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ACD862" w14:textId="539C0E9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1F5E605" w14:textId="4A94514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860D0E" w14:textId="036B4E0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EAFC31E" w14:textId="1365F28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0EB9382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5337FC1" w14:textId="41B63B6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3B8EE80" w14:textId="3EA55CA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A260BE" w14:textId="598B828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66345C" w14:textId="467865B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3F3975F" w14:textId="6367BBD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02EB35" w14:textId="70D6CDAB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0625F9" w14:textId="551234A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E0C30EE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88691BB" w14:textId="7784C58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9192EC" w14:textId="47E61C8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BE1A76" w14:textId="1FDB06B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C09F995" w14:textId="13F7129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5B8A55E" w14:textId="2BD8A85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7ACD1A0" w14:textId="3108E38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BF2D617" w14:textId="20F17BA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935735A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BE0EFA" w14:textId="66F1924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A51519A" w14:textId="00E948A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B47767" w14:textId="4628733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55B14A" w14:textId="400A595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C7F3BED" w14:textId="10425DE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2AB6FB" w14:textId="2686ACD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9BAAAC0" w14:textId="1CA0FD7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7744A8E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296F0E0" w14:textId="4395408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3A3AF85" w14:textId="24E07DB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915B9B" w14:textId="265F0AA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741E6D" w14:textId="69D8365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022A0" w14:textId="452F759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AFD2498" w14:textId="289956D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C71DE92" w14:textId="76CDDAC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2A4A423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35CCFF4" w14:textId="441DF93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AA2771D" w14:textId="43DF69D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5C08B91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B7396D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22FF42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A78023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7EB8D9D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58FC3B2F" w14:textId="77777777" w:rsidR="001D68E1" w:rsidRPr="003F63B3" w:rsidRDefault="001D68E1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1D68E1" w:rsidRPr="003F63B3" w14:paraId="4CF86B31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C15F2DF" w14:textId="73E75635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0DFF7840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21133526" w14:textId="2D8DF1A1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8EABF01" w14:textId="51B28BDD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0AE7F26" w14:textId="7258753D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150C353" w14:textId="76420A3C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2621DEC" w14:textId="3BFAD796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922A73F" w14:textId="3959BDE8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417704C9" w14:textId="2D25BE42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0FB91FD7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CB4F1F0" w14:textId="521629F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B250FD" w14:textId="2F7350B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9DAB8" w14:textId="1F7AD5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A89264" w14:textId="5940C00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050675" w14:textId="3E51747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4D5815C" w14:textId="378E5B8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DD06B82" w14:textId="065C6F2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C617DDB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C0724C4" w14:textId="1689E41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91A4CBE" w14:textId="7983717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FEF130" w14:textId="26988C3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7781F3" w14:textId="05F9E65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C11401" w14:textId="6545FC6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294433" w14:textId="0CB670D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2A5090" w14:textId="3D08762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0397BB5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325F05C" w14:textId="52F3AF2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182BCEF" w14:textId="7EFD06D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96E98C" w14:textId="477624E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8AA00F" w14:textId="571B160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2B578F" w14:textId="7F07F2C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CAE94F" w14:textId="17919CA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86545F5" w14:textId="67E217E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4DBBD8A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84B8EF8" w14:textId="1D37936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B88D1E" w14:textId="706D864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0AAD9C" w14:textId="686447F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B3214C" w14:textId="02001BE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114277" w14:textId="3FF4030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2FB19D" w14:textId="0287AE3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0BD9A77" w14:textId="127306F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395BEC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D035011" w14:textId="7132E66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3237C75" w14:textId="6AFE12A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6A7E00" w14:textId="2C82F8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70BC9E" w14:textId="6118ED1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009B1F" w14:textId="73E2651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4B9DB3" w14:textId="2960502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CEDA0AA" w14:textId="60D894A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5DD23CF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A882F1F" w14:textId="337E455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5848F8E" w14:textId="5250241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41C85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C46DD4D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A4BBA5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BBF9FA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15BB289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FA18C43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738EEBC9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17D292C0" w14:textId="77777777" w:rsidTr="00510449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60EA0F36" w14:textId="3D54B449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34DFAE02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0E56711F" w14:textId="501534F1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253E7852" w14:textId="774924F8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89AB542" w14:textId="18D1DAE2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2288C28" w14:textId="47E5A724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8959294" w14:textId="65B91132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D250C82" w14:textId="59151352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715DC1C6" w14:textId="61965AED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6301AC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04235DEB" w14:textId="70D19FC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BD6B605" w14:textId="1320CA7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22E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711B9C1" w14:textId="5EF77CB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E0FF615" w14:textId="0840788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605CB8" w14:textId="59C33E8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CD1D78E" w14:textId="7E2854D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9476530" w14:textId="328C11C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B16F2C2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2565BD9" w14:textId="7ED2D13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60E69EC" w14:textId="1BBBDB7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0277A0" w14:textId="6D4F299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B3F663" w14:textId="141A9DD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0015D4" w14:textId="5E40A75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5212AD" w14:textId="3C159CB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7A33437" w14:textId="25B5F9F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211B60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A6BA89D" w14:textId="08993C0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3041FC" w14:textId="7CE378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604E2A" w14:textId="760C74A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A3977E" w14:textId="1FF0A5A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F7AEBD" w14:textId="43E9D47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F76D10" w14:textId="27AB98C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B1FE7EF" w14:textId="06D6FA0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74EC9EC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3C8134A3" w14:textId="1F76A1E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CD21FD" w14:textId="0BE38AB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DB968" w14:textId="0EEBE6B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DEA418" w14:textId="50262D6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4A1A58" w14:textId="36EC85A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E14B7B" w14:textId="1987EC7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7197949" w14:textId="1F42CEA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C73B8AB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4A54BDD" w14:textId="79DFBAA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5C0AB1" w14:textId="429AF84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1304FC" w14:textId="2BC508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B32BD5" w14:textId="51E1B4A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A586FC" w14:textId="30CEB41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384E16" w14:textId="2706963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1861FC" w14:textId="37B3DBC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68B6266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E8053D6" w14:textId="75ADE47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CF8CE" w14:textId="4D2AA4F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81DC4A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6ECDAA0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78BFA81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015DA3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1604D8A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135034D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40D1C422" w14:textId="77777777" w:rsidTr="00936902">
              <w:tc>
                <w:tcPr>
                  <w:tcW w:w="2500" w:type="pct"/>
                  <w:vAlign w:val="center"/>
                </w:tcPr>
                <w:p w14:paraId="6C539663" w14:textId="0197F927" w:rsidR="001D68E1" w:rsidRPr="003F63B3" w:rsidRDefault="002A12FC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ABRIL</w:t>
                  </w:r>
                </w:p>
              </w:tc>
              <w:tc>
                <w:tcPr>
                  <w:tcW w:w="2500" w:type="pct"/>
                  <w:vAlign w:val="center"/>
                </w:tcPr>
                <w:p w14:paraId="5DBD4375" w14:textId="3EE94148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A5E2404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D68E1" w:rsidRPr="003F63B3" w14:paraId="05438300" w14:textId="77777777" w:rsidTr="00936902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18989B3A" w14:textId="14BEBB52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187B785" w14:textId="6FC5DB6D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E982CAD" w14:textId="793AC90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EF6CE00" w14:textId="40B3761E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D49B816" w14:textId="2B07E7B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027CEA0" w14:textId="5B2E3E1E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22EB786" w14:textId="73E903FD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1D68E1" w:rsidRPr="003F63B3" w14:paraId="0F263942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A053919" w14:textId="5F5C2B5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56C1A00" w14:textId="4313E33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E2208" w14:textId="2F73082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C50F1" w14:textId="28F866B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A1A04B1" w14:textId="1DB8E0F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32DDA9" w14:textId="14ED819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16E4A53" w14:textId="23F3EB9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138000C7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86F610F" w14:textId="4AE4DCC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3EB4C3F" w14:textId="2B0E0E1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D8F7E3" w14:textId="720778A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AA81A1" w14:textId="41DEB8C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3BBFE0" w14:textId="66CC9A7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3CCBAA" w14:textId="3AF6C66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C5E2A0E" w14:textId="653573A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B284230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0AA93C8" w14:textId="60D321A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AF4300F" w14:textId="41637ED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E45F1B" w14:textId="7426BF8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21565D" w14:textId="333FC9E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1FB1988" w14:textId="26628CC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0F57E3" w14:textId="36160DE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CAB855E" w14:textId="0295059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9F4784D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7FF984" w14:textId="6BAB9CC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293FAC5" w14:textId="50CF7DF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2082BCA" w14:textId="65C52CB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849E27" w14:textId="3DFA518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B419BC" w14:textId="41799B3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4BF36D" w14:textId="5457DC3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4C663EE" w14:textId="56CB37B0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2B165FF0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B80FD2" w14:textId="10EDDFA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A43A9B4" w14:textId="5F814E0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D243FE" w14:textId="59E32D5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874CCD" w14:textId="2291E90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9A3308" w14:textId="031F630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A49C96" w14:textId="070DA27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E1808CC" w14:textId="4977D14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625BC32" w14:textId="77777777" w:rsidTr="00936902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6B4E56" w14:textId="637DC3A3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3A8EC0A" w14:textId="79E2D948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7441AE" w14:textId="77777777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1088867" w14:textId="77777777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65A93E" w14:textId="77777777" w:rsidR="001D68E1" w:rsidRPr="003F63B3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A1A707C" w14:textId="77777777" w:rsidR="001D68E1" w:rsidRPr="00DF25D7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35A3165" w14:textId="77777777" w:rsidR="001D68E1" w:rsidRPr="00DF25D7" w:rsidRDefault="001D68E1" w:rsidP="001D68E1">
                  <w:pPr>
                    <w:pStyle w:val="Dates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7FB32D02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6C0C9F3B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6AAF0CA4" w14:textId="1CA76897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FAB2205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5884DC73" w14:textId="4AEFB73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C09FEB1" w14:textId="08628AD8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67CC11E" w14:textId="2478A4AA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B095645" w14:textId="59355AB3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03F5BA6" w14:textId="7A9ED303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9ABCD31" w14:textId="02191923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3EEB9B21" w14:textId="4F0F62F5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234980DC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1344FC46" w14:textId="19767A4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88ED6FB" w14:textId="059DECB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ADA34F2" w14:textId="00519BD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2E18FC" w14:textId="641CAF1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38132C5" w14:textId="352E641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858463" w14:textId="1F08B1F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334951E" w14:textId="6867690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E26131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5E12D0C" w14:textId="0208F5A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A89F6E2" w14:textId="19B576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9D1078E" w14:textId="67EA097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1BA90E" w14:textId="7D3B0EC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314918" w14:textId="125FFFF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CDCA60" w14:textId="731A36E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9D9A89A" w14:textId="0FA62A0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B0FEAC9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5B6DF1F" w14:textId="67EB650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9AA7F2" w14:textId="621BE1B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298FCE" w14:textId="771DD66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7EC812" w14:textId="3F056CA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CE4C82" w14:textId="1E3EBF3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59D545" w14:textId="098B89C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4577AD5" w14:textId="61F7165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B44777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CAEFDB5" w14:textId="2B6D53E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047D6AF" w14:textId="3898A41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03A774" w14:textId="6B1A762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BE99B" w14:textId="0B88F1D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77DA6B7" w14:textId="17D7F6B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71984B" w14:textId="1683254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2EC389B" w14:textId="20A6041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C6923F3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CA7CBF4" w14:textId="4E6D863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C47FA47" w14:textId="7304BD4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5936D5" w14:textId="292010D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995654" w14:textId="3AC878C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91C343" w14:textId="3288CF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FCA6A6" w14:textId="2A99C03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B9208D1" w14:textId="75CFCF1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E53770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894FBF1" w14:textId="588AFCD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921E25" w14:textId="13EA949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E9B6A39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B47056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EA7A540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07B57C0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E22FE0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04548E52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3AE4869A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</w:tbl>
    <w:p w14:paraId="2181FAAE" w14:textId="77777777" w:rsidR="001D68E1" w:rsidRPr="001D68E1" w:rsidRDefault="001D68E1">
      <w:pPr>
        <w:rPr>
          <w:color w:val="404040" w:themeColor="text1" w:themeTint="BF"/>
          <w:sz w:val="2"/>
          <w:szCs w:val="2"/>
        </w:rPr>
      </w:pPr>
    </w:p>
    <w:p w14:paraId="55C46402" w14:textId="6A3D78FD" w:rsidR="001D68E1" w:rsidRPr="001D68E1" w:rsidRDefault="001D68E1">
      <w:pPr>
        <w:rPr>
          <w:color w:val="404040" w:themeColor="text1" w:themeTint="BF"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D68E1" w:rsidRPr="003F63B3" w14:paraId="796B37A7" w14:textId="77777777" w:rsidTr="00510449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60E185AA" w14:textId="6BF9281F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lastRenderedPageBreak/>
              <w:t>ABRIL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114691" w14:paraId="141EB4F3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vAlign w:val="center"/>
                </w:tcPr>
                <w:p w14:paraId="46D1AFB0" w14:textId="46DCC63D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54DC01C" w14:textId="75064BB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2CFF5D2" w14:textId="34CD712F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F1658AC" w14:textId="7432714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754A117" w14:textId="651CCEA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4B4CAB1" w14:textId="6CF6E842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06D0D241" w14:textId="64E547AA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58761DC7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79107DA1" w14:textId="79A6D62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08B081E7" w14:textId="3B8465D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6742A7F" w14:textId="02B7E58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18F3116" w14:textId="5E79A5B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D5B0902" w14:textId="6F7016E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87580C5" w14:textId="1771682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ED9E6C0" w14:textId="289424A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4C2710C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66146D1" w14:textId="32E0B90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CE68C81" w14:textId="64AAE9B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8FCC4" w14:textId="1EF0B0F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F5C51F" w14:textId="095228D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97E88A" w14:textId="0BD7F58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5C0CB66" w14:textId="6A0AE93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047FD05" w14:textId="2483171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1BDBD9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77B718" w14:textId="4C51289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B7F67A" w14:textId="7B5E696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77693A" w14:textId="20BE9D9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0CDE23" w14:textId="3C239FD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B2DF86" w14:textId="6E66408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35E65B" w14:textId="63EB516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8D30042" w14:textId="2771855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8BAA2D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1F2CFD" w14:textId="2DBA597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0DA54C" w14:textId="6702C36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8B4814" w14:textId="7C52D09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58D74B" w14:textId="3666E58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4842A5" w14:textId="0B338B9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318B15" w14:textId="517EB44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B187FC" w14:textId="488B711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612C5A6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B05F935" w14:textId="7FB0F83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F363DB3" w14:textId="08649C3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E9AE88" w14:textId="72AFFFA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D95B37" w14:textId="3653FB1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8D3595" w14:textId="39FEACC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4D5E7C" w14:textId="420FE88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52E8E37" w14:textId="43D67EA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74C0D412" w14:textId="77777777" w:rsidR="001D68E1" w:rsidRPr="003F63B3" w:rsidRDefault="001D68E1" w:rsidP="00936902">
            <w:pPr>
              <w:rPr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1E453241" w14:textId="77777777" w:rsidTr="00936902">
              <w:tc>
                <w:tcPr>
                  <w:tcW w:w="2500" w:type="pct"/>
                  <w:vAlign w:val="center"/>
                </w:tcPr>
                <w:p w14:paraId="16F1766E" w14:textId="640D2125" w:rsidR="001D68E1" w:rsidRPr="003F63B3" w:rsidRDefault="002A12FC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MAIO</w:t>
                  </w:r>
                </w:p>
              </w:tc>
              <w:tc>
                <w:tcPr>
                  <w:tcW w:w="2500" w:type="pct"/>
                  <w:vAlign w:val="center"/>
                </w:tcPr>
                <w:p w14:paraId="4859209E" w14:textId="752BC1F1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FA5ADD2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172A6241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720A32B1" w14:textId="0F9A20D1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C47B59A" w14:textId="72A1A79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0E8DD1" w14:textId="5216FC8E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7635F98" w14:textId="1606B968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A572DCC" w14:textId="1DEB83A8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D84D44F" w14:textId="478330E8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5BD1B570" w14:textId="2078323F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1D68E1" w:rsidRPr="003F63B3" w14:paraId="187101D7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00825EA" w14:textId="61D3228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3A354BA" w14:textId="2462092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F651CB" w14:textId="1E6480F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AC93A5" w14:textId="1E5F32C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A8CB94" w14:textId="583075A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96ADCD" w14:textId="320C1A8C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9684CA" w14:textId="1C12128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139065D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2606162" w14:textId="1CFB813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84C2FF" w14:textId="3081F6E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3974AC" w14:textId="4745389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3DC1A0" w14:textId="25BAAED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539FA7A" w14:textId="42E15E2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4B1521" w14:textId="1D71546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77661BC" w14:textId="407C8CAB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55C32EB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9F4BA9" w14:textId="36225D3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B265D78" w14:textId="6C9224B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DCC4F2" w14:textId="7DEA895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7C5798" w14:textId="2B36A85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3960B2" w14:textId="4D6ABCA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3F7DE2" w14:textId="0AE5DB9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0CD0C42" w14:textId="42CFA29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CF90F23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D1A2D46" w14:textId="5191955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047B058" w14:textId="1EBFD0E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44F89C" w14:textId="75BE4BD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024DF1" w14:textId="2BAB657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4E527" w14:textId="1B70004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C87D166" w14:textId="1AF490C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7913CA" w14:textId="5DD2BD0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7E79849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9C69AFD" w14:textId="20776D1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334BD9E" w14:textId="4CD594F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5B2AD9" w14:textId="1331004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876F26" w14:textId="51B13A2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BBFADA4" w14:textId="606EDE5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754631" w14:textId="1FA2372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512A8EE" w14:textId="14552D7D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9CA0AF2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ACA2307" w14:textId="5E62848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7AE9CB4" w14:textId="1E351C5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MonthEnd5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BEAB71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C3BFE1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A4EC90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7141CC7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9A0D2F6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15AF1953" w14:textId="77777777" w:rsidR="001D68E1" w:rsidRPr="003F63B3" w:rsidRDefault="001D68E1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1D68E1" w:rsidRPr="003F63B3" w14:paraId="0758EBF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9E88159" w14:textId="423F4778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JUNHO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47DD606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17B72C58" w14:textId="6BD4799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692CECDB" w14:textId="40C23024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B8772EF" w14:textId="79050ECF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65131D0" w14:textId="70DB927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3F0BD1F" w14:textId="35BA3A3F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5942FD2" w14:textId="5C9334D2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20FB51CC" w14:textId="45E96A65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7A34F25F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A8898FE" w14:textId="04A10CF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56228EE" w14:textId="4185161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1C91870" w14:textId="6797978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ABB62C5" w14:textId="396D3EB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1C8F07C" w14:textId="150A592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4BECBD8" w14:textId="3C65557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69EEE9D" w14:textId="568351A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AB51742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C431195" w14:textId="5CBB511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0670B3" w14:textId="0122970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1E4843" w14:textId="312484E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C705E2" w14:textId="2537E9F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399D40" w14:textId="3B3DBE1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542D" w14:textId="40AD1F3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741777" w14:textId="69AEE6C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8854629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04A0F73" w14:textId="237A889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3F8BC4" w14:textId="1300745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E1A1A4" w14:textId="282DFA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02D656" w14:textId="6A45F1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E57F34" w14:textId="262A368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4DBF31" w14:textId="257B806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EAC7159" w14:textId="4E69735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E47E95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BE18336" w14:textId="347F6D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73932B" w14:textId="1C191F3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E1CFAE" w14:textId="79959B6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E9382E" w14:textId="1E0043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1CFAD4" w14:textId="0D6DBB8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CF60BE" w14:textId="5E70AC7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8BF4F09" w14:textId="1FCF76E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9D8557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7CF2C48" w14:textId="10FB1E8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1E2AE3B" w14:textId="5680B53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2F2BD" w14:textId="333FC18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670651" w14:textId="0457D73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6A1A1A" w14:textId="2532568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B785EFD" w14:textId="7B59D0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3E10062" w14:textId="1D6F058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EA294CD" w14:textId="77777777" w:rsidTr="00936902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B529F7A" w14:textId="07B240D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BBCD37B" w14:textId="3067B60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09C617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00120D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656CD8D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B185917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301E8A0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2142EBD8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F5E7FC8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674D34B7" w14:textId="77777777" w:rsidTr="00510449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2FA35CB7" w14:textId="0D1F36EC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70D59A47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2928A582" w14:textId="0A90C2E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17623B94" w14:textId="2AF7EA0A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E945DF4" w14:textId="3232121B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CE53488" w14:textId="2A72814A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01D058B" w14:textId="33AE9896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46A91EC" w14:textId="3A6B9DD6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076CB7D8" w14:textId="6A060FE5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51FE60A2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D8C9A91" w14:textId="4E4FB13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612816C" w14:textId="161AF2B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EFBD06C" w14:textId="62AD057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D777DF4" w14:textId="2C4FC37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C27AE64" w14:textId="497746A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95A075F" w14:textId="4407E56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DD9A791" w14:textId="162FFF4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0E0860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CE038A" w14:textId="6BD141B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86A930F" w14:textId="2D80687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987CB1" w14:textId="79AA2D4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F46EC3" w14:textId="41F43A7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4A0E3A" w14:textId="645797F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108350" w14:textId="723401A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38A6F67" w14:textId="4AF849F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FCB230A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81A80E" w14:textId="1118E02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9191D3E" w14:textId="05B1C4D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83AC9E" w14:textId="393E9C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81DBC0" w14:textId="105D1BF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D830FD" w14:textId="788ADF2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DC2464" w14:textId="679F047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6CD8EF" w14:textId="50FD79E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FC2042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F0C04C8" w14:textId="280C685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B2057CE" w14:textId="6B7558A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4A15" w14:textId="1D065A8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87F613" w14:textId="111AF42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F806B4" w14:textId="1A8B1A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25EC06" w14:textId="016E7F6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8DC8AB4" w14:textId="6F7D4F1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B4208C7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25B05E" w14:textId="1DEF073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EBF771" w14:textId="5E7D8C1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80761A" w14:textId="5B61221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3FAB4D" w14:textId="325F8D1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9B5329" w14:textId="2EAA7AD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D2097C" w14:textId="5D05F89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5C2BFBA" w14:textId="63BBD7A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3050B6D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F579BB3" w14:textId="3F4B4FD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EFD00F6" w14:textId="716D376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1ABC88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BBF54B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622E4BA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3AD7608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095EF2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961CB3B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3C7C2F2C" w14:textId="77777777" w:rsidTr="00936902">
              <w:tc>
                <w:tcPr>
                  <w:tcW w:w="2500" w:type="pct"/>
                  <w:vAlign w:val="center"/>
                </w:tcPr>
                <w:p w14:paraId="748492CC" w14:textId="3B4553C4" w:rsidR="001D68E1" w:rsidRPr="003F63B3" w:rsidRDefault="002A12FC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JUNHO</w:t>
                  </w:r>
                </w:p>
              </w:tc>
              <w:tc>
                <w:tcPr>
                  <w:tcW w:w="2500" w:type="pct"/>
                  <w:vAlign w:val="center"/>
                </w:tcPr>
                <w:p w14:paraId="1D00A30F" w14:textId="3196887B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032A71B9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144EB956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0E59654E" w14:textId="133EFAAE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1690236E" w14:textId="65E67CD3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2ABDF05" w14:textId="3C82D749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697952B" w14:textId="1788DE77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04237A4" w14:textId="1866A289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75D37B8" w14:textId="1B13DA6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E2F369C" w14:textId="667B32A7" w:rsidR="001D68E1" w:rsidRPr="00067EAD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DO</w:t>
                  </w:r>
                </w:p>
              </w:tc>
            </w:tr>
            <w:tr w:rsidR="001D68E1" w:rsidRPr="003F63B3" w14:paraId="1F8BCF7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B28C517" w14:textId="10C4B74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61DBEF6" w14:textId="35AE9D5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33BD05" w14:textId="006EC00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1E73C4A" w14:textId="75AD1CB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00A3B3" w14:textId="01C0BE0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4C213" w14:textId="6B9892D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E627A6" w14:textId="5004F44C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25AAD1F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1A3D37D" w14:textId="177CE25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4F53D87" w14:textId="281199B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4612BA" w14:textId="7DA8257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492343" w14:textId="6C5C8F1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DABC4C" w14:textId="62B5B73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768C3A" w14:textId="72BD657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EEE2DAA" w14:textId="57D6731C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FF86AA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BB065D1" w14:textId="0F50CBA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93EB799" w14:textId="1B0302D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165D05" w14:textId="36C7C5B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FB6CFF" w14:textId="4681169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9146DA" w14:textId="37EDF19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581FB1" w14:textId="4577ED1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C4A4F0" w14:textId="54A09A9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A2688BC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8202584" w14:textId="157B8C6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44C102B" w14:textId="460803D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5152BF2" w14:textId="770C6B9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843B317" w14:textId="6755E2E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3A3A78" w14:textId="23373CF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E1E183" w14:textId="7E5CF93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0954938" w14:textId="1D4ED7E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0E19A9D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358989F" w14:textId="14C6697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E3E898" w14:textId="4F24AEF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5F1173" w14:textId="742C6D2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2D1069" w14:textId="24DBD86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7DB8FB7" w14:textId="050A93D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255E2F" w14:textId="6374F87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D9B10D5" w14:textId="708C354C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CCFC0F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9F54DB3" w14:textId="3B24255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2B2D5F8" w14:textId="7A16635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1C7745F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C81BDB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E17500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52760A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0872CD5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106755A4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7AE4E623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68ADE565" w14:textId="325EAEEA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519E0B52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72464907" w14:textId="5CBC118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0D6C7C9E" w14:textId="457D91B8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5F5829B" w14:textId="7DE63AF6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6A0398C" w14:textId="2988DC5D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BCC5D0A" w14:textId="32FCCDD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A1A36C6" w14:textId="4468B2A4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5AB44A95" w14:textId="50708744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4EA467ED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372536C9" w14:textId="6E6D218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29B38960" w14:textId="0F7295B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67A9DEDF" w14:textId="4D43668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7AD7F749" w14:textId="01836D3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4A36A966" w14:textId="67FEC36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E0D8DE4" w14:textId="798028D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59092384" w14:textId="6ABC00F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B323741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1433DB4C" w14:textId="0B5412D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470B12D" w14:textId="6563C84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249D887" w14:textId="5A86A0F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60469F7" w14:textId="519B95F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262080A" w14:textId="703F199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5DB4345" w14:textId="1CB8884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7B08D87" w14:textId="3C14247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E5F589D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107E8FD5" w14:textId="4F6F884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260A256" w14:textId="235C82A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040B3C8" w14:textId="2570F6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D3DC0C5" w14:textId="3BC5BCB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519197D" w14:textId="1B1AEB4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EF394AC" w14:textId="0895F9B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19B502B" w14:textId="265F817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2AC6C0F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3AD75474" w14:textId="41E1796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1CFC2AD" w14:textId="1812C66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A6C4D33" w14:textId="1ED204B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7DA7C2A" w14:textId="0F16FC9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3DA1A8B" w14:textId="38435F6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13924AE" w14:textId="0A09BF7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38410D6A" w14:textId="2A8DF6C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5755A79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1BBA390B" w14:textId="63D61DE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22B1A4F" w14:textId="500A168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A9D3532" w14:textId="4F3B15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C0E999A" w14:textId="4C76E55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7278C00" w14:textId="227EDE2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332BACA" w14:textId="4976343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4C34823E" w14:textId="7554D42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6BC46D2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521C852F" w14:textId="140C676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B2E42E1" w14:textId="73DBFD7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8C86D4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2C1632B0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6AA34C3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15B10393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42E2ED74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7EC3CE8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5CE93D63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</w:tbl>
    <w:p w14:paraId="53578110" w14:textId="77777777" w:rsidR="001D68E1" w:rsidRPr="001D68E1" w:rsidRDefault="001D68E1">
      <w:pPr>
        <w:rPr>
          <w:color w:val="404040" w:themeColor="text1" w:themeTint="BF"/>
          <w:sz w:val="2"/>
          <w:szCs w:val="2"/>
        </w:rPr>
      </w:pPr>
    </w:p>
    <w:p w14:paraId="30207317" w14:textId="77777777" w:rsidR="001D68E1" w:rsidRPr="006F7146" w:rsidRDefault="001D68E1">
      <w:pPr>
        <w:rPr>
          <w:color w:val="404040" w:themeColor="text1" w:themeTint="BF"/>
          <w:sz w:val="2"/>
          <w:szCs w:val="2"/>
          <w:lang w:val="en-US"/>
        </w:rPr>
      </w:pPr>
    </w:p>
    <w:p w14:paraId="50D5D5A5" w14:textId="792BB367" w:rsidR="00ED5F48" w:rsidRDefault="00ED5F48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D68E1" w:rsidRPr="003F63B3" w14:paraId="2A5F7A20" w14:textId="77777777" w:rsidTr="00510449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6050D1D" w14:textId="60852F34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lastRenderedPageBreak/>
              <w:t>JUNHO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01813D09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0AD4C4CA" w14:textId="5EAAFCC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1F8E3627" w14:textId="6B2BE42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DC0358F" w14:textId="7D9AA62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1D37C0D" w14:textId="3418C08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94AD50A" w14:textId="3E167FE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6DBC40F" w14:textId="53D4E8D0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67FD7513" w14:textId="56BE7C1A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751FEA88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560F41A8" w14:textId="62393CA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256BD80" w14:textId="4CACFEA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B092EA" w14:textId="1B2C13C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5011CC9" w14:textId="521D6C3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6BA1594" w14:textId="30A2B0A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BDA77FA" w14:textId="4BFD3CE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773987E9" w14:textId="491F0ED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MonthStart6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ED1DCD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754B08" w14:textId="0D1A7D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CC53D7" w14:textId="2E23EC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B92217" w14:textId="15227C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5DB509" w14:textId="5F78FE0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DB3B" w14:textId="301B10F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4552C8" w14:textId="6E01572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858F29" w14:textId="5FE7414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37143D3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4118F0D" w14:textId="23E8176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0A9BDFE" w14:textId="3C8D018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EA6BB4" w14:textId="4072F5B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32953B" w14:textId="52658DE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93E527" w14:textId="446AEA4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CAF896" w14:textId="3BCCE4C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6AF703B" w14:textId="2FF4F84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7253AE8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B43DEEE" w14:textId="737A60C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CC0BCE" w14:textId="79D518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EDB248" w14:textId="5159467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DD42D5" w14:textId="0306A37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59B493" w14:textId="5828FA1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F716B61" w14:textId="48E69B0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D314B5F" w14:textId="4EAC1D5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6BA836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A517D05" w14:textId="2205572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335FF22" w14:textId="26BA68B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899EC8" w14:textId="67913B2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9D39EC" w14:textId="7D6459D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C3CF59" w14:textId="1D5B508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F68784" w14:textId="18544BC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BB981F0" w14:textId="72ABAC9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F3C5BDD" w14:textId="77777777" w:rsidTr="00936902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1C4F7DCE" w14:textId="7B40DB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99FF95" w14:textId="25A6960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MonthEnd6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EED65D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BA28274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4737FB9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DF79F0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F9D43BC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9E694C1" w14:textId="77777777" w:rsidR="001D68E1" w:rsidRPr="002D544E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0C3D40E6" w14:textId="77777777" w:rsidTr="00936902">
              <w:tc>
                <w:tcPr>
                  <w:tcW w:w="2500" w:type="pct"/>
                  <w:vAlign w:val="center"/>
                </w:tcPr>
                <w:p w14:paraId="656283A1" w14:textId="595821F5" w:rsidR="001D68E1" w:rsidRPr="00067EAD" w:rsidRDefault="002A12FC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JULHO</w:t>
                  </w:r>
                </w:p>
              </w:tc>
              <w:tc>
                <w:tcPr>
                  <w:tcW w:w="2500" w:type="pct"/>
                  <w:vAlign w:val="center"/>
                </w:tcPr>
                <w:p w14:paraId="0F60B645" w14:textId="7EF3DDC3" w:rsidR="001D68E1" w:rsidRPr="00067EAD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067EAD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067EAD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067EAD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067EAD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4EF6424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55C23B7D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0EE16F7B" w14:textId="3E5E2C8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797E7036" w14:textId="39060E03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2A3C01B" w14:textId="62C43342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F0D8248" w14:textId="4C1A8D9F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44BE006" w14:textId="1935CC9D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DDE04D3" w14:textId="1C447A5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96BC070" w14:textId="2EE192D6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1D68E1" w:rsidRPr="003F63B3" w14:paraId="654BF6A8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7710A19" w14:textId="70EA683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9D12D5" w14:textId="3674AC1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2E86699" w14:textId="47F88D7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B4C0AB" w14:textId="2A98E5D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5025BA" w14:textId="410FEEC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446F5" w14:textId="260E9D9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EE2FE8A" w14:textId="2842E91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C8395FC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E42750E" w14:textId="3F3E84F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69174C0" w14:textId="19F16D8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538BB59" w14:textId="62883E9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7817C0" w14:textId="4A39903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341976" w14:textId="577D36C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7C18F52" w14:textId="55CA7AAF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7A41342" w14:textId="2548CCD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23B507E6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F1D9135" w14:textId="0AE7ECC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585B9F" w14:textId="3FD5D28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BFB38A" w14:textId="26F1F26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576144" w14:textId="50A4933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3B4705" w14:textId="1425F72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5205212" w14:textId="3905ECA2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3F972C6" w14:textId="3351C37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0E01521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2FCC098" w14:textId="1A4F13D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757057" w14:textId="0AF84C7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63B3D0" w14:textId="4EAA9A9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CF61638" w14:textId="01E4610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BF2C26" w14:textId="52B8283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0D846D" w14:textId="3DA4E735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9DFC2C" w14:textId="04EA123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2368F319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F975142" w14:textId="2369BFA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B150248" w14:textId="19DA253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0054B90" w14:textId="7C01AA8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30B120" w14:textId="234456C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507DBFD" w14:textId="77A7E74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8F37B4" w14:textId="187B23B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58B01C" w14:textId="3E0D987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530CFE3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C42C028" w14:textId="185CAE1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7D2693D" w14:textId="1DF7CFF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E1C3787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8B254F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233DCA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062C0C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D4B501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7CDC4C13" w14:textId="77777777" w:rsidR="001D68E1" w:rsidRPr="003F63B3" w:rsidRDefault="001D68E1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1D68E1" w:rsidRPr="003F63B3" w14:paraId="404E6E7F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2EE8B8DB" w14:textId="30AD89BE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054E7CED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31087889" w14:textId="445DA78A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2D04E47B" w14:textId="15E8D2B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FBE0BD1" w14:textId="487FD172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8D80F31" w14:textId="77C00BFC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3CBA279" w14:textId="10F7E60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6249D00" w14:textId="1DB79635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35A7E6D0" w14:textId="6B9B0288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3BC8F4CD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F1B4EE4" w14:textId="24D80FA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45AE3C8C" w14:textId="6C07D30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85597C8" w14:textId="6403D1D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ACB418" w14:textId="4FF260A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A85A76D" w14:textId="6801C39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74EEF7" w14:textId="290B5C1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45006900" w14:textId="0592023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2E378F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764211C" w14:textId="206D78B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756F155" w14:textId="4F9EEC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7532A0" w14:textId="05252D3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2421C8" w14:textId="042F98F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30C0A9" w14:textId="23B3396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5BE66B" w14:textId="7A2D4F5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6A3543D" w14:textId="1B2EFB6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4931F5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BA33B51" w14:textId="771CC2D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27921A" w14:textId="2C62B7F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1CF425" w14:textId="1185FE3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CEFD4B" w14:textId="5C7D18A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D7F585" w14:textId="699F0B5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0F2CFE7" w14:textId="5A97912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E1E89A3" w14:textId="144540C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F72B2A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B250586" w14:textId="0A71760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651A7C3" w14:textId="0D16044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9DEBFC" w14:textId="127BD4D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72FE0A" w14:textId="21C5B5D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8870CC" w14:textId="41BBBE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5BE734" w14:textId="376DC9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DC165FF" w14:textId="094EB02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663FF6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E3C1C10" w14:textId="50938F2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30D6D86" w14:textId="645343E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2F941B" w14:textId="29ED109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51B543" w14:textId="21880B3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A3A2EE" w14:textId="63E1AFF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AE6B43" w14:textId="4EBCCB2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55CB45" w14:textId="2808A39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816357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54A6E2F" w14:textId="45DC537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371D167" w14:textId="1B95A1A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22E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7B051B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A7FA87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E6F886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D155E0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4D84684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2BDCF5F8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56D4E47D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4EB87B6A" w14:textId="77777777" w:rsidTr="00510449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16B294A0" w14:textId="2D9BE374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00EA3828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5BFC884E" w14:textId="5D6AF30A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0205F6F0" w14:textId="3665DD7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9DF01D8" w14:textId="20D0478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B569F34" w14:textId="06718893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5264F4F" w14:textId="69D5D4C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9BD2CC4" w14:textId="4F94BB8C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596B3557" w14:textId="52A5C65A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3192481C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3478F913" w14:textId="0754874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1FF81DA1" w14:textId="73EB258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0C9572A9" w14:textId="6D26DEF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C5C6BF6" w14:textId="51836CF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60A6A527" w14:textId="5776F77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741AB729" w14:textId="08834DA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3FF1929C" w14:textId="083D089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4CC791B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53E5210E" w14:textId="1A30667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831E97C" w14:textId="5D904B0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DD6F3E4" w14:textId="0BE327A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A57545C" w14:textId="447EEAB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34C21CB" w14:textId="7066FFB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AB93073" w14:textId="6D962C0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5D84A576" w14:textId="4FCFDF2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9C01BC7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734EE775" w14:textId="64B9949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5126DDD" w14:textId="57FC260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F0D8297" w14:textId="7A7B260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457A362" w14:textId="49171A7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123E037" w14:textId="61BCCE0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85D49E4" w14:textId="7A62635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1DE8743D" w14:textId="54CCD7A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866583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59F69668" w14:textId="5ADE9B3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3F4EA06" w14:textId="6FCE6EE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5C2C4A4" w14:textId="39CF506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FEA6F6" w14:textId="5B08DB5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3580DF9" w14:textId="32A6BEE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41CE4CB" w14:textId="47CAE20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138229B3" w14:textId="1E32F9C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21A68B9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55F10FE1" w14:textId="51697A4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BFB1AE9" w14:textId="3D5FFBA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B440CE7" w14:textId="261EBC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CAFAC7E" w14:textId="4C6BD9C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A794EEB" w14:textId="024266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AD54B7C" w14:textId="2B1D343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13BDC425" w14:textId="46BB505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78C0101" w14:textId="77777777" w:rsidTr="00936902">
              <w:trPr>
                <w:trHeight w:val="284"/>
              </w:trPr>
              <w:tc>
                <w:tcPr>
                  <w:tcW w:w="707" w:type="pct"/>
                </w:tcPr>
                <w:p w14:paraId="7A3084A1" w14:textId="5D710D3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25D0568" w14:textId="274C964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5A5366E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1E25F70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31826B9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3661B20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2F2B9F53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BF1C4DF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626F14B3" w14:textId="77777777" w:rsidTr="00936902">
              <w:tc>
                <w:tcPr>
                  <w:tcW w:w="2500" w:type="pct"/>
                  <w:vAlign w:val="center"/>
                </w:tcPr>
                <w:p w14:paraId="19582B2C" w14:textId="266C65DC" w:rsidR="001D68E1" w:rsidRPr="003F63B3" w:rsidRDefault="002A12FC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AGOSTO</w:t>
                  </w:r>
                </w:p>
              </w:tc>
              <w:tc>
                <w:tcPr>
                  <w:tcW w:w="2500" w:type="pct"/>
                  <w:vAlign w:val="center"/>
                </w:tcPr>
                <w:p w14:paraId="667CF27A" w14:textId="147C00BB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A7A03D2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71948242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5F1859B" w14:textId="2CC589CD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D9F3784" w14:textId="279E9105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021A33D" w14:textId="354D3FE5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5801E5E" w14:textId="7832F50D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F19F9BA" w14:textId="1FCD64D1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28E3EE5" w14:textId="4B3DF602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60FA75E" w14:textId="5D9C2FA3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1D68E1" w:rsidRPr="003F63B3" w14:paraId="7BB46A8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9561842" w14:textId="3EE38C4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6ED869A" w14:textId="486431A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15187A2" w14:textId="18EC707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CD027B" w14:textId="1FE4DFF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E4FE1A" w14:textId="23FC8FF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F5137B" w14:textId="2859C9A8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9F94AB9" w14:textId="3155A99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6661444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368B123" w14:textId="5DC8B68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26066C0" w14:textId="1FC8E80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52C82F" w14:textId="4C52921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D6BDC4" w14:textId="30365C2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3AEA6E" w14:textId="78DB487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40832F" w14:textId="5D77D57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AF57A6B" w14:textId="27B179DF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2F9483AB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52453CA" w14:textId="4EBEA90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DAF331D" w14:textId="1CC3989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48CB5B" w14:textId="7811D39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AE4A96" w14:textId="7CBA493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701EE0" w14:textId="6EF7DEF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15D7507" w14:textId="1457A4BD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95F7EEA" w14:textId="1C10FC3D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4031529F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F8BF47C" w14:textId="49180D9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72F302E" w14:textId="248262F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8584DB9" w14:textId="65582ED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AA7319" w14:textId="2197592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C0E4519" w14:textId="5AD6AF6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7DA0B5" w14:textId="398BBD9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0451" w14:textId="7361D43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D3F196F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F3B6445" w14:textId="4CF6115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48281FB" w14:textId="7871BAF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C16EFE" w14:textId="1292F09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CC0D4C" w14:textId="451DEFA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26DC60" w14:textId="7882FDB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E11876" w14:textId="4CEED73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6740DB7" w14:textId="58EC926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14825F0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8BF8CE5" w14:textId="12A572F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78CF14E" w14:textId="67D850F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MonthEnd8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422E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11F515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F405DC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91C3F4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174B5F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7B34C49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2893F205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7F509793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5EF37B70" w14:textId="64D9FC10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F2F8B97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3DD35BB8" w14:textId="24D9751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0726820" w14:textId="4BDE54CB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0117BFF" w14:textId="5B6075BC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9CEE6E3" w14:textId="71CC788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17C790B" w14:textId="3A70F04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F3C6805" w14:textId="4052AF05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2B6F7D88" w14:textId="642646D4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742EA4B6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E0B211C" w14:textId="46D3910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C01EF62" w14:textId="20CF2A2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14975FE" w14:textId="009CC8E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A4060A0" w14:textId="0C591B7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2C79B50" w14:textId="40B098F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E9E26F4" w14:textId="3CF267A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4491EC8" w14:textId="5681C2C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3DD28B7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C71D3F3" w14:textId="32920EB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DCF89A" w14:textId="5EA879A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93A184B" w14:textId="2E9461C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C2C1E7" w14:textId="5E348E3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95676D" w14:textId="5F0AA91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AD9665" w14:textId="043FF87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6F5359" w14:textId="006007A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F1B2C72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66FD4D6" w14:textId="0F2F451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B450635" w14:textId="0A60F1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0C11BE" w14:textId="6942409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1194D8" w14:textId="124FA9E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87EEBF" w14:textId="595E11A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DEEBC7" w14:textId="7A2281B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081BB0" w14:textId="72DF672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3A9C98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084CE68" w14:textId="59A4300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1EF4014" w14:textId="48AB2F9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7A0000" w14:textId="41943A0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5EFDCE" w14:textId="3D6690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3BA0C6" w14:textId="49907C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A93BD13" w14:textId="5DA588F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0C94005" w14:textId="160953C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8E5688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3A5CF83" w14:textId="3DD7235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B168B49" w14:textId="718D013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EA604A" w14:textId="782919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7CB885" w14:textId="2236029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BFA4A7" w14:textId="1F3F86E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1C6871" w14:textId="70F84A7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2DFA5B9" w14:textId="4EAE74C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CCB803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3E8A17F" w14:textId="69AD5FB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E88486C" w14:textId="76C791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D4F356B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2C1301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85E197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D0334BA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F0ACF9C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66363EF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7DFD73CE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</w:tbl>
    <w:p w14:paraId="1C8E5C3F" w14:textId="06A1408C" w:rsidR="001D68E1" w:rsidRDefault="001D68E1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D68E1" w:rsidRPr="003F63B3" w14:paraId="09A860F3" w14:textId="77777777" w:rsidTr="002D544E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84CBCFD" w14:textId="50AA30BE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lastRenderedPageBreak/>
              <w:t>AGOSTO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42FBAE09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02FAD815" w14:textId="456DDE52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6C404A82" w14:textId="4956BE06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97755DC" w14:textId="531EF72D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225DAC5" w14:textId="0F9B7E13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146AF87" w14:textId="387B8BBD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FC8A089" w14:textId="0E95159B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4EC3A772" w14:textId="38AE926E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77D399EE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C505F25" w14:textId="68B3F65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425EDA0B" w14:textId="5EDA92C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BDFBC66" w14:textId="15C502A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14B7E2D" w14:textId="0517D32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8347E7C" w14:textId="30320A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E51160" w14:textId="7D26760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D8376F" w14:textId="3E9B0D8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02129A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BC5278A" w14:textId="131EF2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58A9826" w14:textId="210A2A4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FBBA6D" w14:textId="3E260BB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2BD285" w14:textId="1F6ED6E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03819E1" w14:textId="050F974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56CE3" w14:textId="7341891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96EF106" w14:textId="1FBA386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950C6E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347548E" w14:textId="37BD555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8390D3" w14:textId="1F2A47F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579BD6" w14:textId="2B40836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022887" w14:textId="01C0C2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D98DF7" w14:textId="5384AEA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27F989" w14:textId="7F0AC68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9CD2D3" w14:textId="49AC6DD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5FCE628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AEA55D8" w14:textId="39B3717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AEC0A79" w14:textId="796B8D3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C5A96FA" w14:textId="742602A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5ED88C" w14:textId="7A5FC15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A669FF" w14:textId="0979BC8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3D2E48" w14:textId="62B0F1E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256768" w14:textId="64FD6FA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791ED91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2168385" w14:textId="713C0A4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4C049E0" w14:textId="564FF59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DEF7EF" w14:textId="1E955E0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DA6956" w14:textId="1A9B7D9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107D618" w14:textId="7F490A2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AD25FE" w14:textId="150E2A0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19761DA" w14:textId="6FFE692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A07A3D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453B9CE" w14:textId="0E5715E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B0BDD6A" w14:textId="20A5B06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22E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3A1395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C0E2081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501EBD9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C1CEC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725A3BE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B8FEE15" w14:textId="77777777" w:rsidR="001D68E1" w:rsidRPr="003F63B3" w:rsidRDefault="001D68E1" w:rsidP="00936902">
            <w:pPr>
              <w:rPr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756827A5" w14:textId="77777777" w:rsidTr="00936902">
              <w:tc>
                <w:tcPr>
                  <w:tcW w:w="2500" w:type="pct"/>
                  <w:vAlign w:val="center"/>
                </w:tcPr>
                <w:p w14:paraId="23635547" w14:textId="5564D587" w:rsidR="001D68E1" w:rsidRPr="003F63B3" w:rsidRDefault="002A12FC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SETEMBRO</w:t>
                  </w:r>
                </w:p>
              </w:tc>
              <w:tc>
                <w:tcPr>
                  <w:tcW w:w="2500" w:type="pct"/>
                  <w:vAlign w:val="center"/>
                </w:tcPr>
                <w:p w14:paraId="34CB46CE" w14:textId="71E70EA6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7C5EAD7" w14:textId="77777777" w:rsidR="001D68E1" w:rsidRPr="003F63B3" w:rsidRDefault="001D68E1" w:rsidP="001D68E1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14A14804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ECF045C" w14:textId="6EF88A4C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6E7177D" w14:textId="5B71B98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0A7CD6A1" w14:textId="41E8F00F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2428526" w14:textId="4D74471C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CFAF883" w14:textId="565F2026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431CC794" w14:textId="7CDD30B4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2215AB2" w14:textId="1C9497F4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1D68E1" w:rsidRPr="003F63B3" w14:paraId="6CAB961B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A5483C5" w14:textId="1A426B0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74FC686" w14:textId="1620EA9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FF817" w14:textId="7BC7533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A5D7C66" w14:textId="0C67A7E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7A1A37" w14:textId="2C1EAB0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A4C7C8E" w14:textId="7170D22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35345DA" w14:textId="1E6B224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01E5E09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DAA88D1" w14:textId="3CDF6D5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24F68E7" w14:textId="69A4E2C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7861DA" w14:textId="7E465C1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44EAC4D" w14:textId="3A048E35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350A73" w14:textId="635AB0B3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DE96A6" w14:textId="266B527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04632F9" w14:textId="1E20A6F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9D979CF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80A6879" w14:textId="779BA9A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2569E56" w14:textId="03531BA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04FB72" w14:textId="292E34A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2F12B6" w14:textId="006FCA5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EDC933" w14:textId="5E84161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4C97C0" w14:textId="006EC401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8665BB9" w14:textId="2DD1444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3FF1C48A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0722DD7C" w14:textId="1EA0906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F978502" w14:textId="583C7F5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D688F3" w14:textId="7CDBFC3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50A959" w14:textId="716D30D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7D715B" w14:textId="0F8418A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7728879" w14:textId="04E43E83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EA70AF" w14:textId="5AC36B3D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5543910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90DA93E" w14:textId="4C1F049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227175" w14:textId="352F16A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678FB7" w14:textId="0099D9C1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011CC6" w14:textId="35E2610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5B9A1BD" w14:textId="490D71D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7E7FEB" w14:textId="070EAD94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8FE0CF3" w14:textId="5F42E4BA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482959E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C20AA91" w14:textId="2FF4E71D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C3C4668" w14:textId="5C129EA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65D36F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6D0006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A6B096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D12C21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496CC53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BAD7D30" w14:textId="77777777" w:rsidR="001D68E1" w:rsidRPr="003F63B3" w:rsidRDefault="001D68E1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1D68E1" w:rsidRPr="003F63B3" w14:paraId="78EB24A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20F5949F" w14:textId="1F5BCB4D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OUTUBRO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71212B98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08536D8F" w14:textId="261995D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039EB99B" w14:textId="398E6B0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B431AB0" w14:textId="75F6F23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863D8A8" w14:textId="18AC4C0D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97B95A7" w14:textId="1F07914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528DB5E" w14:textId="0C275013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6B748BB9" w14:textId="1C568F7E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24101730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0925BEF" w14:textId="4972DBE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9DDA117" w14:textId="2FDACEB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679AAD9" w14:textId="3E6C95E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49C2936" w14:textId="55AD6F1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E5E96A" w14:textId="593045E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385776" w14:textId="0F3CD14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0C7FF614" w14:textId="157D909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29B8DE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8565DF4" w14:textId="4713F85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45F15D8" w14:textId="7A8E241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ED5EA82" w14:textId="71B874A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922FBB" w14:textId="12AF3C3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3DDCBE" w14:textId="6E1CD6F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4A4D9F" w14:textId="538F070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390BC7B" w14:textId="1232F39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3DB3E7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4A0B5BC" w14:textId="712F689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68B1B6" w14:textId="280681A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061" w14:textId="6C2DB80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9071A0" w14:textId="5CEB9F9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63DD4B" w14:textId="4DA7E9D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2D5BBD" w14:textId="684C02A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F25452B" w14:textId="3A4CC02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22EBBB4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CF92045" w14:textId="64528A6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57CF41" w14:textId="5EC4A04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B6E8CB" w14:textId="14303C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0DC170" w14:textId="39917EC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C2ABBF" w14:textId="06721EA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4391DC" w14:textId="1869093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33F65BC" w14:textId="67CE30C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CA056F6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5E3E380" w14:textId="6E3AE94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29B69C3" w14:textId="38AA1EA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352385" w14:textId="68FB7EF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A0A2AB" w14:textId="66B4806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18D75FB" w14:textId="35E83E1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F3DB54" w14:textId="7BC48DE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31E162" w14:textId="56D5CD1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D0B819A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E35022C" w14:textId="556CF42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2A10D8E" w14:textId="27D459C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91C39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E08A0B7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0A5CCE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49719E2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3C8E524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B9BFAD5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49F28BD4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6DBC4B46" w14:textId="77777777" w:rsidTr="002D544E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066CD58E" w14:textId="4A6010B3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42B6B97E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1849650E" w14:textId="777C96CA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52B693F7" w14:textId="26B8F95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1574851" w14:textId="0A3932D3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C7E203F" w14:textId="648B0EE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1DA7DC0B" w14:textId="7F98659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BB14C97" w14:textId="00AA9914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6BD41857" w14:textId="7E50AFC1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12EA5970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6F6E239" w14:textId="287A185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851A189" w14:textId="3E47E60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EAEF649" w14:textId="49A802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92B2F8D" w14:textId="1445840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8CC16C2" w14:textId="512311F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891BE7B" w14:textId="4D37769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A4562C1" w14:textId="178F12E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2EF4E5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375D090" w14:textId="3B54642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9CF0AF8" w14:textId="215DDE1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E479BA" w14:textId="183E5EA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E9FCC" w14:textId="65A784B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E53D0A" w14:textId="7168D04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6359B5" w14:textId="1E5B9F4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67573FB" w14:textId="711F9D7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C078620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19DE1A8" w14:textId="33E3738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E6D9C0" w14:textId="2AD6CBE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3C6DEC" w14:textId="24B881D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51C209" w14:textId="1C71F2F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8DC22A" w14:textId="71B1592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5E9881" w14:textId="5088517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00D5F22" w14:textId="2838A60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B85B7A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7B14D52" w14:textId="6445A74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7F01882" w14:textId="5275AA9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E90545" w14:textId="1019034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7C244C" w14:textId="1BDDEE4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3895798" w14:textId="5A8DD65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F22FD9" w14:textId="22D7941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4225234" w14:textId="4C366FA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4642923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9A0ED7" w14:textId="72E233D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383ECB" w14:textId="5071C6D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7CDF924" w14:textId="1D905FD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DBBC9B" w14:textId="07E9A5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DF810A" w14:textId="2701212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664ADA" w14:textId="48B49E6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B526E75" w14:textId="408E9B1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5AB0F23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18B0B1E" w14:textId="6D5FA33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E364ADA" w14:textId="04E82B8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E2559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CF9D41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749B76B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0E4788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8DB071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FEAC076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D68E1" w:rsidRPr="003F63B3" w14:paraId="45812998" w14:textId="77777777" w:rsidTr="00936902">
              <w:tc>
                <w:tcPr>
                  <w:tcW w:w="2500" w:type="pct"/>
                  <w:vAlign w:val="center"/>
                </w:tcPr>
                <w:p w14:paraId="2813D6A3" w14:textId="69E7E007" w:rsidR="001D68E1" w:rsidRPr="003F63B3" w:rsidRDefault="002A12FC" w:rsidP="001D68E1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OUTUBRO</w:t>
                  </w:r>
                </w:p>
              </w:tc>
              <w:tc>
                <w:tcPr>
                  <w:tcW w:w="2500" w:type="pct"/>
                  <w:vAlign w:val="center"/>
                </w:tcPr>
                <w:p w14:paraId="1C1DFD0A" w14:textId="12DA998B" w:rsidR="001D68E1" w:rsidRPr="003F63B3" w:rsidRDefault="001D68E1" w:rsidP="001D68E1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07259892" w14:textId="77777777" w:rsidR="001D68E1" w:rsidRPr="003F63B3" w:rsidRDefault="001D68E1" w:rsidP="001D68E1">
            <w:pPr>
              <w:pStyle w:val="Months"/>
              <w:jc w:val="center"/>
              <w:rPr>
                <w:rFonts w:ascii="Century Gothic" w:hAnsi="Century Gothic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1D68E1" w:rsidRPr="003F63B3" w14:paraId="039973ED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85ABF2D" w14:textId="1B784584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5C650CA5" w14:textId="7A810947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BA2F3FA" w14:textId="1DD927C6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5769616" w14:textId="0C50E0DA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168A2C8" w14:textId="22CFD0E2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639B5DD" w14:textId="61479731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5F02A5A4" w14:textId="0207B6D4" w:rsidR="001D68E1" w:rsidRPr="001A6011" w:rsidRDefault="002A12FC" w:rsidP="001D68E1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1D68E1" w:rsidRPr="003F63B3" w14:paraId="31820DC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100FB6D" w14:textId="6FB7873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BA6482" w14:textId="6A96CD3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AE95E2" w14:textId="3961A20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B8E3F5" w14:textId="5A890E3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0DF436" w14:textId="0A1A6A5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05E9D05" w14:textId="667F3BB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8BACE1C" w14:textId="3DD8FD3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4B9C10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557134F" w14:textId="132EA61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8CA83F" w14:textId="409CA16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1F5DF8" w14:textId="372147CC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964A7D7" w14:textId="3BC74398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587DE84" w14:textId="4764450E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7027B8" w14:textId="384F201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1B0BFC5" w14:textId="646E2B19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A887F56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53023C8" w14:textId="2FAF403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2D9867F" w14:textId="53E8D54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09A3FB" w14:textId="535FFDB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E4B8F6" w14:textId="209D6D1B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989AF7" w14:textId="15DCABB6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87E01A0" w14:textId="10E113BD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5110F66" w14:textId="2AA1921C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69E1D073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18A0ACA" w14:textId="25AC99C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7CCCDAA" w14:textId="7DF43D9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FAA3E9" w14:textId="514D048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6F017A" w14:textId="73B8163A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988B60" w14:textId="579B8709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27A47C" w14:textId="6176741E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DE153F" w14:textId="08D4F43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799835FD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706BF52" w14:textId="4E4E613F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8E663B5" w14:textId="6136D9C4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98C1C6D" w14:textId="706E56F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2B5D3C" w14:textId="0B553C1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A4A641" w14:textId="3BCE91A2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08AF530" w14:textId="2DF4ABB6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DED09A8" w14:textId="0387C13B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D68E1" w:rsidRPr="003F63B3" w14:paraId="051F0608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F5C2172" w14:textId="52F04C0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C7BFA0A" w14:textId="5A364810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MonthEnd10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B34337D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A824F1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9E05FE" w14:textId="77777777" w:rsidR="001D68E1" w:rsidRPr="003F63B3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58D64F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1228A43" w14:textId="77777777" w:rsidR="001D68E1" w:rsidRPr="00DF25D7" w:rsidRDefault="001D68E1" w:rsidP="001D68E1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1BE650F3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  <w:tr w:rsidR="001D68E1" w:rsidRPr="003F63B3" w14:paraId="541F5855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23ED7314" w14:textId="645A2A01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F6CEAD8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67649444" w14:textId="2090D4DF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1898D1EB" w14:textId="1B3BBB10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9B9D659" w14:textId="20668C9E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960F418" w14:textId="3A108027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780F571" w14:textId="5AF6E6C4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954B6C8" w14:textId="561429E8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41F5027A" w14:textId="28802612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7D1A9318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407A4938" w14:textId="213A899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E57C0C9" w14:textId="778A3E4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22E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78BB7E2" w14:textId="5AD95D9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A4346" w14:textId="0AE387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893BD1A" w14:textId="6F3D1DF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6CA8521" w14:textId="19D8DF1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2623867" w14:textId="1ECEA27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6F7A418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F89EB16" w14:textId="4602883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0CB66E" w14:textId="3F4878B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BF9B84" w14:textId="12E31E3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BDCC99" w14:textId="1684C4B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5F0BE3" w14:textId="5AFD7EE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57B226" w14:textId="51EF4F7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C5A157F" w14:textId="6D93C3D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EDBED1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55F0967" w14:textId="673CF6A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9F8A8B5" w14:textId="316CF51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36CFDFF" w14:textId="7023B0B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58FC18" w14:textId="06B1DA1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CC2A78" w14:textId="1ABCC4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85F9E9" w14:textId="572F04AE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8D141F3" w14:textId="644D8C4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6D7B49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623F8F4" w14:textId="47CCF7D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D1281CE" w14:textId="0B9A65E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0A9B85" w14:textId="759568E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FD156E" w14:textId="6A2458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F2C0E2D" w14:textId="1BCA9C5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828BFCB" w14:textId="1741110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52BADE" w14:textId="02610706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CF1C191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C3895F9" w14:textId="4E8BB15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1DE2801" w14:textId="7296332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B19131" w14:textId="14CE6FC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1BF51F" w14:textId="7118609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976487" w14:textId="39A978B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2F866B5" w14:textId="07EE2C4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891B86" w14:textId="7B20663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BD0A627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19BA201" w14:textId="6F9C3A8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AA2E165" w14:textId="7526D41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ADC226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FDF934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B4E3214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1E42293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80F3E2B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BA0A3D4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vAlign w:val="center"/>
          </w:tcPr>
          <w:p w14:paraId="0CB9EF55" w14:textId="77777777" w:rsidR="001D68E1" w:rsidRPr="003F63B3" w:rsidRDefault="001D68E1" w:rsidP="00936902">
            <w:pPr>
              <w:rPr>
                <w:color w:val="404040" w:themeColor="text1" w:themeTint="BF"/>
              </w:rPr>
            </w:pPr>
          </w:p>
        </w:tc>
      </w:tr>
    </w:tbl>
    <w:p w14:paraId="7335EC62" w14:textId="6B846BB5" w:rsidR="001D68E1" w:rsidRDefault="001D68E1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5224FF41" w14:textId="70614E3B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600323AB" w14:textId="737C493C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02127524" w14:textId="1924A0C0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2D37A1D9" w14:textId="4A48BFDF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63F5B722" w14:textId="647F8D7C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6F7146" w:rsidRPr="003F63B3" w14:paraId="7A4F2E49" w14:textId="77777777" w:rsidTr="002D544E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11F9790" w14:textId="786A1BDF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lastRenderedPageBreak/>
              <w:t>OUTUBRO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687B21A8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040635F9" w14:textId="7D6C68A1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D514FF2" w14:textId="30CE078F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374E37C" w14:textId="77B60CD8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2647ED88" w14:textId="7D1A03FF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307039F2" w14:textId="0DDC87A4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5C6BD3F3" w14:textId="1AEE1951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2FAF05B8" w14:textId="7C3E8612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2AB77F19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56C7249D" w14:textId="2A6AC92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0D47B2B" w14:textId="04AA0AB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285FC2F" w14:textId="0D503A3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9286F90" w14:textId="2EC4A8A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4CD502" w14:textId="688EC3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948492" w14:textId="73CF660A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9AE9C86" w14:textId="65935D8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25E25A29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C93A152" w14:textId="29D61F6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6A0AC52" w14:textId="41F34A6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FF7DFB" w14:textId="18743CF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910F3A" w14:textId="4522A63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020674" w14:textId="73BB9A6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BE56A6" w14:textId="54187A4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10EF539" w14:textId="700BEA83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5A04931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7A99130" w14:textId="2656938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33C46A" w14:textId="16233FC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02F897" w14:textId="4C68C9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0789C7" w14:textId="095BE4A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3D77BA" w14:textId="7A67EA5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26EBA5" w14:textId="5C5B4DD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2AE0F2" w14:textId="7B115F3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12BF72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C8C61ED" w14:textId="46B87B9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095A940" w14:textId="60CD822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88AC24E" w14:textId="22D52C4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4D242A" w14:textId="0890F4D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716CF2" w14:textId="162C78F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6D6C56" w14:textId="0BBD5FB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E1F2C9" w14:textId="36F45EF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658266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EB5E08B" w14:textId="0E38BE1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2742FFB" w14:textId="78368BB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6170D9" w14:textId="7DBEE0F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33054F" w14:textId="7856056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5F7554" w14:textId="6274FD5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24D1E2" w14:textId="1046D3A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B94B80D" w14:textId="4EB7148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4676F2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4834F4" w14:textId="491BA9B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2473CB" w14:textId="31EBC8C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27B15F3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705F7F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B07E0F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84ED3E1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3231849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699BC38" w14:textId="77777777" w:rsidR="006F7146" w:rsidRPr="002D544E" w:rsidRDefault="006F7146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8"/>
              <w:gridCol w:w="3161"/>
            </w:tblGrid>
            <w:tr w:rsidR="006F7146" w:rsidRPr="003F63B3" w14:paraId="5EC783D9" w14:textId="77777777" w:rsidTr="00936902">
              <w:tc>
                <w:tcPr>
                  <w:tcW w:w="2500" w:type="pct"/>
                  <w:vAlign w:val="center"/>
                </w:tcPr>
                <w:p w14:paraId="25CD95C5" w14:textId="0EDCB397" w:rsidR="006F7146" w:rsidRPr="003F63B3" w:rsidRDefault="002A12FC" w:rsidP="006F7146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NOVEMBRO</w:t>
                  </w:r>
                </w:p>
              </w:tc>
              <w:tc>
                <w:tcPr>
                  <w:tcW w:w="2500" w:type="pct"/>
                  <w:vAlign w:val="center"/>
                </w:tcPr>
                <w:p w14:paraId="5AF75D6A" w14:textId="44340A25" w:rsidR="006F7146" w:rsidRPr="003F63B3" w:rsidRDefault="006F7146" w:rsidP="006F7146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2A12FC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2026</w:t>
                  </w:r>
                  <w:r w:rsidRPr="003F63B3"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719FB98" w14:textId="77777777" w:rsidR="006F7146" w:rsidRPr="003F63B3" w:rsidRDefault="006F7146" w:rsidP="006F7146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F7146" w:rsidRPr="003F63B3" w14:paraId="34B6F008" w14:textId="77777777" w:rsidTr="00936902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AD5AEF1" w14:textId="16E78D6D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2A51A48" w14:textId="32B88553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2EE27FA" w14:textId="104FBF93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5808A45" w14:textId="435D6C9C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F455B00" w14:textId="6E0B3131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42C0D1FC" w14:textId="39E9715D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A449938" w14:textId="71404DF2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6F7146" w:rsidRPr="003F63B3" w14:paraId="1741D526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92331F4" w14:textId="4126E20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404FAF" w14:textId="27988C9E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422E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3DB195" w14:textId="4365CF0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178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5D28623" w14:textId="02724593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709A7F" w14:textId="2E2E2E2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C1F01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E3D34E" w14:textId="2F398CB3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92E10A9" w14:textId="255AAABB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29DA90E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39ADDA8" w14:textId="204B4315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736617A" w14:textId="361B0501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C46714A" w14:textId="020F6A9A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5751A58" w14:textId="5A141C2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80828D" w14:textId="2E18A022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51D3A3C" w14:textId="56C77854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D4FCF8F" w14:textId="2BA5ABC6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677295BE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0F5630E" w14:textId="702348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0E5DCF7" w14:textId="54918DB2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5AB125" w14:textId="67F9846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4AA1E0" w14:textId="147A8B3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30C226" w14:textId="28204DC9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51959" w14:textId="22AAD1D4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8FA5A99" w14:textId="5896580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573390ED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1E78506" w14:textId="3831BA8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9E6F958" w14:textId="797F89A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8675B" w14:textId="776B3B6E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0A1E559" w14:textId="496FCAB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E878A1" w14:textId="6F4D4E63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A685E2E" w14:textId="3AEC4572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0F1CC34" w14:textId="120944A1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6E19E6A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04BAA1D" w14:textId="2342743C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1CA13EC" w14:textId="32360C6C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06B0219" w14:textId="14C8394A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3C7039" w14:textId="1114452D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A9E6D8" w14:textId="7F1AEC49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A099F6C" w14:textId="3A9ABAD0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E35B97D" w14:textId="1EFA5B7B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6A4B88F5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2B23A0E" w14:textId="102BEBC2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A6A1D81" w14:textId="0BEDF879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3FA9F6E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C2EFF8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7CA8A1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5DF06B" w14:textId="7777777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CDD2119" w14:textId="7777777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D04C039" w14:textId="77777777" w:rsidR="006F7146" w:rsidRPr="003F63B3" w:rsidRDefault="006F7146" w:rsidP="00936902">
            <w:pPr>
              <w:jc w:val="right"/>
              <w:rPr>
                <w:color w:val="404040" w:themeColor="text1" w:themeTint="BF"/>
                <w:sz w:val="44"/>
                <w:szCs w:val="44"/>
              </w:rPr>
            </w:pPr>
          </w:p>
        </w:tc>
      </w:tr>
      <w:tr w:rsidR="006F7146" w:rsidRPr="003F63B3" w14:paraId="6A6B0CB1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765896" w14:textId="314DC233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DEZEMBRO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2B0E58E9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3731619D" w14:textId="69E0962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7C7A85D2" w14:textId="799DB2B9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36CB591" w14:textId="50891592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C7E1AEB" w14:textId="47380591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CDB9FC3" w14:textId="2C49EDA3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08CAF04" w14:textId="0BC31CF1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1023089E" w14:textId="1FE0C234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630BB208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075AF5F" w14:textId="42F0BB1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DD5A95A" w14:textId="08DAEA9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8CEB35E" w14:textId="0937A6B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CC3F68A" w14:textId="4E30E63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D5DA5C" w14:textId="0C3F92FE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B26C72D" w14:textId="1CC43E2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9B3D553" w14:textId="5AE1E3A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A5E4F5E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9D7CA" w14:textId="1379AEE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E983607" w14:textId="5B1C963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5D759E" w14:textId="7C95536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762EC0" w14:textId="2C9CFF4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EC5B6E" w14:textId="3D08875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C8971" w14:textId="69392F60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17EE8" w14:textId="67627C1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7B243DE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F178EC2" w14:textId="2728D33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5CC7880" w14:textId="726DBF2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37A00B" w14:textId="34024A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037BCC" w14:textId="279BFA6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DB1049F" w14:textId="61BA54B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B0B147E" w14:textId="6E34520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31DD941" w14:textId="37908368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D84291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8686020" w14:textId="3AF5B560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73C79EE" w14:textId="3933E1A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1E4BD3" w14:textId="3E4BCE7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4F7F25" w14:textId="2902F7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BCD8FB3" w14:textId="2485FFD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0E9707" w14:textId="76D62EA4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2C4A895" w14:textId="4831388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887902B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228D303" w14:textId="51914F0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333DF66" w14:textId="653C225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0E2692" w14:textId="706444F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EA72B4" w14:textId="508F5DA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3F17B0" w14:textId="621275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7CB2E7" w14:textId="44CB7A2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E7F3F9" w14:textId="63BD979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3ACEA6DA" w14:textId="77777777" w:rsidTr="00936902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3B28D13" w14:textId="6FA2091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3DAE85F" w14:textId="2F36CBC3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114F84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3244DF9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2D02D2F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7625B35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4351F91D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4AAF8FB8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4C296095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</w:tr>
      <w:tr w:rsidR="006F7146" w:rsidRPr="003F63B3" w14:paraId="133B439F" w14:textId="77777777" w:rsidTr="002D544E">
        <w:trPr>
          <w:trHeight w:val="3856"/>
          <w:jc w:val="center"/>
        </w:trPr>
        <w:tc>
          <w:tcPr>
            <w:tcW w:w="1489" w:type="pct"/>
            <w:tcBorders>
              <w:top w:val="dashed" w:sz="4" w:space="0" w:color="auto"/>
            </w:tcBorders>
            <w:tcMar>
              <w:right w:w="170" w:type="dxa"/>
            </w:tcMar>
            <w:vAlign w:val="bottom"/>
          </w:tcPr>
          <w:p w14:paraId="1AEE6E89" w14:textId="60D33B26" w:rsidR="00936902" w:rsidRPr="00FF79ED" w:rsidRDefault="002A12FC" w:rsidP="00936902">
            <w:pPr>
              <w:pStyle w:val="Months"/>
              <w:jc w:val="center"/>
              <w:rPr>
                <w:noProof/>
                <w:color w:val="auto"/>
                <w:sz w:val="28"/>
                <w:szCs w:val="28"/>
              </w:rPr>
            </w:pPr>
            <w:r>
              <w:rPr>
                <w:rFonts w:ascii="Calibri" w:hAnsi="Calibri" w:cs="Calibri"/>
                <w:caps w:val="0"/>
                <w:noProof/>
                <w:color w:val="auto"/>
                <w:sz w:val="28"/>
                <w:szCs w:val="28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36902" w:rsidRPr="00114691" w14:paraId="28AD9E34" w14:textId="77777777" w:rsidTr="00936902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vAlign w:val="center"/>
                </w:tcPr>
                <w:p w14:paraId="4813325E" w14:textId="0847D6C5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vAlign w:val="center"/>
                </w:tcPr>
                <w:p w14:paraId="23802D9F" w14:textId="39092261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0762EEB4" w14:textId="39BB7636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796C1CDE" w14:textId="19809433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439C7AAB" w14:textId="29A4133D" w:rsidR="00936902" w:rsidRPr="00114691" w:rsidRDefault="002A12FC" w:rsidP="00936902">
                  <w:pPr>
                    <w:pStyle w:val="Days"/>
                    <w:rPr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vAlign w:val="center"/>
                </w:tcPr>
                <w:p w14:paraId="651ABC13" w14:textId="66060EB7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vAlign w:val="center"/>
                </w:tcPr>
                <w:p w14:paraId="4DAE0975" w14:textId="30CDA181" w:rsidR="00936902" w:rsidRPr="00DF25D7" w:rsidRDefault="002A12FC" w:rsidP="00936902">
                  <w:pPr>
                    <w:pStyle w:val="Days"/>
                    <w:rPr>
                      <w:b/>
                      <w:bCs/>
                      <w:noProof/>
                      <w:color w:val="C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936902" w:rsidRPr="00114691" w14:paraId="4F076E2C" w14:textId="77777777" w:rsidTr="00936902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279AFC6C" w14:textId="4CC6D17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FD2724E" w14:textId="22733FF5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422E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7780795" w14:textId="19FDA54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178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2C7B2AC" w14:textId="4FAA53E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1E5EA2" w14:textId="791FD30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FF79ED">
                    <w:rPr>
                      <w:rFonts w:ascii="Calibri" w:hAnsi="Calibri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C1F01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22120C8" w14:textId="0EC66AD5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00249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4BF34769" w14:textId="30976A1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F25D7">
                    <w:rPr>
                      <w:rFonts w:ascii="Calibri" w:hAnsi="Calibri" w:cs="Calibri"/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616A9616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B1A7575" w14:textId="03EA988D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11903C9" w14:textId="2941C17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B320A4" w14:textId="016F71E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F81FB3" w14:textId="1B8E994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E4F3FE" w14:textId="06FEA3B4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4710234" w14:textId="7578AC69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E6E882B" w14:textId="608C304D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1CA960D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10CBA3C" w14:textId="2F9A7FF8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0516D61" w14:textId="16AE153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E1D6B" w14:textId="20C8BCA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1B8364" w14:textId="77D34AD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8C4DFE" w14:textId="6FAF49EC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991218" w14:textId="38C2B232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457F045" w14:textId="11E59C4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37E9AD5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8F49616" w14:textId="3F2B4D9A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2E8124" w14:textId="4F94E65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1D0FED" w14:textId="3412296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F8ECBB" w14:textId="36621DCF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69EC907" w14:textId="43C08B56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92FE90" w14:textId="5582A96F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3CBF2B" w14:textId="09727891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05DCDD9C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B06986D" w14:textId="2A7FC4A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12462B" w14:textId="19549732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BEC7" w14:textId="4C200029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15CC5B" w14:textId="5CAA8CC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4DA6C3" w14:textId="0DA0802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03494E" w14:textId="44113F0B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A1FED3C" w14:textId="197A525C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F25D7">
                    <w:rPr>
                      <w:b/>
                      <w:bCs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114691" w14:paraId="4286A24A" w14:textId="77777777" w:rsidTr="00936902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52E4FBD" w14:textId="334734B1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B5C3A0" w14:textId="5933442B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A12FC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FF79ED">
                    <w:rPr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1EB348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8D0A90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7F20DAC" w14:textId="77777777" w:rsidR="00936902" w:rsidRPr="00FF79ED" w:rsidRDefault="00936902" w:rsidP="00936902">
                  <w:pPr>
                    <w:pStyle w:val="Dates"/>
                    <w:rPr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C0350EF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7644A54E" w14:textId="77777777" w:rsidR="00936902" w:rsidRPr="00DF25D7" w:rsidRDefault="00936902" w:rsidP="00936902">
                  <w:pPr>
                    <w:pStyle w:val="Dates"/>
                    <w:rPr>
                      <w:b/>
                      <w:bCs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27D2D6F7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  <w:tc>
          <w:tcPr>
            <w:tcW w:w="3511" w:type="pct"/>
            <w:vMerge w:val="restart"/>
            <w:tcBorders>
              <w:top w:val="dashed" w:sz="4" w:space="0" w:color="auto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792"/>
              <w:gridCol w:w="3557"/>
            </w:tblGrid>
            <w:tr w:rsidR="006F7146" w:rsidRPr="003F63B3" w14:paraId="7BE2604F" w14:textId="77777777" w:rsidTr="00936902">
              <w:tc>
                <w:tcPr>
                  <w:tcW w:w="2500" w:type="pct"/>
                  <w:vAlign w:val="center"/>
                </w:tcPr>
                <w:p w14:paraId="071B9624" w14:textId="540473CF" w:rsidR="006F7146" w:rsidRPr="003F63B3" w:rsidRDefault="002A12FC" w:rsidP="006F7146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DEZEMBRO</w:t>
                  </w:r>
                </w:p>
              </w:tc>
              <w:tc>
                <w:tcPr>
                  <w:tcW w:w="2500" w:type="pct"/>
                  <w:vAlign w:val="center"/>
                </w:tcPr>
                <w:p w14:paraId="485B914F" w14:textId="677B1C6D" w:rsidR="006F7146" w:rsidRPr="003F63B3" w:rsidRDefault="006F7146" w:rsidP="006F7146">
                  <w:pPr>
                    <w:pStyle w:val="ad"/>
                    <w:rPr>
                      <w:rFonts w:ascii="Century Gothic" w:hAnsi="Century Gothic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3695A405" w14:textId="77777777" w:rsidR="006F7146" w:rsidRPr="003F63B3" w:rsidRDefault="006F7146" w:rsidP="006F7146">
            <w:pPr>
              <w:pStyle w:val="Months"/>
              <w:jc w:val="center"/>
              <w:rPr>
                <w:rFonts w:ascii="Impact" w:hAnsi="Impact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6F7146" w:rsidRPr="003F63B3" w14:paraId="73722B92" w14:textId="77777777" w:rsidTr="001A6011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5C22E42" w14:textId="6F65E801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257556AC" w14:textId="6709304F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TE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18ABCE8" w14:textId="52BC2271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27DE180" w14:textId="555D282C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QU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240E7CF" w14:textId="345BFC69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SE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F09B0C9" w14:textId="797778F9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11CFFEE4" w14:textId="797372CC" w:rsidR="006F7146" w:rsidRPr="001A6011" w:rsidRDefault="002A12FC" w:rsidP="006F7146">
                  <w:pPr>
                    <w:pStyle w:val="Days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</w:t>
                  </w:r>
                </w:p>
              </w:tc>
            </w:tr>
            <w:tr w:rsidR="006F7146" w:rsidRPr="003F63B3" w14:paraId="67417EED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DFE6976" w14:textId="4637B95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420C396" w14:textId="7AE68514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FC24BE" w14:textId="1343ADA4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F1A38EF" w14:textId="01152E82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06ED3B" w14:textId="2F469D2B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0C7EA6A" w14:textId="6F73A164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5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078D99E" w14:textId="2D4AE323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MonthStart12 \@ dddd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1E513508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AF461A" w14:textId="55381CC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D2144E4" w14:textId="3B10DF6C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5C9275" w14:textId="7647AF70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A6B4BC0" w14:textId="3BCA4FF9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145D5E6" w14:textId="2CB2EA0D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F2BA788" w14:textId="65AA6BA1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12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8C6D11E" w14:textId="731CDBE0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7ACDAB1C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C6C322C" w14:textId="776C50C9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DCD99A6" w14:textId="4960A774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8C6313" w14:textId="04688DFD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C1ADB7" w14:textId="56E2DDD2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03208D7" w14:textId="27102D9E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8A0542" w14:textId="12294328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19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2BF89736" w14:textId="6D6DFFE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2F415E21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F2A4FBA" w14:textId="6EF36E1D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5416477" w14:textId="6600D27A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B81786" w14:textId="79169946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B57E7" w14:textId="547C2A3A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6182C29" w14:textId="7ACFDA62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62E24E" w14:textId="15A940FC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26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490BA21" w14:textId="31D1001A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41DF80DA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9C4DF2B" w14:textId="4537682C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0B263E5" w14:textId="633DBE8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AEF1A1" w14:textId="7AB2A5AA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787220" w14:textId="3B746F9D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31</w: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BEF7C9" w14:textId="79F88706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34C2C6" w14:textId="38855F64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720D6DB" w14:textId="78E0E38A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F25D7"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6F7146" w:rsidRPr="003F63B3" w14:paraId="2B28CB89" w14:textId="77777777" w:rsidTr="00936902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65EF740" w14:textId="2E31DDE3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44013BC" w14:textId="5D5C02AF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A12FC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MonthEnd12 \@ d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00249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3F63B3"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420A0F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588B78A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8F61E05" w14:textId="77777777" w:rsidR="006F7146" w:rsidRPr="003F63B3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4EA8D72" w14:textId="7777777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54109FC" w14:textId="77777777" w:rsidR="006F7146" w:rsidRPr="00DF25D7" w:rsidRDefault="006F7146" w:rsidP="006F7146">
                  <w:pPr>
                    <w:pStyle w:val="Dates"/>
                    <w:jc w:val="right"/>
                    <w:rPr>
                      <w:rFonts w:ascii="Impact" w:hAnsi="Impact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16E2BB61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</w:tr>
      <w:tr w:rsidR="006F7146" w:rsidRPr="003F63B3" w14:paraId="2868FED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p w14:paraId="639DD3E5" w14:textId="7DA60DD2" w:rsidR="006F7146" w:rsidRPr="003F63B3" w:rsidRDefault="00570549" w:rsidP="00570549">
            <w:pPr>
              <w:jc w:val="center"/>
              <w:rPr>
                <w:color w:val="404040" w:themeColor="text1" w:themeTint="BF"/>
              </w:rPr>
            </w:pP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2A12FC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2026</w:t>
            </w:r>
            <w:r w:rsidRPr="003F63B3">
              <w:rPr>
                <w:rFonts w:ascii="Century Gothic" w:hAnsi="Century Gothic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/>
            <w:vAlign w:val="center"/>
          </w:tcPr>
          <w:p w14:paraId="38D6EDAE" w14:textId="77777777" w:rsidR="006F7146" w:rsidRPr="003F63B3" w:rsidRDefault="006F7146" w:rsidP="00936902">
            <w:pPr>
              <w:rPr>
                <w:color w:val="404040" w:themeColor="text1" w:themeTint="BF"/>
              </w:rPr>
            </w:pPr>
          </w:p>
        </w:tc>
      </w:tr>
    </w:tbl>
    <w:p w14:paraId="0C63AABD" w14:textId="77777777" w:rsidR="006F7146" w:rsidRDefault="006F7146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p w14:paraId="68858935" w14:textId="77777777" w:rsidR="001D68E1" w:rsidRPr="003F63B3" w:rsidRDefault="001D68E1" w:rsidP="00C800AA">
      <w:pPr>
        <w:pStyle w:val="a5"/>
        <w:rPr>
          <w:rFonts w:ascii="Impact" w:hAnsi="Impact" w:cs="Arial"/>
          <w:noProof/>
          <w:sz w:val="2"/>
          <w:szCs w:val="2"/>
        </w:rPr>
      </w:pPr>
    </w:p>
    <w:sectPr w:rsidR="001D68E1" w:rsidRPr="003F63B3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AE10C" w14:textId="77777777" w:rsidR="0075102D" w:rsidRDefault="0075102D">
      <w:pPr>
        <w:spacing w:after="0"/>
      </w:pPr>
      <w:r>
        <w:separator/>
      </w:r>
    </w:p>
  </w:endnote>
  <w:endnote w:type="continuationSeparator" w:id="0">
    <w:p w14:paraId="4BD211ED" w14:textId="77777777" w:rsidR="0075102D" w:rsidRDefault="007510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07D6" w14:textId="77777777" w:rsidR="0075102D" w:rsidRDefault="0075102D">
      <w:pPr>
        <w:spacing w:after="0"/>
      </w:pPr>
      <w:r>
        <w:separator/>
      </w:r>
    </w:p>
  </w:footnote>
  <w:footnote w:type="continuationSeparator" w:id="0">
    <w:p w14:paraId="31E41038" w14:textId="77777777" w:rsidR="0075102D" w:rsidRDefault="007510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A12FC"/>
    <w:rsid w:val="002D544E"/>
    <w:rsid w:val="002E6538"/>
    <w:rsid w:val="002F01E5"/>
    <w:rsid w:val="00311781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422E1"/>
    <w:rsid w:val="00462EAD"/>
    <w:rsid w:val="004A6170"/>
    <w:rsid w:val="004F6AAC"/>
    <w:rsid w:val="00500249"/>
    <w:rsid w:val="00510449"/>
    <w:rsid w:val="00512F2D"/>
    <w:rsid w:val="00570549"/>
    <w:rsid w:val="00570FBB"/>
    <w:rsid w:val="00583B82"/>
    <w:rsid w:val="005923AC"/>
    <w:rsid w:val="005C1F01"/>
    <w:rsid w:val="005D5149"/>
    <w:rsid w:val="005E656F"/>
    <w:rsid w:val="00615E04"/>
    <w:rsid w:val="00616BE7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5102D"/>
    <w:rsid w:val="007B5FEE"/>
    <w:rsid w:val="007C0139"/>
    <w:rsid w:val="007D45A1"/>
    <w:rsid w:val="007E176F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07351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C6318"/>
    <w:rsid w:val="00FD270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5393A05-4BAE-4F69-AE76-BA1399D891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6</Pages>
  <Words>9688</Words>
  <Characters>55227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2025-11-11T10:18:00Z</dcterms:created>
  <dcterms:modified xsi:type="dcterms:W3CDTF">2025-11-11T10:18:00Z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