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240D4D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0824E8E0" w:rsidR="003E085C" w:rsidRPr="004D41BC" w:rsidRDefault="003E085C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</w:pP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fldChar w:fldCharType="begin"/>
            </w: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instrText xml:space="preserve"> DOCVARIABLE  MonthStart1 \@  yyyy   \* MERGEFORMAT </w:instrText>
            </w: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fldChar w:fldCharType="separate"/>
            </w:r>
            <w:r w:rsidR="00455AA6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t>2027</w:t>
            </w:r>
            <w:r w:rsidRPr="004D41BC">
              <w:rPr>
                <w:b/>
                <w:bCs/>
                <w:noProof/>
                <w:color w:val="auto"/>
                <w:sz w:val="86"/>
                <w:szCs w:val="8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240D4D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2677A8E" w:rsidR="00240D4D" w:rsidRPr="00240D4D" w:rsidRDefault="00A90A9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240D4D" w14:paraId="684222CD" w14:textId="77777777" w:rsidTr="00A90A9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9408482" w14:textId="6507BAD4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B285114" w14:textId="47410916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4BB7502" w14:textId="0C355885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84BA99" w14:textId="3E951CCB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F75680" w14:textId="1DCBBC40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7BE3AF3" w14:textId="3ED49F2F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E85CF0" w14:textId="56D6C438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1DF8F53" w14:textId="77777777" w:rsidTr="00A90A9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471559E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3A099E0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23822EA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DE1780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6E619C9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3B02BBC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4E4D64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4E4A3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2CF5AE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504AB5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0BCD3C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4D2EF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6D58E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9315C6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505A9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E144A9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E84E39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2C74FF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8E97E6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E9AC94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1F1BC9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E3DBEF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CC185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7FFB20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1CD913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D57DC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A87062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755D0B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615CE2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F5832D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1248A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38A9CD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50D93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5E73B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292EFF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0F835A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E5B5A6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13C2200" w:rsidR="00240D4D" w:rsidRPr="00240D4D" w:rsidRDefault="00A90A9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240D4D" w14:paraId="4D521D1C" w14:textId="77777777" w:rsidTr="00A90A9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B4A50A8" w14:textId="4131B537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D052ACD" w14:textId="07DA0032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A47D848" w14:textId="7B082D68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412BE2" w14:textId="58C8888B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C3D3BE5" w14:textId="2B10E6F4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2F7BE9" w14:textId="38205999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B16A91" w14:textId="6E4AF9D8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33AD79B" w14:textId="77777777" w:rsidTr="00A90A9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696353D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7586E6E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6B2D028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4C49FD9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0F7DCD7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48A1225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51787A5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42B1CE1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1A4163F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10C10E6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B92E03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A00084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935416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963AE8D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C23705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00F908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517DE63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64183B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27463A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E95A82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6B760C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4F2B44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4DBC6C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57929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FB0EF3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73C8CA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15DD78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EBA46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FF0CF0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BF27E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A161CE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0CC5F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7E81C7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28D6E0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71339F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17D7B3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97BABE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721F539F" w:rsidR="00240D4D" w:rsidRPr="00240D4D" w:rsidRDefault="00A90A90" w:rsidP="00E50BDE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5FBA1453" w14:textId="77777777" w:rsidTr="00A90A9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82C68E" w14:textId="7FE50D99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D081C50" w14:textId="0D0DB0B4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B330407" w14:textId="65D04877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F2E47A7" w14:textId="30C82A1F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D7F939A" w14:textId="31B6E856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24E7528" w14:textId="20D26C22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F13CE6" w14:textId="707EDCD9" w:rsidR="00240D4D" w:rsidRPr="00240D4D" w:rsidRDefault="00A90A90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AD7C61D" w14:textId="77777777" w:rsidTr="00A90A9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AAAD04" w14:textId="56ACF59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BC2568" w14:textId="06FC2AC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F3CE0B" w14:textId="1667915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343102" w14:textId="4BE35BF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48F3FC" w14:textId="76BDFE2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4B999" w14:textId="7264F67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11257B" w14:textId="277CFED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E17BFE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7D8B75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5CDA110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368012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B959A0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D46562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926EB3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D7BDB8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F9C72C8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979F09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2D21F8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0069F4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117B181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E98834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27BF35A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CD3BD99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1938CB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510867B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826C30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56DC92B2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E8C5FB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027C5C4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B57C1F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D81662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FC1A4DE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F2C3EC6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A60CE4F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7D448215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846033C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AB22D33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240D4D" w:rsidRDefault="00240D4D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240D4D" w:rsidRDefault="00240D4D" w:rsidP="00E50BDE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1309526B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240D4D" w14:paraId="486B25E3" w14:textId="77777777" w:rsidTr="00A90A9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7AC1FC0" w14:textId="02DC558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14AE8CF" w14:textId="0514163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D221CC" w14:textId="73DF1CA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67455C" w14:textId="719F291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DCA161" w14:textId="6E72F2C6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C27E099" w14:textId="49B20AE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0E05008" w14:textId="586585B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8746610" w14:textId="77777777" w:rsidTr="00A90A9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994D48" w14:textId="6AF26D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69881" w14:textId="1E7C9E1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853C12" w14:textId="1BAA7E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5E42A6" w14:textId="786C8B2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2FC3EB" w14:textId="34EAA1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7BD5DB" w14:textId="74A5D6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C7F0FA" w14:textId="7402440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B6D7401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884AA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B4C63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104DB4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78591C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C5DA3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5FDD938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49696B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E5D7C27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C4D418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4B1B51E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BF869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16315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6951BD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48CCD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2A53B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FD26192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71662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1824ED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6784221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18891A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1A7D8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6C412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03C9876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E4EF58A" w14:textId="77777777" w:rsidTr="00AD7AA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469C91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49097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6E774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A5DF0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B5130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590D98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A5F11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B933A3" w14:textId="77777777" w:rsidTr="00AD7AA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632B93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E0D9EA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240D4D" w:rsidRDefault="00240D4D" w:rsidP="00E50BDE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395980FF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533209A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937BF7" w14:textId="345ACBBC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076CB9" w14:textId="6E0F7CB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E2E5AC" w14:textId="56FD3C2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291E9FA" w14:textId="09449057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C9E446" w14:textId="703B5C9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474412" w14:textId="6E35266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B3D15" w14:textId="32D2B4F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38FA371F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7682D8" w14:textId="1649F6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867C93" w14:textId="461ECB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5E0A7" w14:textId="293DCC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684AED" w14:textId="7B3602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0F1AEC" w14:textId="51DC9B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88ABBF" w14:textId="121A24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319A52" w14:textId="1695AA8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F2BFD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7AC3C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71C6F5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463496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5B960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0AD0D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36B04E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BFAAA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C3EBBE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83413F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C472AE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673BC6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59AAD1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A0247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7A3237B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223D12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93A4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55849B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353C2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CD748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C19256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B8265F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90C23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5C3A81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D57EB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82742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349A0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8787C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8D912F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57ADC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B5949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7E7D08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CBC6B8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26AA1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2545C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C80C21B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43FDBBAF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CCD867C" w14:textId="2490493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3AD34CA" w14:textId="48C5B6C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CEF8E2" w14:textId="54C77703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D2EC53A" w14:textId="18CDFC1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65114B7" w14:textId="4B52EA2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9497BC" w14:textId="6B37E3E0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8DC64F" w14:textId="3CB3A31A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0101CD6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6137E" w14:textId="3AD90B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6D0B3" w14:textId="36BAD4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B10352" w14:textId="33F80D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945A5" w14:textId="063262D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1A83A" w14:textId="7BD2523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AF9861" w14:textId="0D4002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759CE0" w14:textId="3D5F4A2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A162450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FD7B1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1763F3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5DFCEA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8EF41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6DC6072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7E66A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4EFD52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BBD025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4C20D44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B1379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53678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21464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4101BE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0ABC27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B96EBE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CC90B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5CF699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5957E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1D9FEA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C44BC2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112320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8A6DDA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BCC5B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7AB0675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3B86CD5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6F0D70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7BE5AA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75239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E26DD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094A0C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179E58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E8BAD15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C3013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71293F5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D5A7A5A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65F48B94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EEB0A9E" w14:textId="4B9AEED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A031FA6" w14:textId="0F1691C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4E1EB63" w14:textId="0614D80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A1004C4" w14:textId="1248FF8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9397D7" w14:textId="48453023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34D544" w14:textId="32CF8A4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5E67A74" w14:textId="512E489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695417E5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719BABFE" w14:textId="0D81FA2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7C221972" w14:textId="03519B4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3371317" w14:textId="4895C4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2E429C1" w14:textId="6CBDD3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22A721" w14:textId="4F0C8D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28AE9" w14:textId="3FD3FF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0747D21B" w14:textId="02FCF35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A7F154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4382BA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E9A3E6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03F562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4486CD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4F1714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C9CCC8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4BC15F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BD473A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049DBD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3C2027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21EF85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90250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284388B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B9F14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0ABF4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943E547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7F5378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FBD47C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D7BEF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5DBC2D3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B0797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09002C1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52AC6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0083E5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2971D2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720F5B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085C61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C0E82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64C94C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9AA90B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3FB78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3D57F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7D572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5323EE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AC33F3E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27BAE27B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1C41B3" w14:textId="6F67AB3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F114B97" w14:textId="5F0D190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58DB859" w14:textId="2B4D91F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8E5F5A9" w14:textId="7B2B1EE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90E5199" w14:textId="458E442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5D486E" w14:textId="290D460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6B06261" w14:textId="66F9B5D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F4E23C6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8F47D9" w14:textId="79038A4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C42E64" w14:textId="0AB5778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349503" w14:textId="6DA868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455009" w14:textId="71956A8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28BC" w14:textId="210861F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53885E" w14:textId="0D7145C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A35057" w14:textId="13DF6C8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62A0AB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C67B49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F0B39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2E9B1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E0FE1F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1AE82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891273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0C56BB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825CD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02B059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1AEF3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90475C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0C063FF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20294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7922892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71EE5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337F0FE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7799B4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371FA7E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53182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5AD85F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2B4F64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BCB9D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48B73D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BA8EE02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C27BD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B5B401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AC68D6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42CC0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3706DDF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47A68C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AB054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673A2D9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37D915A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5E9669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240D4D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163BF8BB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6E92A4E3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37E20BD" w14:textId="36381A0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8BAB9FE" w14:textId="09F1A87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E7E1C1D" w14:textId="577D43A4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7097261" w14:textId="68359A4E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075D82B" w14:textId="229F5400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3F2B6E0" w14:textId="2DBCC7B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5E6D45" w14:textId="73FB758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191EEF27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CC9AD8" w14:textId="472FEAA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5D060A" w14:textId="778DA10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BDA8F8" w14:textId="0DE29FA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07E4D3" w14:textId="67F408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E22500" w14:textId="58DC859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B27399" w14:textId="7EC65F4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9A57F" w14:textId="1C33BFA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EE1544C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63A666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04C5E4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93C6BE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986DA4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32DC3C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B5464D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C327E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E1942D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03E88FB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E98F48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C27ED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6EBCF4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40765C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56933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9048E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3588CF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2959F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A32E56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62FE586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2ACF2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4FF0649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07682D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261C4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7DB3A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7A0DE1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3DD1BF6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24F80D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FBCB7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C61254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781F9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5E0C4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5F9738C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DAF9C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D78C8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69A05AE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240D4D" w14:paraId="1DAA9906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2268EF6" w14:textId="6F51A61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C4767A8" w14:textId="7B14D22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A606E45" w14:textId="2D9A5B3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734FE5" w14:textId="680FB92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2CCBD37" w14:textId="4D4E5649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383A338" w14:textId="403FBE57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C199D0C" w14:textId="70AA50A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48A2737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BD2F7B" w14:textId="2D730B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D35348" w14:textId="4642898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EC394" w14:textId="28A8707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11D71D" w14:textId="55D268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763EE9" w14:textId="14E811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86682" w14:textId="0BF5BD1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61586C" w14:textId="4358819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556AA3B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1C4AA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C31C1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236268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035D3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E025B6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FC4CA3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4ABDFF7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841C5F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62A96A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D339CD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167A49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42DFC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6700A4F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B74632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D07EA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3A3FB71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714C87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521B53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6D0693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DB99D4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0A8BBAF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255AD8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351E7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48EFB191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BC662B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69F31A3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625994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3E1AB9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9015C2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DA2435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FD7554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6CC5E29B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070FB1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674E35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67949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F11099F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504BFB33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4911DBF" w14:textId="73B50C56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E2F19E6" w14:textId="6F82CFF1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193F3" w14:textId="3E96F5D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795B3D0" w14:textId="168BA92F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51FE0A5" w14:textId="2D167EF5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02F9E89F" w14:textId="100ABAC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485DC499" w14:textId="1406B038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4138B158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F0A74D" w14:textId="1E12B1D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4EEB4B" w14:textId="5BC36C3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A59089" w14:textId="32E5E35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A6AE03" w14:textId="17B5A43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6E858D" w14:textId="63E90CC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06519B" w14:textId="7926CA6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589EB" w14:textId="1A757A3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4503BC8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37B310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AE51B2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1ADF0BE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660D49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746B9E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3E4AC5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6D7A66D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D2E913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8DA50B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6FA3AEB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5C424E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28539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F05196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ABFE2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8583E4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C39DE3A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23F070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50AD8F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70E02C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439AF5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F31391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100AA50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314442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25F2089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315DD2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8AFC27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94168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7D5DAB6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72D17D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7FE05EA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A28324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72FD00B3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EBF7BC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4100F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5134B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240D4D" w:rsidRDefault="00240D4D" w:rsidP="00240D4D">
                  <w:pPr>
                    <w:pStyle w:val="a5"/>
                    <w:rPr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1463FB13" w:rsidR="00240D4D" w:rsidRPr="00240D4D" w:rsidRDefault="00A90A90" w:rsidP="00240D4D">
                  <w:pPr>
                    <w:pStyle w:val="Months"/>
                    <w:jc w:val="center"/>
                    <w:rPr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240D4D" w14:paraId="0CA8349C" w14:textId="77777777" w:rsidTr="00A90A9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00098BB" w14:textId="3E7C954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61F03D3C" w14:textId="57B16F9D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586A1803" w14:textId="6E9CC33B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9281689" w14:textId="4650657F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1F571BF" w14:textId="58A84BE2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10195620" w14:textId="79C3D5FF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3709C3C5" w14:textId="0DC5E593" w:rsidR="00240D4D" w:rsidRPr="00240D4D" w:rsidRDefault="00A90A90" w:rsidP="00240D4D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240D4D" w:rsidRPr="00240D4D" w14:paraId="0B2F30B0" w14:textId="77777777" w:rsidTr="00A90A9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F7088F" w14:textId="218EB15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101F28" w14:textId="2055C40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8806C3" w14:textId="6A1DC7D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7860C0" w14:textId="638157B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246D88" w14:textId="1FCED23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8AD4B2" w14:textId="16D98A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0E85C9" w14:textId="558AEAE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240D4D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4AB1B96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49BCC535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747E0C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0E3019EF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E467C9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B7AF18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6DB4CFB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FA6F1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05C96A10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0489A306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D2EFA79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BC70C6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3681B8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8FDAB2E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24147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5334BC3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2A63608C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EF7467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FABD3A2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B061D2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E5B6ED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6A8133F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791C368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66E3FFC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35920EEE" w14:textId="77777777" w:rsidTr="00AD7AA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D616594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C1CBEB8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4131C35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1CE7FCA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25F2350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52D9B11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4310D0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240D4D" w14:paraId="14DEC3D6" w14:textId="77777777" w:rsidTr="00AD7AA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A04BA1B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2411FBD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55AA6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07830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40D4D"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240D4D" w:rsidRDefault="00240D4D" w:rsidP="00240D4D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240D4D" w:rsidRDefault="00240D4D" w:rsidP="00240D4D">
                  <w:pPr>
                    <w:pStyle w:val="Months"/>
                    <w:jc w:val="center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40D4D" w:rsidRDefault="00E50BDE" w:rsidP="00E50BDE">
            <w:pPr>
              <w:pStyle w:val="ad"/>
              <w:jc w:val="center"/>
              <w:rPr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240D4D" w:rsidRDefault="00F93E3B" w:rsidP="00240D4D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240D4D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46CC" w14:textId="77777777" w:rsidR="007A6F51" w:rsidRDefault="007A6F51">
      <w:pPr>
        <w:spacing w:after="0"/>
      </w:pPr>
      <w:r>
        <w:separator/>
      </w:r>
    </w:p>
  </w:endnote>
  <w:endnote w:type="continuationSeparator" w:id="0">
    <w:p w14:paraId="559BDF2D" w14:textId="77777777" w:rsidR="007A6F51" w:rsidRDefault="007A6F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5622D" w14:textId="77777777" w:rsidR="007A6F51" w:rsidRDefault="007A6F51">
      <w:pPr>
        <w:spacing w:after="0"/>
      </w:pPr>
      <w:r>
        <w:separator/>
      </w:r>
    </w:p>
  </w:footnote>
  <w:footnote w:type="continuationSeparator" w:id="0">
    <w:p w14:paraId="09824E55" w14:textId="77777777" w:rsidR="007A6F51" w:rsidRDefault="007A6F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1F5BCC"/>
    <w:rsid w:val="00240D4D"/>
    <w:rsid w:val="002562E7"/>
    <w:rsid w:val="00285C1D"/>
    <w:rsid w:val="003327F5"/>
    <w:rsid w:val="00340CAF"/>
    <w:rsid w:val="003C0D41"/>
    <w:rsid w:val="003C4A6E"/>
    <w:rsid w:val="003D7D6B"/>
    <w:rsid w:val="003E085C"/>
    <w:rsid w:val="003E7B3A"/>
    <w:rsid w:val="00416364"/>
    <w:rsid w:val="00431B29"/>
    <w:rsid w:val="00440416"/>
    <w:rsid w:val="00455AA6"/>
    <w:rsid w:val="00462EAD"/>
    <w:rsid w:val="004A6170"/>
    <w:rsid w:val="004D41BC"/>
    <w:rsid w:val="004F6AAC"/>
    <w:rsid w:val="00512F2D"/>
    <w:rsid w:val="0055134B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83A63"/>
    <w:rsid w:val="007A6F51"/>
    <w:rsid w:val="007C0139"/>
    <w:rsid w:val="007D45A1"/>
    <w:rsid w:val="007F564D"/>
    <w:rsid w:val="00807830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90A90"/>
    <w:rsid w:val="00AA23D3"/>
    <w:rsid w:val="00AA3C50"/>
    <w:rsid w:val="00AC70C7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2CD2"/>
    <w:rsid w:val="00C6519B"/>
    <w:rsid w:val="00C70F21"/>
    <w:rsid w:val="00C7354B"/>
    <w:rsid w:val="00C91F9B"/>
    <w:rsid w:val="00C94C41"/>
    <w:rsid w:val="00D67949"/>
    <w:rsid w:val="00DE32AC"/>
    <w:rsid w:val="00E1407A"/>
    <w:rsid w:val="00E318B9"/>
    <w:rsid w:val="00E50BDE"/>
    <w:rsid w:val="00E60849"/>
    <w:rsid w:val="00E774CD"/>
    <w:rsid w:val="00E77E1D"/>
    <w:rsid w:val="00ED75B6"/>
    <w:rsid w:val="00EF1F0E"/>
    <w:rsid w:val="00F27F20"/>
    <w:rsid w:val="00F91390"/>
    <w:rsid w:val="00F93E3B"/>
    <w:rsid w:val="00FA35F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2025-10-08T16:43:00Z</dcterms:created>
  <dcterms:modified xsi:type="dcterms:W3CDTF">2025-10-08T16:43:00Z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