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84B55A0" w14:textId="77777777" w:rsidTr="005B1077">
        <w:tc>
          <w:tcPr>
            <w:tcW w:w="2500" w:type="pct"/>
            <w:vAlign w:val="center"/>
          </w:tcPr>
          <w:p w14:paraId="37FAAA50" w14:textId="242EACFF" w:rsidR="00ED5F48" w:rsidRPr="00300D22" w:rsidRDefault="00D21256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2FAA2D3D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560D596D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4C5013E" w14:textId="1B903E14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4CD7167" w14:textId="7A0C2A6D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8845A00" w14:textId="49A6D49C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387DAD2F" w14:textId="1B095D18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4869AF3A" w14:textId="1326B909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9742508" w14:textId="48C4FBB3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7BD5908" w14:textId="436B9167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30DC1F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FE1BCC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48E411E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66C8D23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7A7892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16EB960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C4CEE0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0FC2C20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MonthStart3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воскресенье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722F9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F019E9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2B6B83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174915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983302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E549B6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7B3183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3FE928A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B29EB0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161527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227E1E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47D0D7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8994DE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92E89C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B8C0F9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7299B93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6306192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757BF3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71224B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F2AF15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6343710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28625B0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290492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717E4E8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EFD4BD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107776F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F455EF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E6F977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BB6342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3978A845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7D7E9D7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15776D9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59709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52FBA70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10031B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MonthEnd3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7FAF298C" w14:textId="77777777" w:rsidTr="005B1077">
        <w:tc>
          <w:tcPr>
            <w:tcW w:w="2500" w:type="pct"/>
            <w:vAlign w:val="center"/>
          </w:tcPr>
          <w:p w14:paraId="0B71B109" w14:textId="3DDBCD79" w:rsidR="00ED5F48" w:rsidRPr="00300D22" w:rsidRDefault="00D21256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501DCAB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300D22" w14:paraId="4B2EB927" w14:textId="77777777" w:rsidTr="00300D22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E2EE8E7" w14:textId="298614BB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8A9ADB4" w14:textId="71E9BD45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0798650" w14:textId="044603AB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0122A68C" w14:textId="64BAB4C5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95C0986" w14:textId="30076005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4AE62A27" w14:textId="3026302F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AEC02A7" w14:textId="2FA6B44C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072E48E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3CDE090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94013E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352299B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5B580DD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B35189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42F7A3F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MonthStart4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среда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439AD7E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9AD045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697117F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A23D17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35485A5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76EB2D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517C746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6E99AA3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9B76AE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0BF547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28CA74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721F6C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2071758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4678432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615B744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5062B3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BCCA32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07A228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743B02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3F3E5C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6B86ABB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1E32D71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0269310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1AA5B72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60BA34E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84822E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B50CB7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162235E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2F88FFE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64E416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MonthEnd4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5E679A77" w14:textId="77777777" w:rsidTr="005B1077">
        <w:tc>
          <w:tcPr>
            <w:tcW w:w="2500" w:type="pct"/>
            <w:vAlign w:val="center"/>
          </w:tcPr>
          <w:p w14:paraId="1ADD435E" w14:textId="5A05E2FF" w:rsidR="00ED5F48" w:rsidRPr="00300D22" w:rsidRDefault="00D21256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4CFBC580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300D22" w14:paraId="4232816E" w14:textId="77777777" w:rsidTr="00300D22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173D927" w14:textId="09A09D37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645E7C4A" w14:textId="6E677EC7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7D31BE5" w14:textId="70D91E05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8E1E115" w14:textId="00FBB195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2C84A1A5" w14:textId="3A014484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773A0790" w14:textId="34BEA5E8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08410A3D" w14:textId="520709E0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51C4162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28B5F3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55B8C81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BFC778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A78051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00B05F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4BEAA10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MonthStart5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пятница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AA1E9C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60F36A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256281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D3A9E4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81000D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24BC18B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69B831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510820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5E9FB3E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30EE03E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1554DD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ECA1A4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B04225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5612C2B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46DAE5B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1779C0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692E7C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F6BA7C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F5ECB8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EB1A62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D6D6ED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BDA3808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AC6E61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48D042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1F62B60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846E20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6EF62C4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4CC123E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31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1786EB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CDECA8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MonthEnd5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4B554A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300D22" w14:paraId="47DF545E" w14:textId="77777777" w:rsidTr="005B1077">
        <w:tc>
          <w:tcPr>
            <w:tcW w:w="2500" w:type="pct"/>
            <w:vAlign w:val="center"/>
          </w:tcPr>
          <w:p w14:paraId="623DCF36" w14:textId="35987B16" w:rsidR="00ED5F48" w:rsidRPr="00300D22" w:rsidRDefault="00D21256" w:rsidP="001B7E1A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681A1FA8" w:rsidR="00ED5F48" w:rsidRPr="00300D22" w:rsidRDefault="00ED5F48" w:rsidP="001B7E1A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300D22" w14:paraId="546A3C18" w14:textId="77777777" w:rsidTr="00300D22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DC3C153" w14:textId="51E63ECC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  <w:t>SE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9DC3F0D" w14:textId="6C8144B5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116BD4E1" w14:textId="3D28ADCF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70D278A7" w14:textId="4E8C02FE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QU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bottom"/>
          </w:tcPr>
          <w:p w14:paraId="556B925B" w14:textId="03D92187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ADA9849" w14:textId="4D8C9563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4F10D939" w14:textId="2F861993" w:rsidR="00C4057C" w:rsidRPr="00300D22" w:rsidRDefault="00D21256" w:rsidP="00C4057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</w:t>
            </w:r>
            <w:r w:rsidR="00C4057C" w:rsidRPr="00300D22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300D22" w14:paraId="57699A99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78374A8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MonthStart6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“понедельник" 1 ""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A9B1549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MonthStart6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“вторник"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1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B5D217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MonthStart6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“среда"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69906C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MonthStart6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“четверг"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0AC727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MonthStart6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= “пятница"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4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0E2A88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MonthStart6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“суббота"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5DECE8A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MonthStart6 \@ dddd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понедельник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“воскресенье" 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&lt;&gt; 0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2248B7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E9BDBB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=G2+1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A7AFA1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F97DB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8A50A6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A02B00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C4B96D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C18430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14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C70933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35FDCC1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=G3+1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8DAC5B0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F3B0D6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87733D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6A3BD4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19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58C0042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49E1872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21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64D7026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6FE6134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=G4+1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22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555E54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23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D183DB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24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3F02D81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25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C94E6BC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26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70F12C5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27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9036E7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t>28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57201894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854C9C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=G5+1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29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781C17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t>30</w: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9F5372D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=B6+1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86A6BD3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25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=C6+1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3F426F6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=D6+1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953AADE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=E6+1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AD232D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28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=F6+1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  <w:lang w:bidi="ru-RU"/>
              </w:rPr>
              <w:fldChar w:fldCharType="end"/>
            </w:r>
          </w:p>
        </w:tc>
      </w:tr>
      <w:tr w:rsidR="00ED5F48" w:rsidRPr="00300D22" w14:paraId="2B2D167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6A9314BF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29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=G6+1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FCE5A1A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 0,""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IF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&lt;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DocVariable MonthEnd6 \@ d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="00D21256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begin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=A7+1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separate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>30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instrText xml:space="preserve"> "" </w:instrText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  <w:r w:rsidRPr="00300D22"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20"/>
                <w:szCs w:val="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300D22" w:rsidRDefault="00ED5F48" w:rsidP="001B7E1A">
            <w:pPr>
              <w:pStyle w:val="Dates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20"/>
                <w:szCs w:val="20"/>
              </w:rPr>
            </w:pPr>
          </w:p>
        </w:tc>
      </w:tr>
    </w:tbl>
    <w:p w14:paraId="50D5D5A5" w14:textId="77777777" w:rsidR="00ED5F48" w:rsidRPr="00300D22" w:rsidRDefault="00ED5F48" w:rsidP="00F700F9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300D22" w:rsidSect="00300D22">
      <w:pgSz w:w="11906" w:h="16838" w:code="9"/>
      <w:pgMar w:top="454" w:right="624" w:bottom="45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4093" w14:textId="77777777" w:rsidR="00E43EC8" w:rsidRDefault="00E43EC8">
      <w:pPr>
        <w:spacing w:after="0"/>
      </w:pPr>
      <w:r>
        <w:separator/>
      </w:r>
    </w:p>
  </w:endnote>
  <w:endnote w:type="continuationSeparator" w:id="0">
    <w:p w14:paraId="221E78D0" w14:textId="77777777" w:rsidR="00E43EC8" w:rsidRDefault="00E43E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9A57" w14:textId="77777777" w:rsidR="00E43EC8" w:rsidRDefault="00E43EC8">
      <w:pPr>
        <w:spacing w:after="0"/>
      </w:pPr>
      <w:r>
        <w:separator/>
      </w:r>
    </w:p>
  </w:footnote>
  <w:footnote w:type="continuationSeparator" w:id="0">
    <w:p w14:paraId="2A9C57AA" w14:textId="77777777" w:rsidR="00E43EC8" w:rsidRDefault="00E43E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00D22"/>
    <w:rsid w:val="003327F5"/>
    <w:rsid w:val="00340CAF"/>
    <w:rsid w:val="00381353"/>
    <w:rsid w:val="00390461"/>
    <w:rsid w:val="003C0D41"/>
    <w:rsid w:val="003E085C"/>
    <w:rsid w:val="003E7B3A"/>
    <w:rsid w:val="00416364"/>
    <w:rsid w:val="00431B29"/>
    <w:rsid w:val="00440416"/>
    <w:rsid w:val="00462EAD"/>
    <w:rsid w:val="004A6170"/>
    <w:rsid w:val="004B554A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A59CA"/>
    <w:rsid w:val="008B120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A23D3"/>
    <w:rsid w:val="00AA3C50"/>
    <w:rsid w:val="00AE302A"/>
    <w:rsid w:val="00AE36BB"/>
    <w:rsid w:val="00B30710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21256"/>
    <w:rsid w:val="00D81214"/>
    <w:rsid w:val="00DB6B33"/>
    <w:rsid w:val="00DE32AC"/>
    <w:rsid w:val="00DE3363"/>
    <w:rsid w:val="00E1407A"/>
    <w:rsid w:val="00E33F1A"/>
    <w:rsid w:val="00E43EC8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83BFA-5E83-4CC1-9ED3-A0364D75FD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2025-10-25T06:12:00Z</dcterms:created>
  <dcterms:modified xsi:type="dcterms:W3CDTF">2025-10-25T06:12:00Z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