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6B6899" w:rsidRPr="00300D22" w14:paraId="006BD6C0" w14:textId="77777777" w:rsidTr="005B1077">
        <w:tc>
          <w:tcPr>
            <w:tcW w:w="2500" w:type="pct"/>
            <w:vAlign w:val="center"/>
          </w:tcPr>
          <w:p w14:paraId="19962AF0" w14:textId="1BA6E586" w:rsidR="006B6899" w:rsidRPr="00300D22" w:rsidRDefault="00F950E1" w:rsidP="00300D22">
            <w:pPr>
              <w:pStyle w:val="ad"/>
              <w:spacing w:after="120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FEVEREIRO</w:t>
            </w:r>
          </w:p>
        </w:tc>
        <w:tc>
          <w:tcPr>
            <w:tcW w:w="2500" w:type="pct"/>
            <w:vAlign w:val="center"/>
          </w:tcPr>
          <w:p w14:paraId="30F9F655" w14:textId="6F9DB49D" w:rsidR="006B6899" w:rsidRPr="00300D22" w:rsidRDefault="006B6899" w:rsidP="001B7E1A">
            <w:pPr>
              <w:pStyle w:val="ad"/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2026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7"/>
        <w:gridCol w:w="1524"/>
        <w:gridCol w:w="1528"/>
        <w:gridCol w:w="1528"/>
        <w:gridCol w:w="1528"/>
        <w:gridCol w:w="1528"/>
        <w:gridCol w:w="1498"/>
      </w:tblGrid>
      <w:tr w:rsidR="00C4057C" w:rsidRPr="00300D22" w14:paraId="2A9965BE" w14:textId="77777777" w:rsidTr="00300D22">
        <w:trPr>
          <w:trHeight w:val="113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512E7E2D" w14:textId="12AA7AA5" w:rsidR="00C4057C" w:rsidRPr="00300D22" w:rsidRDefault="00F950E1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  <w:t>SE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7FAB7376" w14:textId="2F779457" w:rsidR="00C4057C" w:rsidRPr="00300D22" w:rsidRDefault="00F950E1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TE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6F798461" w14:textId="28FB54AF" w:rsidR="00C4057C" w:rsidRPr="00300D22" w:rsidRDefault="00F950E1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QU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23D869A9" w14:textId="68AC0E59" w:rsidR="00C4057C" w:rsidRPr="00300D22" w:rsidRDefault="00F950E1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QU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405A4BF1" w14:textId="5F3421D0" w:rsidR="00C4057C" w:rsidRPr="00300D22" w:rsidRDefault="00F950E1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SE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bottom"/>
          </w:tcPr>
          <w:p w14:paraId="63202455" w14:textId="62707137" w:rsidR="00C4057C" w:rsidRPr="00300D22" w:rsidRDefault="00F950E1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SA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bottom"/>
          </w:tcPr>
          <w:p w14:paraId="631EAB2A" w14:textId="1E93CCBC" w:rsidR="00C4057C" w:rsidRPr="00300D22" w:rsidRDefault="00F950E1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DO</w:t>
            </w:r>
            <w:r w:rsidR="00C4057C" w:rsidRPr="00300D22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 xml:space="preserve"> </w:t>
            </w:r>
          </w:p>
        </w:tc>
      </w:tr>
      <w:tr w:rsidR="006B6899" w:rsidRPr="00300D22" w14:paraId="78897B1C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E0EAAF" w14:textId="2DFA2F06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MonthStart2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воскресенье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“понедельник" 1 ""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98326A" w14:textId="4DB5205B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MonthStart2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воскресенье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“вторник"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CA38D7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D2C321" w14:textId="6AA8F5B1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MonthStart2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воскресенье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“среда"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46297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94B2CA" w14:textId="0DCF86FC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MonthStart2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воскресенье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“четверг"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36939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9BB523" w14:textId="688783FF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MonthStart2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воскресенье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= “пятница"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0079F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81040B" w14:textId="3CB1FA2C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MonthStart2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воскресенье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“суббота"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A0079F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5884C514" w14:textId="698F4C16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MonthStart2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воскресенье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“воскресенье"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6B6899" w:rsidRPr="00300D22" w14:paraId="48619F73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D44E21F" w14:textId="37744B0D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3B054" w14:textId="79C0C447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3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06407" w14:textId="19F2246C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A2E64" w14:textId="3E1273B8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D2A7F8" w14:textId="22D40024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828F76" w14:textId="022DD269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7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5CC68ED0" w14:textId="63B4E8EB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8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6B6899" w:rsidRPr="00300D22" w14:paraId="7F359005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42EC91B" w14:textId="11F2754C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9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E5F1D7" w14:textId="689A79EE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10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7BA790" w14:textId="25FF0D57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D80CDD" w14:textId="1E204976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12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72540D" w14:textId="6F3826BF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13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0F416D" w14:textId="45344BE1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14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74DD01B" w14:textId="4B9428D7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15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6B6899" w:rsidRPr="00300D22" w14:paraId="508437E3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4E30587" w14:textId="3EDFFFD6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457F3AB" w14:textId="21D50EAF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17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2BC8FA" w14:textId="10DBAEE9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18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CA0134" w14:textId="4AF7389B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19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9CEE53" w14:textId="7AE93BDA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20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6FB619" w14:textId="78A6CE17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21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2AA9D605" w14:textId="757CB774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22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6B6899" w:rsidRPr="00300D22" w14:paraId="7B2D4DB4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60D089" w14:textId="11EBC37D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=G5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MonthEnd2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23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C2D0623" w14:textId="42D273B3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MonthEnd2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24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24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515BFB" w14:textId="6ABC8C02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24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24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MonthEnd2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2A246" w14:textId="6FD53609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MonthEnd2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81518" w14:textId="3CA2DC0C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MonthEnd2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27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2E265E" w14:textId="690F1EA7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MonthEnd2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28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3C82A629" w14:textId="29A12069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MonthEnd2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6B6899" w:rsidRPr="00300D22" w14:paraId="476F1256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140AF84A" w14:textId="1BA7CC58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MonthEnd2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3E3F924" w14:textId="71EB7713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=A7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MonthEnd2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=A7+1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!A12 Is Not In Table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D98DC7" w14:textId="77777777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20F1DF" w14:textId="77777777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EBC50A" w14:textId="77777777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F2DFFB" w14:textId="77777777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018787BD" w14:textId="77777777" w:rsidR="006B6899" w:rsidRPr="00300D22" w:rsidRDefault="006B6899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</w:p>
        </w:tc>
      </w:tr>
    </w:tbl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ED5F48" w:rsidRPr="00300D22" w14:paraId="784B55A0" w14:textId="77777777" w:rsidTr="005B1077">
        <w:tc>
          <w:tcPr>
            <w:tcW w:w="2500" w:type="pct"/>
            <w:vAlign w:val="center"/>
          </w:tcPr>
          <w:p w14:paraId="37FAAA50" w14:textId="1C2DC08D" w:rsidR="00ED5F48" w:rsidRPr="00300D22" w:rsidRDefault="00F950E1" w:rsidP="001B7E1A">
            <w:pPr>
              <w:pStyle w:val="ad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MARCO</w:t>
            </w:r>
          </w:p>
        </w:tc>
        <w:tc>
          <w:tcPr>
            <w:tcW w:w="2500" w:type="pct"/>
            <w:vAlign w:val="center"/>
          </w:tcPr>
          <w:p w14:paraId="26647E3B" w14:textId="55CF0B3C" w:rsidR="00ED5F48" w:rsidRPr="00300D22" w:rsidRDefault="00ED5F48" w:rsidP="001B7E1A">
            <w:pPr>
              <w:pStyle w:val="ad"/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2026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7"/>
        <w:gridCol w:w="1524"/>
        <w:gridCol w:w="1528"/>
        <w:gridCol w:w="1528"/>
        <w:gridCol w:w="1528"/>
        <w:gridCol w:w="1528"/>
        <w:gridCol w:w="1498"/>
      </w:tblGrid>
      <w:tr w:rsidR="00C4057C" w:rsidRPr="00300D22" w14:paraId="560D596D" w14:textId="77777777" w:rsidTr="00300D22">
        <w:trPr>
          <w:trHeight w:val="113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44C5013E" w14:textId="1119CEAC" w:rsidR="00C4057C" w:rsidRPr="00300D22" w:rsidRDefault="00F950E1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  <w:t>SE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54CD7167" w14:textId="44AC2E98" w:rsidR="00C4057C" w:rsidRPr="00300D22" w:rsidRDefault="00F950E1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TE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68845A00" w14:textId="27EA582E" w:rsidR="00C4057C" w:rsidRPr="00300D22" w:rsidRDefault="00F950E1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QU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387DAD2F" w14:textId="00728D1F" w:rsidR="00C4057C" w:rsidRPr="00300D22" w:rsidRDefault="00F950E1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QU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4869AF3A" w14:textId="5F7ECB71" w:rsidR="00C4057C" w:rsidRPr="00300D22" w:rsidRDefault="00F950E1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SE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bottom"/>
          </w:tcPr>
          <w:p w14:paraId="19742508" w14:textId="351422FD" w:rsidR="00C4057C" w:rsidRPr="00300D22" w:rsidRDefault="00F950E1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SA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bottom"/>
          </w:tcPr>
          <w:p w14:paraId="17BD5908" w14:textId="5F9097E8" w:rsidR="00C4057C" w:rsidRPr="00300D22" w:rsidRDefault="00F950E1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DO</w:t>
            </w:r>
            <w:r w:rsidR="00C4057C" w:rsidRPr="00300D22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 xml:space="preserve"> </w:t>
            </w:r>
          </w:p>
        </w:tc>
      </w:tr>
      <w:tr w:rsidR="00ED5F48" w:rsidRPr="00300D22" w14:paraId="630DC1FC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2C9C6A" w14:textId="3052B691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MonthStart3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воскресенье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“понедельник" 1 ""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7964FA" w14:textId="58FADB9D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MonthStart3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воскресенье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“вторник"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CA38D7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395D4" w14:textId="2A2A973F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MonthStart3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воскресенье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“среда"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46297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3792AC" w14:textId="3306B7D2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MonthStart3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воскресенье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“четверг"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36939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02B436" w14:textId="35109E5F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MonthStart3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воскресенье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= “пятница"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36939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C872C2" w14:textId="2F15884F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MonthStart3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воскресенье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“суббота"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A0079F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4E7289B" w14:textId="2AED1A54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MonthStart3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воскресенье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“воскресенье"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ED5F48" w:rsidRPr="00300D22" w14:paraId="2E722F99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1D7CE2B" w14:textId="5C87FA71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0D177E" w14:textId="72BADAD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3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B2EBD" w14:textId="5C8900F3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CED24" w14:textId="17D3EDC1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247CF" w14:textId="28C3C1CB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F99FDA" w14:textId="67667E6B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7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6B7624E4" w14:textId="1ED2F033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8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ED5F48" w:rsidRPr="00300D22" w14:paraId="1B29EB07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D98C24B" w14:textId="77F001C5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9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629C8D" w14:textId="63ADFB24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10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C96E1" w14:textId="22D92BEE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4FE6B" w14:textId="73618BDC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12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1300D" w14:textId="1D6B081B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13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0D531D" w14:textId="0560FA16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14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4B3A6B0F" w14:textId="27BB178D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15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ED5F48" w:rsidRPr="00300D22" w14:paraId="63061927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322A3772" w14:textId="7B028712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9DEA55" w14:textId="6D9FCE69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17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337127" w14:textId="73F9406E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18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88E0CD" w14:textId="259226B2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19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24E739" w14:textId="15E5CDC5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20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C74BE0" w14:textId="0E84B4ED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21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DB6A5DD" w14:textId="4DDDB3F9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22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ED5F48" w:rsidRPr="00300D22" w14:paraId="2EFD4BD9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FFCF65" w14:textId="25148316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=G5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MonthEnd3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23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C45AEB" w14:textId="4A16684B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MonthEnd3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24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24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09B59" w14:textId="2509F5A9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24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24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MonthEnd3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48518" w14:textId="65C60945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MonthEnd3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2A271" w14:textId="513EBB59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MonthEnd3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27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FE8FC8" w14:textId="415D3CDA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MonthEnd3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28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BDED77A" w14:textId="5CF1FEC1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MonthEnd3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29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ED5F48" w:rsidRPr="00300D22" w14:paraId="53597095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653864B" w14:textId="3B8ABA7D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MonthEnd3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30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53C982" w14:textId="6AD6C0FD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=A7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MonthEnd3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=A7+1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31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64708" w14:textId="777777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BFF0B3" w14:textId="777777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81C0FE" w14:textId="777777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D5B26D" w14:textId="777777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32AFDD9" w14:textId="777777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</w:p>
        </w:tc>
      </w:tr>
    </w:tbl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ED5F48" w:rsidRPr="00300D22" w14:paraId="7FAF298C" w14:textId="77777777" w:rsidTr="005B1077">
        <w:tc>
          <w:tcPr>
            <w:tcW w:w="2500" w:type="pct"/>
            <w:vAlign w:val="center"/>
          </w:tcPr>
          <w:p w14:paraId="0B71B109" w14:textId="234D606D" w:rsidR="00ED5F48" w:rsidRPr="00300D22" w:rsidRDefault="00F950E1" w:rsidP="001B7E1A">
            <w:pPr>
              <w:pStyle w:val="ad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ABRIL</w:t>
            </w:r>
          </w:p>
        </w:tc>
        <w:tc>
          <w:tcPr>
            <w:tcW w:w="2500" w:type="pct"/>
            <w:vAlign w:val="center"/>
          </w:tcPr>
          <w:p w14:paraId="23A157B9" w14:textId="2C21E486" w:rsidR="00ED5F48" w:rsidRPr="00300D22" w:rsidRDefault="00ED5F48" w:rsidP="001B7E1A">
            <w:pPr>
              <w:pStyle w:val="ad"/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2026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7"/>
        <w:gridCol w:w="1524"/>
        <w:gridCol w:w="1528"/>
        <w:gridCol w:w="1528"/>
        <w:gridCol w:w="1528"/>
        <w:gridCol w:w="1528"/>
        <w:gridCol w:w="1498"/>
      </w:tblGrid>
      <w:tr w:rsidR="00C4057C" w:rsidRPr="00300D22" w14:paraId="4B2EB927" w14:textId="77777777" w:rsidTr="00300D22">
        <w:trPr>
          <w:trHeight w:val="113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1E2EE8E7" w14:textId="5E209802" w:rsidR="00C4057C" w:rsidRPr="00300D22" w:rsidRDefault="00F950E1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  <w:t>SE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08A9ADB4" w14:textId="1C8E064E" w:rsidR="00C4057C" w:rsidRPr="00300D22" w:rsidRDefault="00F950E1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TE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70798650" w14:textId="5BF5B064" w:rsidR="00C4057C" w:rsidRPr="00300D22" w:rsidRDefault="00F950E1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QU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0122A68C" w14:textId="22959114" w:rsidR="00C4057C" w:rsidRPr="00300D22" w:rsidRDefault="00F950E1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QU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295C0986" w14:textId="6C118804" w:rsidR="00C4057C" w:rsidRPr="00300D22" w:rsidRDefault="00F950E1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SE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bottom"/>
          </w:tcPr>
          <w:p w14:paraId="4AE62A27" w14:textId="6D7AE029" w:rsidR="00C4057C" w:rsidRPr="00300D22" w:rsidRDefault="00F950E1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SA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bottom"/>
          </w:tcPr>
          <w:p w14:paraId="7AEC02A7" w14:textId="026DF6EA" w:rsidR="00C4057C" w:rsidRPr="00300D22" w:rsidRDefault="00F950E1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DO</w:t>
            </w:r>
            <w:r w:rsidR="00C4057C" w:rsidRPr="00300D22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 xml:space="preserve"> </w:t>
            </w:r>
          </w:p>
        </w:tc>
      </w:tr>
      <w:tr w:rsidR="00ED5F48" w:rsidRPr="00300D22" w14:paraId="6A54C37E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A81EA01" w14:textId="365A0378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MonthStart4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среда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“понедельник" 1 ""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FB043A" w14:textId="3979E8F6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MonthStart4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среда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“вторник"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0079F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DDF311" w14:textId="2DF20593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MonthStart4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среда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“среда"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C2D6C1" w14:textId="6BAC2B2D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MonthStart4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среда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“четверг"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B55C17" w14:textId="02AD66B2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MonthStart4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среда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= “пятница"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3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9ABE1D" w14:textId="5F5F842C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MonthStart4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среда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“суббота"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4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4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657C3D9E" w14:textId="23322D7E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MonthStart4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среда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“воскресенье"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4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ED5F48" w:rsidRPr="00300D22" w14:paraId="7EB2B2FA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0DCA498" w14:textId="676E31DC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BA343AB" w14:textId="67528754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7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67D8E8" w14:textId="0282EBCF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8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F8F156" w14:textId="6D4BB1E4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9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4F146E" w14:textId="385DCE51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10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CFC167" w14:textId="5A1FEFC9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11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53B4AD5" w14:textId="018186B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12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ED5F48" w:rsidRPr="00300D22" w14:paraId="3002DD0F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8892CB7" w14:textId="340AD82E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13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18520C1" w14:textId="655DF251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464F66" w14:textId="2A200220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60DA3E" w14:textId="3F932192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A13C5D" w14:textId="4541BBD1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17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958C56" w14:textId="77BDE64A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18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45357CD5" w14:textId="588F1E63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19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ED5F48" w:rsidRPr="00300D22" w14:paraId="568BAFAE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8E74E94" w14:textId="27CC4290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20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CBE8491" w14:textId="5CF9D23A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F091CF" w14:textId="4477CBC1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22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167198" w14:textId="54051C43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23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107AF4" w14:textId="79840B09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49DF52" w14:textId="2982354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25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17093039" w14:textId="2D87B8DA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26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ED5F48" w:rsidRPr="00300D22" w14:paraId="5D73EBF0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7DF9029" w14:textId="2BB8B3E4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=G5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MonthEnd4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27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A4896" w14:textId="1147F9CC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MonthEnd4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28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AF9E93" w14:textId="384483F5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MonthEnd4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29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633F73" w14:textId="58DFF75C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MonthEnd4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30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85F4A6" w14:textId="67D36610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MonthEnd4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36939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073DED" w14:textId="77A27BFD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36939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MonthEnd4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36939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36939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36939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09DF7ABA" w14:textId="6C317528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36939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MonthEnd4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36939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36939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836939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ED5F48" w:rsidRPr="00300D22" w14:paraId="53BE865F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32F4322" w14:textId="674B7C3E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36939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MonthEnd4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36939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72F4D3E" w14:textId="45A3454E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=A7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MonthEnd4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=A7+1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B2E77D" w14:textId="777777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678771" w14:textId="777777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C3DC82" w14:textId="777777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EF34A1" w14:textId="777777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33C2D051" w14:textId="777777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</w:p>
        </w:tc>
      </w:tr>
    </w:tbl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ED5F48" w:rsidRPr="00300D22" w14:paraId="5E679A77" w14:textId="77777777" w:rsidTr="005B1077">
        <w:tc>
          <w:tcPr>
            <w:tcW w:w="2500" w:type="pct"/>
            <w:vAlign w:val="center"/>
          </w:tcPr>
          <w:p w14:paraId="1ADD435E" w14:textId="3C390813" w:rsidR="00ED5F48" w:rsidRPr="00300D22" w:rsidRDefault="00F950E1" w:rsidP="001B7E1A">
            <w:pPr>
              <w:pStyle w:val="ad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MAIO</w:t>
            </w:r>
          </w:p>
        </w:tc>
        <w:tc>
          <w:tcPr>
            <w:tcW w:w="2500" w:type="pct"/>
            <w:vAlign w:val="center"/>
          </w:tcPr>
          <w:p w14:paraId="356E2AAA" w14:textId="6D36E8DC" w:rsidR="00ED5F48" w:rsidRPr="00300D22" w:rsidRDefault="00ED5F48" w:rsidP="001B7E1A">
            <w:pPr>
              <w:pStyle w:val="ad"/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2026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5"/>
        <w:gridCol w:w="1524"/>
        <w:gridCol w:w="1528"/>
        <w:gridCol w:w="1528"/>
        <w:gridCol w:w="1528"/>
        <w:gridCol w:w="1528"/>
        <w:gridCol w:w="1500"/>
      </w:tblGrid>
      <w:tr w:rsidR="00C4057C" w:rsidRPr="00300D22" w14:paraId="4232816E" w14:textId="77777777" w:rsidTr="00300D22">
        <w:trPr>
          <w:trHeight w:val="113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5173D927" w14:textId="42CCCD4E" w:rsidR="00C4057C" w:rsidRPr="00300D22" w:rsidRDefault="00F950E1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  <w:t>SE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645E7C4A" w14:textId="528DC004" w:rsidR="00C4057C" w:rsidRPr="00300D22" w:rsidRDefault="00F950E1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TE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17D31BE5" w14:textId="010120CD" w:rsidR="00C4057C" w:rsidRPr="00300D22" w:rsidRDefault="00F950E1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QU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18E1E115" w14:textId="072F28EA" w:rsidR="00C4057C" w:rsidRPr="00300D22" w:rsidRDefault="00F950E1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QU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2C84A1A5" w14:textId="339FC251" w:rsidR="00C4057C" w:rsidRPr="00300D22" w:rsidRDefault="00F950E1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SE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bottom"/>
          </w:tcPr>
          <w:p w14:paraId="773A0790" w14:textId="140F70D5" w:rsidR="00C4057C" w:rsidRPr="00300D22" w:rsidRDefault="00F950E1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SA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bottom"/>
          </w:tcPr>
          <w:p w14:paraId="08410A3D" w14:textId="33354458" w:rsidR="00C4057C" w:rsidRPr="00300D22" w:rsidRDefault="00F950E1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DO</w:t>
            </w:r>
            <w:r w:rsidR="00C4057C" w:rsidRPr="00300D22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 xml:space="preserve"> </w:t>
            </w:r>
          </w:p>
        </w:tc>
      </w:tr>
      <w:tr w:rsidR="00ED5F48" w:rsidRPr="00300D22" w14:paraId="6F5FFAB0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9C2670" w14:textId="3CE16043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MonthStart5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пятница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“понедельник" 1 ""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F7B697C" w14:textId="72195F43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MonthStart5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пятница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“вторник"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36939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8A88DF" w14:textId="3917BE19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MonthStart5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пятница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“среда"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36939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B1B025" w14:textId="3EC08693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MonthStart5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пятница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“четверг"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A0079F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F732E" w14:textId="51124A51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MonthStart5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пятница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= “пятница"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B26961" w14:textId="483039B4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MonthStart5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пятница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“суббота"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2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6817485" w14:textId="12526956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MonthStart5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пятница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“воскресенье"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3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ED5F48" w:rsidRPr="00300D22" w14:paraId="543A7E90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21331D" w14:textId="544CCCD9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B2BF12" w14:textId="4CC032B1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58DFB7" w14:textId="46E45394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B68F1" w14:textId="4FAD966A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7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45A9F5" w14:textId="5941BC9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8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9615FD" w14:textId="1C58A349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9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2D659A8" w14:textId="469C1B45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10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ED5F48" w:rsidRPr="00300D22" w14:paraId="25CD5011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3162FCE" w14:textId="3A6CEB3F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534D557" w14:textId="5CF6B0A0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12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E94CD6" w14:textId="5BFAB29C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13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358C9A" w14:textId="73FFBD6E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5FC823" w14:textId="3982D9A5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8DB889" w14:textId="33A5FD10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16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ED4719" w14:textId="0E9C668D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17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ED5F48" w:rsidRPr="00300D22" w14:paraId="1967DB6D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8568AD" w14:textId="06D88C23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18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0DA026" w14:textId="4CC4AC89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19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C5897B" w14:textId="3722E614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20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37E596" w14:textId="71B06ED1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6F8449" w14:textId="20C6FD32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22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32A15C" w14:textId="59876E95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23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4653324" w14:textId="0DBEDE64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24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ED5F48" w:rsidRPr="00300D22" w14:paraId="0B252533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05994ED" w14:textId="146867BA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24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=G5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24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MonthEnd5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B32801" w14:textId="07F20CE1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MonthEnd5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129B62" w14:textId="33FFEB5C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MonthEnd5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27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DFE374" w14:textId="1A2FE835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MonthEnd5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28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25C5B5" w14:textId="7CC1815E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MonthEnd5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29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1EB887" w14:textId="61066D9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MonthEnd5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30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499CB9D" w14:textId="2069B40E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MonthEnd5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31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ED5F48" w:rsidRPr="00300D22" w14:paraId="2832F5D6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B10BCDE" w14:textId="0295150E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MonthEnd5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46297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C2A51FD" w14:textId="602C8D34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F950E1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=A7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46297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MonthEnd5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46297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=A7+1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46297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846297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98195F" w14:textId="777777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122FC5" w14:textId="777777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BF85BD" w14:textId="777777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7A702A" w14:textId="777777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A2DC031" w14:textId="777777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</w:p>
        </w:tc>
      </w:tr>
    </w:tbl>
    <w:p w14:paraId="50D5D5A5" w14:textId="77777777" w:rsidR="00ED5F48" w:rsidRPr="00300D22" w:rsidRDefault="00ED5F48" w:rsidP="00F700F9">
      <w:pPr>
        <w:pStyle w:val="a5"/>
        <w:rPr>
          <w:rFonts w:ascii="Century Gothic" w:hAnsi="Century Gothic" w:cs="Arial"/>
          <w:b/>
          <w:bCs/>
          <w:noProof/>
          <w:color w:val="auto"/>
          <w:sz w:val="2"/>
          <w:szCs w:val="2"/>
        </w:rPr>
      </w:pPr>
    </w:p>
    <w:sectPr w:rsidR="00ED5F48" w:rsidRPr="00300D22" w:rsidSect="00300D22">
      <w:pgSz w:w="11906" w:h="16838" w:code="9"/>
      <w:pgMar w:top="454" w:right="624" w:bottom="454" w:left="62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D3E1B" w14:textId="77777777" w:rsidR="00B304FE" w:rsidRDefault="00B304FE">
      <w:pPr>
        <w:spacing w:after="0"/>
      </w:pPr>
      <w:r>
        <w:separator/>
      </w:r>
    </w:p>
  </w:endnote>
  <w:endnote w:type="continuationSeparator" w:id="0">
    <w:p w14:paraId="26D0B62B" w14:textId="77777777" w:rsidR="00B304FE" w:rsidRDefault="00B304F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B37F5" w14:textId="77777777" w:rsidR="00B304FE" w:rsidRDefault="00B304FE">
      <w:pPr>
        <w:spacing w:after="0"/>
      </w:pPr>
      <w:r>
        <w:separator/>
      </w:r>
    </w:p>
  </w:footnote>
  <w:footnote w:type="continuationSeparator" w:id="0">
    <w:p w14:paraId="001C14B5" w14:textId="77777777" w:rsidR="00B304FE" w:rsidRDefault="00B304F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0AA2"/>
    <w:rsid w:val="00097A25"/>
    <w:rsid w:val="000A5A57"/>
    <w:rsid w:val="001274F3"/>
    <w:rsid w:val="00151CCE"/>
    <w:rsid w:val="001B01F9"/>
    <w:rsid w:val="001B7E1A"/>
    <w:rsid w:val="001C41F9"/>
    <w:rsid w:val="00285C1D"/>
    <w:rsid w:val="0029624B"/>
    <w:rsid w:val="002D7C5A"/>
    <w:rsid w:val="00300D22"/>
    <w:rsid w:val="003062CC"/>
    <w:rsid w:val="003327F5"/>
    <w:rsid w:val="00340CAF"/>
    <w:rsid w:val="003634AC"/>
    <w:rsid w:val="00381353"/>
    <w:rsid w:val="00390461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B1077"/>
    <w:rsid w:val="005D5149"/>
    <w:rsid w:val="005E656F"/>
    <w:rsid w:val="00642A90"/>
    <w:rsid w:val="00666C62"/>
    <w:rsid w:val="00667021"/>
    <w:rsid w:val="006974E1"/>
    <w:rsid w:val="006B6899"/>
    <w:rsid w:val="006C0896"/>
    <w:rsid w:val="006E49B7"/>
    <w:rsid w:val="006F513E"/>
    <w:rsid w:val="007C0139"/>
    <w:rsid w:val="007D45A1"/>
    <w:rsid w:val="007F564D"/>
    <w:rsid w:val="00836939"/>
    <w:rsid w:val="00846297"/>
    <w:rsid w:val="008B1201"/>
    <w:rsid w:val="008F16F7"/>
    <w:rsid w:val="009164BA"/>
    <w:rsid w:val="009166BD"/>
    <w:rsid w:val="00977AAE"/>
    <w:rsid w:val="00996E56"/>
    <w:rsid w:val="00997268"/>
    <w:rsid w:val="009D3F58"/>
    <w:rsid w:val="00A0079F"/>
    <w:rsid w:val="00A12667"/>
    <w:rsid w:val="00A14581"/>
    <w:rsid w:val="00A20E4C"/>
    <w:rsid w:val="00AA23D3"/>
    <w:rsid w:val="00AA3C50"/>
    <w:rsid w:val="00AE302A"/>
    <w:rsid w:val="00AE36BB"/>
    <w:rsid w:val="00B304FE"/>
    <w:rsid w:val="00B30710"/>
    <w:rsid w:val="00B37C7E"/>
    <w:rsid w:val="00B65B09"/>
    <w:rsid w:val="00B85583"/>
    <w:rsid w:val="00B9476B"/>
    <w:rsid w:val="00BC2269"/>
    <w:rsid w:val="00BC3952"/>
    <w:rsid w:val="00BD72D6"/>
    <w:rsid w:val="00BE5AB8"/>
    <w:rsid w:val="00BF49DC"/>
    <w:rsid w:val="00C4057C"/>
    <w:rsid w:val="00C44DFB"/>
    <w:rsid w:val="00C64680"/>
    <w:rsid w:val="00C6519B"/>
    <w:rsid w:val="00C70F21"/>
    <w:rsid w:val="00C7354B"/>
    <w:rsid w:val="00C800AA"/>
    <w:rsid w:val="00C91F9B"/>
    <w:rsid w:val="00CA38D7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700F9"/>
    <w:rsid w:val="00F91390"/>
    <w:rsid w:val="00F93E3B"/>
    <w:rsid w:val="00F950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F83BFA-5E83-4CC1-9ED3-A0364D75FD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1168</Words>
  <Characters>6663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2025-10-21T06:38:00Z</dcterms:created>
  <dcterms:modified xsi:type="dcterms:W3CDTF">2025-10-21T06:38:00Z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