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40D4D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302C797" w:rsidR="003E085C" w:rsidRPr="004D41BC" w:rsidRDefault="003E085C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86"/>
                <w:szCs w:val="86"/>
                <w:lang w:bidi="ru-RU"/>
              </w:rPr>
            </w:pPr>
            <w:r w:rsidRPr="004D41BC">
              <w:rPr>
                <w:b/>
                <w:bCs/>
                <w:noProof/>
                <w:color w:val="auto"/>
                <w:sz w:val="86"/>
                <w:szCs w:val="86"/>
                <w:lang w:bidi="ru-RU"/>
              </w:rPr>
              <w:fldChar w:fldCharType="begin"/>
            </w:r>
            <w:r w:rsidRPr="004D41BC">
              <w:rPr>
                <w:b/>
                <w:bCs/>
                <w:noProof/>
                <w:color w:val="auto"/>
                <w:sz w:val="86"/>
                <w:szCs w:val="86"/>
                <w:lang w:bidi="ru-RU"/>
              </w:rPr>
              <w:instrText xml:space="preserve"> DOCVARIABLE  MonthStart1 \@  yyyy   \* MERGEFORMAT </w:instrText>
            </w:r>
            <w:r w:rsidRPr="004D41BC">
              <w:rPr>
                <w:b/>
                <w:bCs/>
                <w:noProof/>
                <w:color w:val="auto"/>
                <w:sz w:val="86"/>
                <w:szCs w:val="86"/>
                <w:lang w:bidi="ru-RU"/>
              </w:rPr>
              <w:fldChar w:fldCharType="separate"/>
            </w:r>
            <w:r w:rsidR="003C4A6E">
              <w:rPr>
                <w:b/>
                <w:bCs/>
                <w:noProof/>
                <w:color w:val="auto"/>
                <w:sz w:val="86"/>
                <w:szCs w:val="86"/>
                <w:lang w:bidi="ru-RU"/>
              </w:rPr>
              <w:t>2025</w:t>
            </w:r>
            <w:r w:rsidRPr="004D41BC">
              <w:rPr>
                <w:b/>
                <w:bCs/>
                <w:noProof/>
                <w:color w:val="auto"/>
                <w:sz w:val="86"/>
                <w:szCs w:val="8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240D4D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12677A8E" w:rsidR="00240D4D" w:rsidRPr="00240D4D" w:rsidRDefault="00A90A9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240D4D" w14:paraId="684222CD" w14:textId="77777777" w:rsidTr="00A90A9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408482" w14:textId="6507BAD4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285114" w14:textId="47410916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4BB7502" w14:textId="0C355885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84BA99" w14:textId="3E951CCB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F75680" w14:textId="1DCBBC40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7BE3AF3" w14:textId="3ED49F2F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E85CF0" w14:textId="56D6C438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1DF8F53" w14:textId="77777777" w:rsidTr="00A90A9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5FCB86D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082B013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59DFE66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4802766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7F5713C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45465B3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24E2DE0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C7BFB5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959891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63A309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E589CE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413E50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268419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13F3F7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C301E3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9C5EAB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2BE515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D44D68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48E1D5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F51DA3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FA631D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8D6104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A1E5D2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C6984A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19E57B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0FA561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4831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4A3266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27F903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7D941D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4F8C4E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11DDF1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72F6F9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7277B2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538770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DA0557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470DB0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13C2200" w:rsidR="00240D4D" w:rsidRPr="00240D4D" w:rsidRDefault="00A90A9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240D4D" w14:paraId="4D521D1C" w14:textId="77777777" w:rsidTr="00A90A9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4A50A8" w14:textId="4131B537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052ACD" w14:textId="07DA0032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47D848" w14:textId="7B082D68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412BE2" w14:textId="58C8888B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3D3BE5" w14:textId="2B10E6F4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2F7BE9" w14:textId="38205999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B16A91" w14:textId="6E4AF9D8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33AD79B" w14:textId="77777777" w:rsidTr="00A90A9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768CBAF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0BAC682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7D6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67AF882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26072FF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534C627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7EB63FE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6A18977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A2AB49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0E91231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99B5E1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5DD17B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201AF77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8F2B6B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654C814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280DB7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3631BE4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F1E10C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E31C55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59A8A1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D1C291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3C3DE81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85DD40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6F067A8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58DFC30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E22AFC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D568F5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60BD172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105CB3D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167119D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78A3E6F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1CD6C1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0D0ECDC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77E2D3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FCC34E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41B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38B100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41B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41B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27FEE9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F4FE02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721F539F" w:rsidR="00240D4D" w:rsidRPr="00240D4D" w:rsidRDefault="00A90A9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5FBA1453" w14:textId="77777777" w:rsidTr="00A90A9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82C68E" w14:textId="7FE50D99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081C50" w14:textId="0D0DB0B4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330407" w14:textId="65D04877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2E47A7" w14:textId="30C82A1F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7F939A" w14:textId="31B6E856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24E7528" w14:textId="20D26C22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F13CE6" w14:textId="707EDCD9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AD7C61D" w14:textId="77777777" w:rsidTr="00A90A9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AAD04" w14:textId="7510200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C2568" w14:textId="43AE3A8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7D6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3CE0B" w14:textId="110CBB5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43102" w14:textId="7C2E46D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48F3FC" w14:textId="66578A8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C4B999" w14:textId="1C5DD70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11257B" w14:textId="3161A8C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6AA8C6B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107C5F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887BCB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4AA222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A9323B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BF2B11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75E7525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4D47E64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B4F90B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026555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AAACC8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17DBE65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96E065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96C804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47DBCEF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3DC5EC4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ACE39C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46A9BC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26CC1CE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9948B9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A7EA7F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20C78E9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431EC80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CAA8D2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24913A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27D607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1B8C069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0A215B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A91D79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295AB4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41B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1309526B" w:rsidR="00240D4D" w:rsidRPr="00240D4D" w:rsidRDefault="00A90A9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486B25E3" w14:textId="77777777" w:rsidTr="00A90A9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7AC1FC0" w14:textId="02DC5588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14AE8CF" w14:textId="0514163E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D221CC" w14:textId="73DF1CAE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67455C" w14:textId="719F2911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DCA161" w14:textId="6E72F2C6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C27E099" w14:textId="49B20AED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0E05008" w14:textId="586585BE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8746610" w14:textId="77777777" w:rsidTr="00A90A9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994D48" w14:textId="7256A4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69881" w14:textId="58E5A0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53C12" w14:textId="67C8277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5E42A6" w14:textId="500E01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FC3EB" w14:textId="3695B85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7BD5DB" w14:textId="6EC4F3C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C7F0FA" w14:textId="119FA3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B6D7401" w14:textId="77777777" w:rsidTr="00AD7AA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776CB64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6178C57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4E1D03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745D059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6DA48F6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1D8D66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46E5FB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E5D7C27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2653C4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7E871C7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33B6337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1E4B75D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B9B102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573F86E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64B8997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FD26192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2B927F6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53F0F0E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579854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153982D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1F440C3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71A033D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3129D4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E4EF58A" w14:textId="77777777" w:rsidTr="00AD7AA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7A6936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12BC603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60EDFC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35E09C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61639F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42F693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08F3D9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B933A3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2001B0D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004DE90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240D4D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395980FF" w:rsidR="00240D4D" w:rsidRPr="00240D4D" w:rsidRDefault="00A90A9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533209A" w14:textId="77777777" w:rsidTr="00A90A9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937BF7" w14:textId="345ACBBC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076CB9" w14:textId="6E0F7CB5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E2E5AC" w14:textId="56FD3C2B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91E9FA" w14:textId="09449057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C9E446" w14:textId="703B5C95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6474412" w14:textId="6E35266D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0B3D15" w14:textId="32D2B4FB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8FA371F" w14:textId="77777777" w:rsidTr="00A90A9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7682D8" w14:textId="5701D27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867C93" w14:textId="16A6EC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5E0A7" w14:textId="02196B1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684AED" w14:textId="1198EB7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0F1AEC" w14:textId="393F70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88ABBF" w14:textId="440A7D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319A52" w14:textId="08F062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F2BFD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6589FFB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32102A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09B5E46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372A41F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77F5615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1A4B74F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6DEF859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C3EBBEF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11189F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544EC9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4980F1E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1B33EBA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11C02A8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5ACD08E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3DFA750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93A4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7E3625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146B54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6065B02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A2767A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4E7D35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72382A9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10F4B80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D57EB2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291726E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48B0C5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7A25E6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13A533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1384EA3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37AB67E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4B5BD5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CBC6B8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51F5E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6B66A9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C80C21B" w:rsidR="00240D4D" w:rsidRPr="00240D4D" w:rsidRDefault="00A90A9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3FDBBAF" w14:textId="77777777" w:rsidTr="00A90A9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CD867C" w14:textId="24904939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AD34CA" w14:textId="48C5B6C1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CEF8E2" w14:textId="54C77703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2EC53A" w14:textId="18CDFC1E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65114B7" w14:textId="4B52EA2D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F9497BC" w14:textId="6B37E3E0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8DC64F" w14:textId="3CB3A31A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0101CD6" w14:textId="77777777" w:rsidTr="00A90A9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6137E" w14:textId="49E264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6D0B3" w14:textId="6A5C8F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41B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B10352" w14:textId="711C63B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7D6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945A5" w14:textId="58F08C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1A83A" w14:textId="1659AC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AF9861" w14:textId="2818EDB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759CE0" w14:textId="2CC5C32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A162450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7B0004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44CE5F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0FB483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5B3E7B1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61BE86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586846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426409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BBD025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3A4F8A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7231A80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3CA9B89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7886F4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3731EC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3D80E0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3D4DC1C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CC90BE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2F8DFC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236E45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47BED9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4A4C54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65D8C6D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1A12E6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0A3D2F3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7AB0675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1C00DE6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208AC7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68883E7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3AA5A0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5919E38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2C10DFD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1DAF5C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E8BAD15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7D4227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64D5023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D5A7A5A" w:rsidR="00240D4D" w:rsidRPr="00240D4D" w:rsidRDefault="00A90A9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65F48B94" w14:textId="77777777" w:rsidTr="00A90A9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EEB0A9E" w14:textId="4B9AEED5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031FA6" w14:textId="0F1691C2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E1EB63" w14:textId="0614D801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1004C4" w14:textId="1248FF8D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9397D7" w14:textId="48453023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34D544" w14:textId="32CF8A4E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E67A74" w14:textId="512E4899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695417E5" w14:textId="77777777" w:rsidTr="00A90A9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719BABFE" w14:textId="4DC80B9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C221972" w14:textId="47A6CF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3371317" w14:textId="00785EB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2E429C1" w14:textId="682914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22A721" w14:textId="0C3DBA7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A728AE9" w14:textId="1C209D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0747D21B" w14:textId="6DB899A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A7F154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50F3505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24E5239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5E1EF6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398F4C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04BD5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868ED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5515221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BD473A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42D437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4CEF1D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307184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6361D0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168D587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27D0E2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3EFC943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43E547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115A94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46C39A2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31C42D4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64549D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7C374D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5F4B685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4DB5E69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0083E5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5284F9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657173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76AF695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5808A1D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71C8B4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589A77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1D469B7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3D57F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17E596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2D0FEC9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4AC33F3E" w:rsidR="00240D4D" w:rsidRPr="00240D4D" w:rsidRDefault="00A90A9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27BAE27B" w14:textId="77777777" w:rsidTr="00A90A9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1C41B3" w14:textId="6F67AB38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F114B97" w14:textId="5F0D190B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8DB859" w14:textId="2B4D91F8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8E5F5A9" w14:textId="7B2B1EE4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90E5199" w14:textId="458E4429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5D486E" w14:textId="290D4604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B06261" w14:textId="66F9B5D8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F4E23C6" w14:textId="77777777" w:rsidTr="00A90A9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F47D9" w14:textId="49ACF6E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C42E64" w14:textId="5D1EF7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9503" w14:textId="20FAB6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455009" w14:textId="717820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28BC" w14:textId="5243B6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53885E" w14:textId="0B6094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A35057" w14:textId="6263EC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2A0AB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19192A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671BDD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3E1EF3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0A3527C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09337A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0FB035A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2BA04DA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25CDB3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4D13470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23EE73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67AF7AC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75F480B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0493AA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28D8980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740073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337F0FE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565F80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7BBCC2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3C610EF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11A192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0F248A9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38DA45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3541D3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BA8EE02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58F7A7F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429837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4322264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3A0386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6AC0C6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766EC35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15C621A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673A2D9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76A082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7D6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25E7838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7D6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7D6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7D6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7D6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163BF8BB" w:rsidR="00240D4D" w:rsidRPr="00240D4D" w:rsidRDefault="00A90A9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6E92A4E3" w14:textId="77777777" w:rsidTr="00A90A9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7E20BD" w14:textId="36381A09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BAB9FE" w14:textId="09F1A874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7E1C1D" w14:textId="577D43A4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097261" w14:textId="68359A4E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075D82B" w14:textId="229F5400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F2B6E0" w14:textId="2DBCC7B9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5E6D45" w14:textId="73FB7589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91EEF27" w14:textId="77777777" w:rsidTr="00A90A9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CC9AD8" w14:textId="542FF34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D060A" w14:textId="1B96D0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DA8F8" w14:textId="43C5EE0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07E4D3" w14:textId="1DAAEE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E22500" w14:textId="484477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B27399" w14:textId="6515F3C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09A57F" w14:textId="4975C2E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EE1544C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404E7DE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543056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06B268A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1EAC803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26890DD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530781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607477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E1942D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7B43D98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82C8EE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7AD7773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705BB1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432931D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7E646D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36CC945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3588CF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6275D7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5511BE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642659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53F2907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481E7D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37725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5CD308D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7DB3A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3B9BA2A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0FF26FA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16CE53E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39222C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04CE224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543000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413DE4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F9738C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684032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0A152E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69A05AE" w:rsidR="00240D4D" w:rsidRPr="00240D4D" w:rsidRDefault="00A90A9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1DAA9906" w14:textId="77777777" w:rsidTr="00A90A9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268EF6" w14:textId="6F51A619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4767A8" w14:textId="7B14D228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606E45" w14:textId="2D9A5B38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0734FE5" w14:textId="680FB928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CCBD37" w14:textId="4D4E5649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383A338" w14:textId="403FBE57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199D0C" w14:textId="70AA50AB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48A2737" w14:textId="77777777" w:rsidTr="00A90A9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D2F7B" w14:textId="1E4F051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35348" w14:textId="2D1EC5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EC394" w14:textId="15FFDA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1D71D" w14:textId="22C205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763EE9" w14:textId="1E3150A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86682" w14:textId="0116F10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61586C" w14:textId="4A55701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556AA3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5F3D37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76B532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0E2D60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2EAF8B9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04CCB75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4543230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1F890A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841C5F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48136BD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579CFF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53EB182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370747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113E3DF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72B2EB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8E0A8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3FB7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346E16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4E8082D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04591C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4E107B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20A1EE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46A6FD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03AF2C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EFB191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325EF0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4F2C9C0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76CE72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5CB20DD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16289B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61DA80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5440CE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CC5E29B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BFB2A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6F2F973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F11099F" w:rsidR="00240D4D" w:rsidRPr="00240D4D" w:rsidRDefault="00A90A9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504BFB33" w14:textId="77777777" w:rsidTr="00A90A9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911DBF" w14:textId="73B50C56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E2F19E6" w14:textId="6F82CFF1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0193F3" w14:textId="3E96F5D2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795B3D0" w14:textId="168BA92F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1FE0A5" w14:textId="2D167EF5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F9E89F" w14:textId="100ABAC2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85DC499" w14:textId="1406B038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138B158" w14:textId="77777777" w:rsidTr="00A90A9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0A74D" w14:textId="47E5F1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EEB4B" w14:textId="4C3F4AB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7D6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59089" w14:textId="4176AA1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6AE03" w14:textId="700F520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6E858D" w14:textId="7E3695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06519B" w14:textId="08483A3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7589EB" w14:textId="766EAD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503BC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1FEC57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3B0146F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59D72C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2B3A86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2DA767F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083B715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4979B8F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2E913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289CAA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0F1379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2AD33D4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01C418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70A57E1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022041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0242C29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39DE3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62645C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76F115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20CE90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7D27190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6CA6E3D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6AC9A4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611C57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25F2089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2B2945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682796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177EB1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45A2BB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2D0C09A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4C9560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1AD71E9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2FD00B3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55FF0E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41B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46C6D3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41B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41BC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463FB13" w:rsidR="00240D4D" w:rsidRPr="00240D4D" w:rsidRDefault="00A90A9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0CA8349C" w14:textId="77777777" w:rsidTr="00A90A9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0098BB" w14:textId="3E7C954D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F03D3C" w14:textId="57B16F9D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6A1803" w14:textId="6E9CC33B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281689" w14:textId="4650657F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F571BF" w14:textId="58A84BE2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0195620" w14:textId="79C3D5FF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09C3C5" w14:textId="0DC5E593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B2F30B0" w14:textId="77777777" w:rsidTr="00A90A9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F7088F" w14:textId="3B365B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01F28" w14:textId="0EDF24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8806C3" w14:textId="7365F9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7860C0" w14:textId="11932F4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6D88" w14:textId="0207720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8AD4B2" w14:textId="1162864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0E85C9" w14:textId="4DCA84F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AB1B96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73F71D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5B60255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4B6597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134531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436676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2879AA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557CC0D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5C96A1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336D2E7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24E2CF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2D62FA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713956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34826D1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1302D3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41CD1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A63608C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6A0C7B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3AC5D1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70352BA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70C6AB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545808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1711B7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1DF804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5920EEE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7CFE9B5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15A73B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6CC4186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24F2998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2E85B3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36EEC8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784CE8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4DEC3D6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08AFE9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7FDFD3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C4A6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40D4D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240D4D" w:rsidRDefault="00F93E3B" w:rsidP="00240D4D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240D4D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E7AC4" w14:textId="77777777" w:rsidR="00F27F20" w:rsidRDefault="00F27F20">
      <w:pPr>
        <w:spacing w:after="0"/>
      </w:pPr>
      <w:r>
        <w:separator/>
      </w:r>
    </w:p>
  </w:endnote>
  <w:endnote w:type="continuationSeparator" w:id="0">
    <w:p w14:paraId="52C9CC53" w14:textId="77777777" w:rsidR="00F27F20" w:rsidRDefault="00F27F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AA31A" w14:textId="77777777" w:rsidR="00F27F20" w:rsidRDefault="00F27F20">
      <w:pPr>
        <w:spacing w:after="0"/>
      </w:pPr>
      <w:r>
        <w:separator/>
      </w:r>
    </w:p>
  </w:footnote>
  <w:footnote w:type="continuationSeparator" w:id="0">
    <w:p w14:paraId="5C7B86D8" w14:textId="77777777" w:rsidR="00F27F20" w:rsidRDefault="00F27F2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B01F9"/>
    <w:rsid w:val="001C41F9"/>
    <w:rsid w:val="00240D4D"/>
    <w:rsid w:val="002562E7"/>
    <w:rsid w:val="00285C1D"/>
    <w:rsid w:val="003327F5"/>
    <w:rsid w:val="00340CAF"/>
    <w:rsid w:val="003C0D41"/>
    <w:rsid w:val="003C4A6E"/>
    <w:rsid w:val="003D7D6B"/>
    <w:rsid w:val="003E085C"/>
    <w:rsid w:val="003E7B3A"/>
    <w:rsid w:val="00416364"/>
    <w:rsid w:val="00431B29"/>
    <w:rsid w:val="00440416"/>
    <w:rsid w:val="00462EAD"/>
    <w:rsid w:val="004A6170"/>
    <w:rsid w:val="004D41BC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83A63"/>
    <w:rsid w:val="007C0139"/>
    <w:rsid w:val="007D45A1"/>
    <w:rsid w:val="007F564D"/>
    <w:rsid w:val="00807830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90A90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2CD2"/>
    <w:rsid w:val="00C6519B"/>
    <w:rsid w:val="00C70F21"/>
    <w:rsid w:val="00C7354B"/>
    <w:rsid w:val="00C91F9B"/>
    <w:rsid w:val="00C94C41"/>
    <w:rsid w:val="00D67949"/>
    <w:rsid w:val="00DE32AC"/>
    <w:rsid w:val="00E1407A"/>
    <w:rsid w:val="00E318B9"/>
    <w:rsid w:val="00E50BDE"/>
    <w:rsid w:val="00E774CD"/>
    <w:rsid w:val="00E77E1D"/>
    <w:rsid w:val="00ED75B6"/>
    <w:rsid w:val="00EF1F0E"/>
    <w:rsid w:val="00F27F20"/>
    <w:rsid w:val="00F91390"/>
    <w:rsid w:val="00F93E3B"/>
    <w:rsid w:val="00FA35F6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3404</Words>
  <Characters>19406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2025-09-17T12:09:00Z</dcterms:created>
  <dcterms:modified xsi:type="dcterms:W3CDTF">2025-09-17T12:09:00Z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