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B17070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5D75C203" w14:textId="77777777" w:rsidR="00654C1A" w:rsidRDefault="00654C1A" w:rsidP="00E50BDE">
            <w:pPr>
              <w:pStyle w:val="ad"/>
              <w:jc w:val="center"/>
              <w:rPr>
                <w:noProof/>
                <w:color w:val="auto"/>
                <w:sz w:val="32"/>
                <w:szCs w:val="32"/>
                <w:lang w:val="pt-PT" w:bidi="ru-RU"/>
              </w:rPr>
            </w:pPr>
            <w:r w:rsidRPr="00654C1A">
              <w:rPr>
                <w:noProof/>
                <w:color w:val="auto"/>
                <w:sz w:val="32"/>
                <w:szCs w:val="32"/>
                <w:lang w:val="pt-PT" w:bidi="ru-RU"/>
              </w:rPr>
              <w:t>1919, 1930, 1941, 1947, 1958, 1969, 1975, 1986, 1997, 2003, 2014</w:t>
            </w:r>
          </w:p>
          <w:p w14:paraId="66537F75" w14:textId="50977524" w:rsidR="003E085C" w:rsidRDefault="00654C1A" w:rsidP="00E50BDE">
            <w:pPr>
              <w:pStyle w:val="ad"/>
              <w:jc w:val="center"/>
              <w:rPr>
                <w:noProof/>
                <w:color w:val="auto"/>
                <w:lang w:val="en-US" w:bidi="ru-RU"/>
              </w:rPr>
            </w:pPr>
            <w:r w:rsidRPr="00654C1A">
              <w:rPr>
                <w:noProof/>
                <w:color w:val="auto"/>
                <w:sz w:val="32"/>
                <w:szCs w:val="32"/>
                <w:lang w:val="pt-PT" w:bidi="ru-RU"/>
              </w:rPr>
              <w:t xml:space="preserve"> </w:t>
            </w:r>
            <w:r w:rsidR="003E085C" w:rsidRPr="00AE302A">
              <w:rPr>
                <w:noProof/>
                <w:color w:val="auto"/>
                <w:lang w:bidi="ru-RU"/>
              </w:rPr>
              <w:fldChar w:fldCharType="begin"/>
            </w:r>
            <w:r w:rsidR="003E085C" w:rsidRPr="00654C1A">
              <w:rPr>
                <w:noProof/>
                <w:color w:val="auto"/>
                <w:lang w:val="pt-PT" w:bidi="ru-RU"/>
              </w:rPr>
              <w:instrText xml:space="preserve"> DOCVARIABLE  MonthStart1 \@  yyyy   \* MERGEFORMAT </w:instrText>
            </w:r>
            <w:r w:rsidR="003E085C" w:rsidRPr="00AE302A">
              <w:rPr>
                <w:noProof/>
                <w:color w:val="auto"/>
                <w:lang w:bidi="ru-RU"/>
              </w:rPr>
              <w:fldChar w:fldCharType="separate"/>
            </w:r>
            <w:r w:rsidRPr="00654C1A">
              <w:rPr>
                <w:noProof/>
                <w:color w:val="auto"/>
                <w:lang w:val="pt-PT" w:bidi="ru-RU"/>
              </w:rPr>
              <w:t>2025</w:t>
            </w:r>
            <w:r w:rsidR="003E085C" w:rsidRPr="00AE302A">
              <w:rPr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7D015052" w14:textId="679DBA85" w:rsidR="00654C1A" w:rsidRPr="00654C1A" w:rsidRDefault="00654C1A" w:rsidP="00E50BDE">
            <w:pPr>
              <w:pStyle w:val="ad"/>
              <w:jc w:val="center"/>
              <w:rPr>
                <w:noProof/>
                <w:color w:val="auto"/>
                <w:lang w:val="en-US" w:bidi="ru-RU"/>
              </w:rPr>
            </w:pP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203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1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>
              <w:rPr>
                <w:noProof/>
                <w:color w:val="auto"/>
                <w:sz w:val="32"/>
                <w:szCs w:val="32"/>
                <w:lang w:bidi="ru-RU"/>
              </w:rPr>
              <w:t>4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2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205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3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59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>
              <w:rPr>
                <w:noProof/>
                <w:color w:val="auto"/>
                <w:sz w:val="32"/>
                <w:szCs w:val="32"/>
                <w:lang w:bidi="ru-RU"/>
              </w:rPr>
              <w:t>7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0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81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87, 2098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.</w:t>
            </w:r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E50BDE" w14:paraId="79F6697B" w14:textId="77777777" w:rsidTr="00997268">
              <w:tc>
                <w:tcPr>
                  <w:tcW w:w="1666" w:type="pct"/>
                </w:tcPr>
                <w:p w14:paraId="1E763E4B" w14:textId="314EE387" w:rsidR="00E50BDE" w:rsidRPr="00654C1A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bookmarkStart w:id="1" w:name="_Hlk38821049"/>
                  <w:r w:rsidRPr="00654C1A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E50BDE" w:rsidRPr="00654C1A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2035C728" w:rsidR="00E50BDE" w:rsidRPr="00654C1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  <w:lang w:val="pt-PT"/>
                          </w:rPr>
                        </w:pPr>
                        <w:r w:rsidRPr="00654C1A">
                          <w:rPr>
                            <w:rFonts w:ascii="Calibri" w:hAnsi="Calibri" w:cs="Calibri"/>
                            <w:noProof/>
                            <w:color w:val="auto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06433A0F" w:rsidR="00E50BDE" w:rsidRPr="00654C1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  <w:lang w:val="pt-PT"/>
                          </w:rPr>
                        </w:pPr>
                        <w:r w:rsidRPr="00654C1A">
                          <w:rPr>
                            <w:rFonts w:ascii="Calibri" w:hAnsi="Calibri" w:cs="Calibri"/>
                            <w:noProof/>
                            <w:color w:val="auto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EA167BD" w:rsidR="00E50BDE" w:rsidRPr="00654C1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  <w:lang w:val="pt-PT"/>
                          </w:rPr>
                        </w:pPr>
                        <w:r w:rsidRPr="00654C1A">
                          <w:rPr>
                            <w:rFonts w:ascii="Calibri" w:hAnsi="Calibri" w:cs="Calibri"/>
                            <w:noProof/>
                            <w:color w:val="auto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186E6028" w:rsidR="00E50BDE" w:rsidRPr="00654C1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  <w:lang w:val="pt-PT"/>
                          </w:rPr>
                        </w:pPr>
                        <w:r w:rsidRPr="00654C1A">
                          <w:rPr>
                            <w:rFonts w:ascii="Calibri" w:hAnsi="Calibri" w:cs="Calibri"/>
                            <w:noProof/>
                            <w:color w:val="auto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404F9B75" w:rsidR="00E50BDE" w:rsidRPr="00654C1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  <w:lang w:val="pt-PT"/>
                          </w:rPr>
                        </w:pPr>
                        <w:r w:rsidRPr="00654C1A">
                          <w:rPr>
                            <w:rFonts w:ascii="Calibri" w:hAnsi="Calibri" w:cs="Calibri"/>
                            <w:noProof/>
                            <w:color w:val="auto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5F1019A5" w:rsidR="00E50BDE" w:rsidRPr="00654C1A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lang w:val="pt-PT"/>
                          </w:rPr>
                        </w:pPr>
                        <w:r w:rsidRPr="00654C1A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pt-PT"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19B5F28D" w:rsidR="00E50BDE" w:rsidRPr="00654C1A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lang w:val="pt-PT"/>
                          </w:rPr>
                        </w:pPr>
                        <w:r w:rsidRPr="00654C1A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E50BDE" w:rsidRPr="00654C1A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0ABE530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19ECF18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1BD193D2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3F05D72B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1D3079C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3F0F3260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D325D8D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54C1A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19537B2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A507EF0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0AA3480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4B68BF5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EC3C539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EF6335B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19E8691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54C1A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CC0A528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5D6AAAA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61233FA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EB82B35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FA67418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A2BDFD2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E5E70D2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54C1A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9EC3A30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E0E6F59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C68D96B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8EDD2FD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E8BFFAB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3619CCB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20E377B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54C1A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D27F07A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495CFF0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28FCC49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CC72AA7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83ED450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E8A9013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AC9B950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54C1A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60708FD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C83DCB3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654C1A" w:rsidRDefault="00E50BDE" w:rsidP="00E50BDE">
                  <w:pPr>
                    <w:pStyle w:val="a5"/>
                    <w:rPr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2CE3BA9E" w:rsidR="00E50BDE" w:rsidRPr="00654C1A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r w:rsidRPr="00654C1A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654C1A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4E57BE68" w:rsidR="00E50BDE" w:rsidRPr="00654C1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  <w:lang w:val="pt-PT"/>
                          </w:rPr>
                        </w:pPr>
                        <w:r w:rsidRPr="00654C1A">
                          <w:rPr>
                            <w:rFonts w:ascii="Calibri" w:hAnsi="Calibri" w:cs="Calibri"/>
                            <w:noProof/>
                            <w:color w:val="auto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05F69225" w:rsidR="00E50BDE" w:rsidRPr="00654C1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  <w:lang w:val="pt-PT"/>
                          </w:rPr>
                        </w:pPr>
                        <w:r w:rsidRPr="00654C1A">
                          <w:rPr>
                            <w:rFonts w:ascii="Calibri" w:hAnsi="Calibri" w:cs="Calibri"/>
                            <w:noProof/>
                            <w:color w:val="auto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081CB04E" w:rsidR="00E50BDE" w:rsidRPr="00654C1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  <w:lang w:val="pt-PT"/>
                          </w:rPr>
                        </w:pPr>
                        <w:r w:rsidRPr="00654C1A">
                          <w:rPr>
                            <w:rFonts w:ascii="Calibri" w:hAnsi="Calibri" w:cs="Calibri"/>
                            <w:noProof/>
                            <w:color w:val="auto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23F39514" w:rsidR="00E50BDE" w:rsidRPr="00654C1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  <w:lang w:val="pt-PT"/>
                          </w:rPr>
                        </w:pPr>
                        <w:r w:rsidRPr="00654C1A">
                          <w:rPr>
                            <w:rFonts w:ascii="Calibri" w:hAnsi="Calibri" w:cs="Calibri"/>
                            <w:noProof/>
                            <w:color w:val="auto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2184E8BC" w:rsidR="00E50BDE" w:rsidRPr="00654C1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  <w:lang w:val="pt-PT"/>
                          </w:rPr>
                        </w:pPr>
                        <w:r w:rsidRPr="00654C1A">
                          <w:rPr>
                            <w:rFonts w:ascii="Calibri" w:hAnsi="Calibri" w:cs="Calibri"/>
                            <w:noProof/>
                            <w:color w:val="auto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214D804" w:rsidR="00E50BDE" w:rsidRPr="00654C1A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lang w:val="pt-PT"/>
                          </w:rPr>
                        </w:pPr>
                        <w:r w:rsidRPr="00654C1A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pt-P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511B1D4B" w:rsidR="00E50BDE" w:rsidRPr="00654C1A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lang w:val="pt-PT"/>
                          </w:rPr>
                        </w:pPr>
                        <w:r w:rsidRPr="00654C1A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E50BDE" w:rsidRPr="00654C1A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7268FBB7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3D79939C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1FBDA820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51BA6260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52AC7BF4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55B04835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4A2CDC16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54C1A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539A7C28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7303205F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8124C5E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72FA37AF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50953A38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4F1E96B4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011F64E9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54C1A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359394B9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6E2A7B4A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27F98504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40C5DE56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565A3E14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79337146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FB9354B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54C1A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7710A6CA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4A02B5A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4DA7B79D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3046DF5E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0F0B4218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95A1804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264C3B3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54C1A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6E16356D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44F9CA4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6ECFE6B7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8F0B967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30180B53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C22493C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046E9D1C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54C1A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73729EE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3983B06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54C1A">
                          <w:rPr>
                            <w:b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!A12 Is Not In Table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</w:tr>
                </w:tbl>
                <w:p w14:paraId="635B5D45" w14:textId="77777777" w:rsidR="00E50BDE" w:rsidRPr="00654C1A" w:rsidRDefault="00E50BDE" w:rsidP="00E50BDE">
                  <w:pPr>
                    <w:pStyle w:val="a5"/>
                    <w:rPr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05175248" w:rsidR="00E50BDE" w:rsidRPr="00654C1A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r w:rsidRPr="00654C1A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654C1A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3BC947A8" w:rsidR="00E50BDE" w:rsidRPr="00654C1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  <w:lang w:val="pt-PT"/>
                          </w:rPr>
                        </w:pPr>
                        <w:r w:rsidRPr="00654C1A">
                          <w:rPr>
                            <w:rFonts w:ascii="Calibri" w:hAnsi="Calibri" w:cs="Calibri"/>
                            <w:noProof/>
                            <w:color w:val="auto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4B7E5B85" w:rsidR="00E50BDE" w:rsidRPr="00654C1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  <w:lang w:val="pt-PT"/>
                          </w:rPr>
                        </w:pPr>
                        <w:r w:rsidRPr="00654C1A">
                          <w:rPr>
                            <w:rFonts w:ascii="Calibri" w:hAnsi="Calibri" w:cs="Calibri"/>
                            <w:noProof/>
                            <w:color w:val="auto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6D640D6A" w:rsidR="00E50BDE" w:rsidRPr="00654C1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  <w:lang w:val="pt-PT"/>
                          </w:rPr>
                        </w:pPr>
                        <w:r w:rsidRPr="00654C1A">
                          <w:rPr>
                            <w:rFonts w:ascii="Calibri" w:hAnsi="Calibri" w:cs="Calibri"/>
                            <w:noProof/>
                            <w:color w:val="auto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FF70144" w:rsidR="00E50BDE" w:rsidRPr="00654C1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  <w:lang w:val="pt-PT"/>
                          </w:rPr>
                        </w:pPr>
                        <w:r w:rsidRPr="00654C1A">
                          <w:rPr>
                            <w:rFonts w:ascii="Calibri" w:hAnsi="Calibri" w:cs="Calibri"/>
                            <w:noProof/>
                            <w:color w:val="auto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158B6867" w:rsidR="00E50BDE" w:rsidRPr="00654C1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  <w:lang w:val="pt-PT"/>
                          </w:rPr>
                        </w:pPr>
                        <w:r w:rsidRPr="00654C1A">
                          <w:rPr>
                            <w:rFonts w:ascii="Calibri" w:hAnsi="Calibri" w:cs="Calibri"/>
                            <w:noProof/>
                            <w:color w:val="auto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0F26E870" w:rsidR="00E50BDE" w:rsidRPr="00654C1A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lang w:val="pt-PT"/>
                          </w:rPr>
                        </w:pPr>
                        <w:r w:rsidRPr="00654C1A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pt-P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5C0453A2" w:rsidR="00E50BDE" w:rsidRPr="00654C1A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  <w:lang w:val="pt-PT"/>
                          </w:rPr>
                        </w:pPr>
                        <w:r w:rsidRPr="00654C1A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E50BDE" w:rsidRPr="00654C1A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83B5654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6D79AF69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7D8668A3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3A951C9F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668BF5CC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1435B5E2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MonthStart3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7AC810C5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MonthStart3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54C1A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54FA0FD5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26082DA1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6B5D054D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4781E9B8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C1FEC8D" w:rsidR="00E50BDE" w:rsidRPr="00654C1A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7B1E1C2E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2ED3CFDB" w:rsidR="00E50BDE" w:rsidRPr="00654C1A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t>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686689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2311273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6B5AB00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70101B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06BB704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2A66EDE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1BE757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46F77D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DBAD3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26E02A1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34D536A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F6363B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7AB3459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255C0D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B64F14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83CE46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04C197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350353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1E49B33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395713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A75FBD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1D451AC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78ED4B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3808ABFD" w14:textId="77777777" w:rsidTr="00997268">
              <w:tc>
                <w:tcPr>
                  <w:tcW w:w="1666" w:type="pct"/>
                </w:tcPr>
                <w:p w14:paraId="7D399169" w14:textId="52A7D3F2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1D034FF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4646DFC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3023206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965980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1111CBF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0C8C6ADB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57720A16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5FA774F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6730AFA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0815035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4DC7DC4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5ABB678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71B6263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1C2C3AB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6527394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68A6388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78E5257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549308E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0850D67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6E94B3B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3C5C747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5DF5F83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79F8B72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134A53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652908F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37F8FBE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1B2FAFC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7C4DD9C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4904406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342705B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57B2E7F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49E0235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730A00C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2031C0E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60F1EA0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1B914B6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0A12B1B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1083A43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7342EEF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46ADD3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78EE6FB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3ECF9AB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2367B3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1F9553F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037B6804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0BBDD0F1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1F87DF2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559A91FD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6CE0B52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597F3F72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567D99F3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24DBAEE8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224B19B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56D050C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041E714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2BE955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64193B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79BB67F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0614F15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5F4F129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6D07CB3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1365E8D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629CBB3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362A93D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4C755FD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1F687BB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2404CB3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7858891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7B9D73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70CFCE5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5D4497F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13D82D3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78EB931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40A8F6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1E4AB4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5EE22FD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1C426D6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4BAA889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10C7735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61C07BC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3A2B94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175FF57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39C5E02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6295088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18AA956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2A4C61B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5FC6389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73145FE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6AC3DF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59A60CDD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4448A82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19A5F6E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0C30F6A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3F9ECB2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1FD5C28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1775C77F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CEEF003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5F12F2C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157E498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48943B7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203C4CB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42DBA7E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54C049A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27C4E85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72E7500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0A4A8EE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24F6AC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43F1627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3C29924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59C3559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47EED27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1A6F032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1E52D1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45150A3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3FD2CF7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599447E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7008752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121B319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1E3B7B4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5E084EA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1FB656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4795E2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43C2A27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573889C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6CA6A50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07F93E1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113004E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3B88800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61FA14E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7E2FFF0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2219248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4A02BEE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1BFB1A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3B74F83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5ABCB9D1" w14:textId="77777777" w:rsidTr="00997268">
              <w:tc>
                <w:tcPr>
                  <w:tcW w:w="1666" w:type="pct"/>
                </w:tcPr>
                <w:p w14:paraId="3FBAEAFE" w14:textId="3BB64276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490B447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48E7C4E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6D428BC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62C37B5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66F3598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0535F6AD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9F4874D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18C30D4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3FE6CA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185D8A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7E3E2CE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75588B9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079B3DA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7F74A0C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706F586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434806D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249DFD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5AD4033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28AD6B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29151556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3E924AD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6A7032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34D47B6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23585AF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5B8F35F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31C1618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092BD50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1615087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36276BF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713510D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4E9533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3EDF29B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07051D4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578F15B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125892C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62F3EF5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710AEB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1C44B7E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51D55DB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0EF8FF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7C07C99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31605A9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7EA4379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37D712E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2C010E67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6367C9D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2D60239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051CDE7D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618EE2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3505325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29F4DDD0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18E933AF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3E085C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6A3074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3D6D95B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34A0D5F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0A9E1C9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4D5B4C0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28E159D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48AB368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0CE983E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57FF7CF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177E196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61A5743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48D845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4565C54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6E3FA94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3B15874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1A78C09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7172173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20A84CE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4BDCEA1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3C1BE2A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623ED1A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14108F2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077D694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404E9A7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74633E7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005619A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14C3904A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183AC9C4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60BCF16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40ED1D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17D571D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2CBA40C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18E4BA9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57E31FC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6E0EED9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2762BC8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75677B5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6A40FC78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4FB2BFA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1A22028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1325552B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6975E15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491A47C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19F2DFC2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07F57351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486B96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52FA2DF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69E5D18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2253F05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582F316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0CD2724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530BF8D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5DE1E68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64B874A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16A86BE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531DA8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7C27739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2BBAD74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027D350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496BBA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709DF70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466E16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4E148D0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14B416B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01269A3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0AF1634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07D96B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235BDDB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0127F3F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0AD1F0F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6B0BA5A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51FF34B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614B10F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46B3A4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069C549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27EB964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149158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0C3E0E9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746C7FE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66C5809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0C6757E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6989B39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405FBD6D" w14:textId="77777777" w:rsidTr="00997268">
              <w:tc>
                <w:tcPr>
                  <w:tcW w:w="1666" w:type="pct"/>
                </w:tcPr>
                <w:p w14:paraId="153179A5" w14:textId="7847DFB8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3C0BFD8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28E3D040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4E1A81A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6F439AF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0A557974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3BF2EA2F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6857B8E7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16776FB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233717F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79532A5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65DD8B1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1444ED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67FD006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2D6F286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1D62E35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1F4988F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183F511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34D6FCB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3359D05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3F8A8C9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0B9BDB5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7710338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67EA075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72DFBC4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7AAD922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1AF99A3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533242C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5B9199D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517FDF7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75FFAA7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37522EA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0E9198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7D2D4FC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0EFA697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7D841A5F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2951BC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68B4143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55626B2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6644750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7D4D827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2C5365C0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5A8C765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76B4B5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4AC480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6008382C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46B62AA3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3F01C85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3EE35FB6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2171A3EE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6C252F9C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630E1891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02A66AAA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0D91CC8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763962F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71984DB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7A8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3CCF0CB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76A30FF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2F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52983371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65FFFDC8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2C6CDFA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14165B7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40D45BF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4BB7B5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0DD2FF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42FCB73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6154AD9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62B9F6F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163E90E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0285F16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7ABCB8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23D0297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5D5BD602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27BD33C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64115E1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7100652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2CAD31F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0A0D556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22D24D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1BED1B8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1B7B9645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0791799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29FE4D9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71BC22B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594E1F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0EEA53A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435C5C0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1788326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67E52F7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5D5DE4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1F76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13F0F3C6" w:rsidR="00E50BDE" w:rsidRPr="00C70F21" w:rsidRDefault="00B17070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5677C36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4FF9FB68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0BE7C41A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2117F77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48962C0F" w:rsidR="00E50BDE" w:rsidRPr="00AE302A" w:rsidRDefault="00B17070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319051AC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29C12025" w:rsidR="00E50BDE" w:rsidRPr="00996E56" w:rsidRDefault="00B1707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50BDE" w:rsidRPr="00AE302A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30B9D9D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2A227A9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1FDF4B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5B59F42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4E97DE7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6C7B82EC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37AA27E9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996E56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7BE75CE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385691F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1917EE0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57AD83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652FA5F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27B310B3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2687D05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1E7B93C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00358BD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0ADA74F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664CAAF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54E74B2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25D2CEE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1EF695F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099EC8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123CE58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7D79A9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6F77889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142FED0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0851848D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308913B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6894781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12AA192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786275A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482A56A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05FFEC3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6DB9B93B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1625FEFE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996E5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78ECAAD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7EF6772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54C1A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53213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996E56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E50BDE" w:rsidRDefault="00E50BDE" w:rsidP="00E50BDE">
            <w:pPr>
              <w:pStyle w:val="ad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Default="00F93E3B" w:rsidP="00996E56">
      <w:pPr>
        <w:pStyle w:val="a5"/>
        <w:rPr>
          <w:noProof/>
          <w:color w:val="auto"/>
        </w:rPr>
      </w:pPr>
    </w:p>
    <w:sectPr w:rsidR="00F93E3B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A97AB" w14:textId="77777777" w:rsidR="00C4557F" w:rsidRDefault="00C4557F">
      <w:pPr>
        <w:spacing w:after="0"/>
      </w:pPr>
      <w:r>
        <w:separator/>
      </w:r>
    </w:p>
  </w:endnote>
  <w:endnote w:type="continuationSeparator" w:id="0">
    <w:p w14:paraId="6C96AC33" w14:textId="77777777" w:rsidR="00C4557F" w:rsidRDefault="00C455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04537" w14:textId="77777777" w:rsidR="00C4557F" w:rsidRDefault="00C4557F">
      <w:pPr>
        <w:spacing w:after="0"/>
      </w:pPr>
      <w:r>
        <w:separator/>
      </w:r>
    </w:p>
  </w:footnote>
  <w:footnote w:type="continuationSeparator" w:id="0">
    <w:p w14:paraId="5220A665" w14:textId="77777777" w:rsidR="00C4557F" w:rsidRDefault="00C455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A239F"/>
    <w:rsid w:val="001B01F9"/>
    <w:rsid w:val="001C41F9"/>
    <w:rsid w:val="002562E7"/>
    <w:rsid w:val="00262FE8"/>
    <w:rsid w:val="00285C1D"/>
    <w:rsid w:val="003327F5"/>
    <w:rsid w:val="00340CAF"/>
    <w:rsid w:val="003A7A88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54C1A"/>
    <w:rsid w:val="00667021"/>
    <w:rsid w:val="006974E1"/>
    <w:rsid w:val="006C0896"/>
    <w:rsid w:val="006F513E"/>
    <w:rsid w:val="007C0139"/>
    <w:rsid w:val="007D45A1"/>
    <w:rsid w:val="007F564D"/>
    <w:rsid w:val="00821532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3213"/>
    <w:rsid w:val="00AA23D3"/>
    <w:rsid w:val="00AA3C50"/>
    <w:rsid w:val="00AE302A"/>
    <w:rsid w:val="00AE36BB"/>
    <w:rsid w:val="00B17070"/>
    <w:rsid w:val="00B37C7E"/>
    <w:rsid w:val="00B65B09"/>
    <w:rsid w:val="00B85583"/>
    <w:rsid w:val="00B9476B"/>
    <w:rsid w:val="00BC3952"/>
    <w:rsid w:val="00BE5AB8"/>
    <w:rsid w:val="00C203FD"/>
    <w:rsid w:val="00C44DFB"/>
    <w:rsid w:val="00C4557F"/>
    <w:rsid w:val="00C5298C"/>
    <w:rsid w:val="00C6519B"/>
    <w:rsid w:val="00C70F21"/>
    <w:rsid w:val="00C7354B"/>
    <w:rsid w:val="00C91F9B"/>
    <w:rsid w:val="00DC1A86"/>
    <w:rsid w:val="00DE32AC"/>
    <w:rsid w:val="00E1407A"/>
    <w:rsid w:val="00E318B9"/>
    <w:rsid w:val="00E50BDE"/>
    <w:rsid w:val="00E774CD"/>
    <w:rsid w:val="00E77E1D"/>
    <w:rsid w:val="00ED75B6"/>
    <w:rsid w:val="00EF1F0E"/>
    <w:rsid w:val="00F4222E"/>
    <w:rsid w:val="00F91390"/>
    <w:rsid w:val="00F93E3B"/>
    <w:rsid w:val="00FC0032"/>
    <w:rsid w:val="00FE1F7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3421</Words>
  <Characters>19504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2025-06-26T19:58:00Z</dcterms:created>
  <dcterms:modified xsi:type="dcterms:W3CDTF">2025-06-26T19:58:00Z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