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2A5D" w14:textId="3EC06CB0" w:rsidR="00132A0B" w:rsidRDefault="004B5B44" w:rsidP="003C1CD8">
      <w:r>
        <w:rPr>
          <w:noProof/>
        </w:rPr>
        <w:drawing>
          <wp:anchor distT="0" distB="0" distL="114300" distR="114300" simplePos="0" relativeHeight="251658240" behindDoc="1" locked="0" layoutInCell="1" allowOverlap="1" wp14:anchorId="097D2481" wp14:editId="7A2840AE">
            <wp:simplePos x="0" y="0"/>
            <wp:positionH relativeFrom="column">
              <wp:posOffset>-520065</wp:posOffset>
            </wp:positionH>
            <wp:positionV relativeFrom="paragraph">
              <wp:posOffset>-735965</wp:posOffset>
            </wp:positionV>
            <wp:extent cx="7792085" cy="1103058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85" cy="1103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0" allowOverlap="1" wp14:anchorId="20EE1FF0" wp14:editId="05862843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4C0111" w14:textId="77777777" w:rsidR="002002BF" w:rsidRPr="00C77AAC" w:rsidRDefault="00CC6835" w:rsidP="00E80A51">
                            <w:pPr>
                              <w:pStyle w:val="1"/>
                              <w:jc w:val="center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Cardápio</w:t>
                            </w:r>
                          </w:p>
                          <w:p w14:paraId="00D1E2F0" w14:textId="77777777" w:rsidR="002002BF" w:rsidRPr="00C77AAC" w:rsidRDefault="00E80A51" w:rsidP="00E80A51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0EFBCB09" w14:textId="77777777" w:rsidR="002002BF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6CA8D470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23EAAC8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7CEAC057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54E1B40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71C36181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6F807537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2E1DB9CA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456D492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0C9B7386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42AB8AC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49F90AB4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721C7D9E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4A0C1B9F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4D8C7B1A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215B7435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4C85CDF9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443BB68D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41D72B0B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769B2D71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3A2B503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2AB069A7" w14:textId="77777777" w:rsidR="00F34945" w:rsidRPr="00C77AAC" w:rsidRDefault="00F34945" w:rsidP="00F34945">
                            <w:pPr>
                              <w:pStyle w:val="2"/>
                              <w:rPr>
                                <w:color w:val="FFFF00"/>
                                <w:lang w:val="pt-PT"/>
                              </w:rPr>
                            </w:pPr>
                            <w:r w:rsidRPr="00C77AAC">
                              <w:rPr>
                                <w:color w:val="FFFF00"/>
                                <w:lang w:val="pt-PT"/>
                              </w:rPr>
                              <w:t>Nome do prato de Ano Novo</w:t>
                            </w:r>
                          </w:p>
                          <w:p w14:paraId="4CD1FD3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Informações sobre os pratos</w:t>
                            </w:r>
                          </w:p>
                          <w:p w14:paraId="2EEB0C41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E1F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1.6pt;height:719.4pt;z-index:251657216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 o:allowincell="f" filled="f" stroked="f" insetpen="t">
                <v:textbox inset="36pt,36pt,36pt,36pt">
                  <w:txbxContent>
                    <w:p w14:paraId="6A4C0111" w14:textId="77777777" w:rsidR="002002BF" w:rsidRPr="00C77AAC" w:rsidRDefault="00CC6835" w:rsidP="00E80A51">
                      <w:pPr>
                        <w:pStyle w:val="1"/>
                        <w:jc w:val="center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Cardápio</w:t>
                      </w:r>
                    </w:p>
                    <w:p w14:paraId="00D1E2F0" w14:textId="77777777" w:rsidR="002002BF" w:rsidRPr="00C77AAC" w:rsidRDefault="00E80A51" w:rsidP="00E80A51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0EFBCB09" w14:textId="77777777" w:rsidR="002002BF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6CA8D470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23EAAC8F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7CEAC057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54E1B401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71C36181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6F807537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2E1DB9CA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456D4922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0C9B7386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42AB8ACF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49F90AB4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721C7D9E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4A0C1B9F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4D8C7B1A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215B7435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4C85CDF9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443BB68D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41D72B0B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769B2D71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3A2B5032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2AB069A7" w14:textId="77777777" w:rsidR="00F34945" w:rsidRPr="00C77AAC" w:rsidRDefault="00F34945" w:rsidP="00F34945">
                      <w:pPr>
                        <w:pStyle w:val="2"/>
                        <w:rPr>
                          <w:color w:val="FFFF00"/>
                          <w:lang w:val="pt-PT"/>
                        </w:rPr>
                      </w:pPr>
                      <w:r w:rsidRPr="00C77AAC">
                        <w:rPr>
                          <w:color w:val="FFFF00"/>
                          <w:lang w:val="pt-PT"/>
                        </w:rPr>
                        <w:t>Nome do prato de Ano Novo</w:t>
                      </w:r>
                    </w:p>
                    <w:p w14:paraId="4CD1FD31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Informações sobre os pratos</w:t>
                      </w:r>
                    </w:p>
                    <w:p w14:paraId="2EEB0C41" w14:textId="77777777" w:rsidR="003C1CD8" w:rsidRPr="00E80A51" w:rsidRDefault="003C1CD8" w:rsidP="00E80A51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366609">
    <w:abstractNumId w:val="1"/>
  </w:num>
  <w:num w:numId="2" w16cid:durableId="69600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C04BD"/>
    <w:rsid w:val="000F74C8"/>
    <w:rsid w:val="00132A0B"/>
    <w:rsid w:val="001665E6"/>
    <w:rsid w:val="00170A54"/>
    <w:rsid w:val="002002BF"/>
    <w:rsid w:val="00205B98"/>
    <w:rsid w:val="00274DB3"/>
    <w:rsid w:val="002877F2"/>
    <w:rsid w:val="00292497"/>
    <w:rsid w:val="00350D63"/>
    <w:rsid w:val="00354966"/>
    <w:rsid w:val="003C1CD8"/>
    <w:rsid w:val="004B5B44"/>
    <w:rsid w:val="004E6201"/>
    <w:rsid w:val="006159F1"/>
    <w:rsid w:val="00673D3C"/>
    <w:rsid w:val="006D7247"/>
    <w:rsid w:val="007F5771"/>
    <w:rsid w:val="008D3AE5"/>
    <w:rsid w:val="0096385C"/>
    <w:rsid w:val="00AE2456"/>
    <w:rsid w:val="00AF5A86"/>
    <w:rsid w:val="00C77AAC"/>
    <w:rsid w:val="00CC6835"/>
    <w:rsid w:val="00DC7BB1"/>
    <w:rsid w:val="00E80A51"/>
    <w:rsid w:val="00F34945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83BF"/>
  <w15:chartTrackingRefBased/>
  <w15:docId w15:val="{1139FD6E-6EEA-4F13-A19F-F486B6BA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D7633-E8FA-461F-8F81-C9A4F917A0E7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(sun and sand design)</vt:lpstr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festa (design de sol e areia)</dc:title>
  <dc:subject/>
  <dc:creator>Windows User</dc:creator>
  <cp:keywords/>
  <dc:description/>
  <cp:lastModifiedBy>Алексей Рубан</cp:lastModifiedBy>
  <cp:revision>1</cp:revision>
  <dcterms:created xsi:type="dcterms:W3CDTF">2023-01-21T18:22:00Z</dcterms:created>
  <dcterms:modified xsi:type="dcterms:W3CDTF">2023-08-28T10:26:00Z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