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033D0ADB" w:rsidR="008427A9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SETEMBRO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6BA5416E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E688CA5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5E2740FA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55535245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A5A9F25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A7D53D" w:rsidR="008427A9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1740A622" w:rsidR="008427A9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6E51246B" w:rsidR="008427A9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DO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6752704F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39E3AD8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5888AD3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2035A5A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3D60424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26B8D74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34BB6F4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25BB361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6A1DC16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715A092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4F6A049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6E5C7FB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1A3B16C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0959908B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5A08DAB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66A4516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788047A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4B43697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23C4617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06E1DB0D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24F80F41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2765D7E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70550C9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5A5CA3F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5A7C700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0FEE5F1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2A683D11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7ACD339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10B6C76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15B18C3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7C3C4371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15BBA61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7427B80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77250362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="00D47A7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23659FC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6C48B79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08706CA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68A5" w:rsidRPr="00E97684" w14:paraId="5A72206A" w14:textId="77777777" w:rsidTr="00DA644F">
        <w:tc>
          <w:tcPr>
            <w:tcW w:w="2500" w:type="pct"/>
            <w:shd w:val="clear" w:color="auto" w:fill="E12891"/>
            <w:vAlign w:val="center"/>
          </w:tcPr>
          <w:p w14:paraId="0100B299" w14:textId="4C796365" w:rsidR="00B668A5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OUTUBRO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12D0419F" w14:textId="3A27058E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7527BED" w14:textId="77777777" w:rsidR="00B668A5" w:rsidRPr="00642A90" w:rsidRDefault="00B668A5" w:rsidP="00B668A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68A5" w:rsidRPr="00E97684" w14:paraId="4B2F22A5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692D87" w14:textId="72766D7A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048C99" w14:textId="1BF3EE58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92D3C0" w14:textId="1515D7EB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D2447D" w14:textId="4AEE4309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9A6427" w14:textId="02FAC1B9" w:rsidR="00B668A5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F00DF7E" w14:textId="6C3ADE7E" w:rsidR="00B668A5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F8ACEDF" w14:textId="20810A2C" w:rsidR="00B668A5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DO</w:t>
            </w:r>
          </w:p>
        </w:tc>
      </w:tr>
      <w:tr w:rsidR="00B668A5" w:rsidRPr="00E97684" w14:paraId="16D9F28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A50E16A" w14:textId="2DECA71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E498AB" w14:textId="497D990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C1A6F2" w14:textId="1FFE303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2E6F0C" w14:textId="5F941A9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71719" w14:textId="748E6B7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D798" w14:textId="1A3A55A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74E74A" w14:textId="3D0B4DD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33A0C21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38F290" w14:textId="62E0225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BE64E4" w14:textId="2703615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14BDB" w14:textId="738E6E0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37DFE8" w14:textId="5C90F39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5AED5" w14:textId="677A283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60FC6B" w14:textId="3BD5C4D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C062F3" w14:textId="31765F8C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4560CE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942E6F0" w14:textId="1562323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A26552" w14:textId="09C6FD1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5D65A" w14:textId="442E19F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CD132F" w14:textId="20FE544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65DFC6" w14:textId="57377A0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465F68" w14:textId="4DFC19C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EC706A0" w14:textId="4CC76652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84CC49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39DF98" w14:textId="473EC03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B43B6B7" w14:textId="79A57A1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564EA" w14:textId="3F610BE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BD6E6D" w14:textId="01BEF11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22A88" w14:textId="2B949BD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68291" w14:textId="57A49088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ABC260" w14:textId="26B71BCC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10D5FD7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1E243A" w14:textId="035CCFC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60A354" w14:textId="531B000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66BAAF" w14:textId="3DFD2FD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4BE70" w14:textId="1BA07B3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AB9FC" w14:textId="61066D6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DD695" w14:textId="5016EF8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DEA66" w14:textId="3E4C40C8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D20A2DA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6A3AE3" w14:textId="7AE457F4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620EB1" w14:textId="0E3E704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DA4DAD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E2DA97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8862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707CC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0F2D5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7B3B9F" w:rsidRPr="00E97684" w14:paraId="78532C6B" w14:textId="77777777" w:rsidTr="00DA644F">
        <w:tc>
          <w:tcPr>
            <w:tcW w:w="2500" w:type="pct"/>
            <w:shd w:val="clear" w:color="auto" w:fill="B432B4"/>
            <w:vAlign w:val="center"/>
          </w:tcPr>
          <w:p w14:paraId="58D1B144" w14:textId="20B7E9FD" w:rsidR="007B3B9F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NOVEMBRO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7F8A5105" w14:textId="32319F7B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9DBEB99" w14:textId="77777777" w:rsidR="007B3B9F" w:rsidRPr="00642A90" w:rsidRDefault="007B3B9F" w:rsidP="007B3B9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7B3B9F" w:rsidRPr="00E97684" w14:paraId="650E66BD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74EA279E" w14:textId="38555E04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5FECCD6" w14:textId="68C36171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051213" w14:textId="330EFB04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931EB1" w14:textId="454F460E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30D6A8E" w14:textId="706D828A" w:rsidR="007B3B9F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4BDA5F9" w14:textId="4379517F" w:rsidR="007B3B9F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A9519E0" w14:textId="11459364" w:rsidR="007B3B9F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DO</w:t>
            </w:r>
          </w:p>
        </w:tc>
      </w:tr>
      <w:tr w:rsidR="007B3B9F" w:rsidRPr="00E97684" w14:paraId="4FC5286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4883B9F" w14:textId="3163EB3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64303C" w14:textId="68786FC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B2FD0" w14:textId="36B8498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85F302" w14:textId="3FAD67F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8999F" w14:textId="0A88964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A5961" w14:textId="76663788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E03B860" w14:textId="33EF5706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4CCB23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AC8023" w14:textId="5D117C3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BCB4CD" w14:textId="1AD5214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710080" w14:textId="5F0AEBC0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2D1B25" w14:textId="2D9F997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7742D1" w14:textId="74225D3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4B26D1" w14:textId="0199446C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CE010" w14:textId="6338303A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6D3C92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DE7B58" w14:textId="5AE961D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2EA6C1" w14:textId="26EAAFA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BFEE0A" w14:textId="6D2DE2E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1BCAC0" w14:textId="6AC58CF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3E0EC7" w14:textId="753CB7D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9B8D8" w14:textId="45085B6B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C4F410" w14:textId="01A8C80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0247644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D7BD20" w14:textId="18DC2EF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07F28B4" w14:textId="3D13F64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93E14" w14:textId="04C87A3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DF8A6B" w14:textId="34AC1C4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CDD5CE" w14:textId="2EB8D96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901CBE" w14:textId="63F2E525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1ABAE38" w14:textId="539F38EC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EC737F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DF9C2B" w14:textId="68428D1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876C7F6" w14:textId="667E6FA0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1E486" w14:textId="47C8AD5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08D42A" w14:textId="279C44C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47A7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02BA6" w14:textId="3485543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57315C" w14:textId="06BA5502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0D56CA" w14:textId="6467D4EF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1D1C5A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BBB85A8" w14:textId="3FC3237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033FF9" w14:textId="7F16F37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9E0F1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F73AD7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93A46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5D661F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23932C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29E2" w:rsidRPr="00E97684" w14:paraId="5F0F0FDA" w14:textId="77777777" w:rsidTr="00DA644F">
        <w:tc>
          <w:tcPr>
            <w:tcW w:w="2500" w:type="pct"/>
            <w:shd w:val="clear" w:color="auto" w:fill="465AC8"/>
            <w:vAlign w:val="center"/>
          </w:tcPr>
          <w:p w14:paraId="1D57E417" w14:textId="4F5FB451" w:rsidR="00B629E2" w:rsidRPr="008B41DA" w:rsidRDefault="00D47A7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DEZEMBRO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4FD5FB1B" w14:textId="0FA070C5" w:rsidR="00B629E2" w:rsidRPr="008B41DA" w:rsidRDefault="00B629E2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FDFFE40" w14:textId="77777777" w:rsidR="00B629E2" w:rsidRPr="00642A90" w:rsidRDefault="00B629E2" w:rsidP="00B629E2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29E2" w:rsidRPr="00E97684" w14:paraId="7210928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2F29D835" w14:textId="4DDEED6E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35845DD" w14:textId="44A59499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C7D1C9C" w14:textId="5952BD98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6BF40C0" w14:textId="55F4590F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23C270" w14:textId="0E8751F6" w:rsidR="00B629E2" w:rsidRPr="008B41DA" w:rsidRDefault="00D47A7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E747D5" w14:textId="2DD2A09F" w:rsidR="00B629E2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3BBAE0B" w14:textId="2C137AB9" w:rsidR="00B629E2" w:rsidRPr="008B41DA" w:rsidRDefault="00D47A7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DO</w:t>
            </w:r>
          </w:p>
        </w:tc>
      </w:tr>
      <w:tr w:rsidR="00B629E2" w:rsidRPr="00E97684" w14:paraId="3A368A9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D2C155" w14:textId="0AC8A22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4F7D79" w14:textId="7E61101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4925" w14:textId="3534E5CF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3C1300" w14:textId="601D43F1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B1E7A6" w14:textId="3785498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0C6DD" w14:textId="03D1133F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A9D3FE" w14:textId="3FBD9BF4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434F674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6FC275" w14:textId="7F0B0A9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F83E928" w14:textId="459BF3D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947786" w14:textId="3683B11C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BA4145" w14:textId="0F756A1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6DBFE" w14:textId="662D1910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1276A3" w14:textId="614E80AA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5E437A" w14:textId="03846642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170D6F6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838EA79" w14:textId="68EDE596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881733" w14:textId="18E435A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EC0F0" w14:textId="23BFBFF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6CA6FA" w14:textId="797D7E61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EC553" w14:textId="1608338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F4C86A" w14:textId="573F1B1A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B93404" w14:textId="2BA5D9CD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0D11AA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784059" w14:textId="0D8CAAA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549866D" w14:textId="0CEDB59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B6D33F" w14:textId="7AB31D52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D2F4F3" w14:textId="6909DA31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BD8AE" w14:textId="55C8783D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47335" w14:textId="1C85041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44BCF3" w14:textId="6E72BDEE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7C3FF30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C6730B" w14:textId="4A52232D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3873F1" w14:textId="54108A4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C4C3A3" w14:textId="561510DD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920AF2" w14:textId="4BC05A3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BAD1BC" w14:textId="57F541C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0D01BF" w14:textId="518CAEB0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08DE2A" w14:textId="281C0EB3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D47A7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3CB6C98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5B6AD3" w14:textId="0602D11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1DF04E" w14:textId="0FE0003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455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98970A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E6FEA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C4F47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E41761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61D860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501ED" w14:textId="77777777" w:rsidR="00F23026" w:rsidRDefault="00F23026">
      <w:pPr>
        <w:spacing w:after="0"/>
      </w:pPr>
      <w:r>
        <w:separator/>
      </w:r>
    </w:p>
  </w:endnote>
  <w:endnote w:type="continuationSeparator" w:id="0">
    <w:p w14:paraId="48EFBA45" w14:textId="77777777" w:rsidR="00F23026" w:rsidRDefault="00F230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1F995" w14:textId="77777777" w:rsidR="00F23026" w:rsidRDefault="00F23026">
      <w:pPr>
        <w:spacing w:after="0"/>
      </w:pPr>
      <w:r>
        <w:separator/>
      </w:r>
    </w:p>
  </w:footnote>
  <w:footnote w:type="continuationSeparator" w:id="0">
    <w:p w14:paraId="32801B33" w14:textId="77777777" w:rsidR="00F23026" w:rsidRDefault="00F230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2FD2"/>
    <w:rsid w:val="0001128C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015DE"/>
    <w:rsid w:val="003327F5"/>
    <w:rsid w:val="00340CAF"/>
    <w:rsid w:val="003B7C29"/>
    <w:rsid w:val="003C0D41"/>
    <w:rsid w:val="003E085C"/>
    <w:rsid w:val="003E303E"/>
    <w:rsid w:val="003E7817"/>
    <w:rsid w:val="003E7B3A"/>
    <w:rsid w:val="00400E47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B3B9F"/>
    <w:rsid w:val="007C0139"/>
    <w:rsid w:val="007D45A1"/>
    <w:rsid w:val="007F564D"/>
    <w:rsid w:val="0081026A"/>
    <w:rsid w:val="008427A9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455B9"/>
    <w:rsid w:val="00AA23D3"/>
    <w:rsid w:val="00AA3C50"/>
    <w:rsid w:val="00AE302A"/>
    <w:rsid w:val="00AE36BB"/>
    <w:rsid w:val="00B37C7E"/>
    <w:rsid w:val="00B629E2"/>
    <w:rsid w:val="00B65B09"/>
    <w:rsid w:val="00B668A5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47A79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302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1214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2023-08-27T07:26:00Z</dcterms:created>
  <dcterms:modified xsi:type="dcterms:W3CDTF">2023-08-27T07:26:00Z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