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033D0ADB" w:rsidR="008427A9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SETEMBRO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550717FB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E688CA5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5E2740FA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55535245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A5A9F25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A7D53D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1740A622" w:rsidR="008427A9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6E51246B" w:rsidR="008427A9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DO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02826C5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7960829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6D41F95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7D8BF38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471E717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0242650B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106A98D9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2E7A5B7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4A30A04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7497AC6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69578EC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45F5319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4DFF83BA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21D267E8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466C65D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50D21F8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7B717D0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6887A2F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4EFED0A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07076E69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3E6EC869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38DFE38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254D793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4D30BE8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3349C03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2CAB001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1B20946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077CDE1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4764D36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12483D7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74245F6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4B021CD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2422760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583A266E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20A0A3C6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48A5653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02CD721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4C796365" w:rsidR="00B668A5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OUTUBRO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21954A89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2766D7A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1BF3EE58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1515D7EB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4AEE4309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02FAC1B9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6C3ADE7E" w:rsidR="00B668A5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20810A2C" w:rsidR="00B668A5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DO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4E397A9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7A42CE0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6E17151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0B88483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11B8BF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02C8307F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20C4403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4A79DBE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4E81B28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7B8471F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6B9E9AB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528D6AB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3DA00F0B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5620A0D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6C568D7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13AE470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32D5A88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37F7714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65F77E0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71ED81BD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2611233D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59ED567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2D8DDC4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3B027CA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1D163BE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3FF21DF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6437821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65B3D8F2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46D29B5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0AD65C5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49A275D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0BE649E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76DA9FA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30F5DF4A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5D0D977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19765AD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645FDF1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7B3B9F" w:rsidRPr="00E97684" w14:paraId="78532C6B" w14:textId="77777777" w:rsidTr="00DA644F">
        <w:tc>
          <w:tcPr>
            <w:tcW w:w="2500" w:type="pct"/>
            <w:shd w:val="clear" w:color="auto" w:fill="B432B4"/>
            <w:vAlign w:val="center"/>
          </w:tcPr>
          <w:p w14:paraId="58D1B144" w14:textId="20B7E9FD" w:rsidR="007B3B9F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NOVEMBRO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7F8A5105" w14:textId="3B29CBCE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9DBEB99" w14:textId="77777777" w:rsidR="007B3B9F" w:rsidRPr="00642A90" w:rsidRDefault="007B3B9F" w:rsidP="007B3B9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7B3B9F" w:rsidRPr="00E97684" w14:paraId="650E66BD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4EA279E" w14:textId="38555E04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5FECCD6" w14:textId="68C36171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051213" w14:textId="330EFB04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931EB1" w14:textId="454F460E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0D6A8E" w14:textId="706D828A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4BDA5F9" w14:textId="4379517F" w:rsidR="007B3B9F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A9519E0" w14:textId="11459364" w:rsidR="007B3B9F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DO</w:t>
            </w:r>
          </w:p>
        </w:tc>
      </w:tr>
      <w:tr w:rsidR="007B3B9F" w:rsidRPr="00E97684" w14:paraId="4FC5286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4883B9F" w14:textId="5050637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4303C" w14:textId="4B80A7C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B2FD0" w14:textId="6DAC29A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5F302" w14:textId="2096778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8999F" w14:textId="743B655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A5961" w14:textId="5CF30071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E03B860" w14:textId="61BC446E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4CCB23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AC8023" w14:textId="495C6DC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BCB4CD" w14:textId="79B768E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710080" w14:textId="2E94C17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2D1B25" w14:textId="6BC48EA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7742D1" w14:textId="6AA7459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B26D1" w14:textId="10E912B6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CE010" w14:textId="2DA07EA3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6D3C92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DE7B58" w14:textId="4DC5D67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2EA6C1" w14:textId="3BD2A8D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BFEE0A" w14:textId="151C28E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1BCAC0" w14:textId="4A4B7F2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3E0EC7" w14:textId="0CE2A1A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9B8D8" w14:textId="268E034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C4F410" w14:textId="47357C14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0247644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D7BD20" w14:textId="34B8414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07F28B4" w14:textId="6C50C1C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3E14" w14:textId="27898B89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DF8A6B" w14:textId="32877D8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CDD5CE" w14:textId="6650DAE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01CBE" w14:textId="51ED2AAD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1ABAE38" w14:textId="7A2121E2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EC737F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DF9C2B" w14:textId="5730ADD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876C7F6" w14:textId="6C08FAC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1E486" w14:textId="4498C67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8D42A" w14:textId="5BE5966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02BA6" w14:textId="519CFB9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57315C" w14:textId="75E09244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0D56CA" w14:textId="11358AAB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1D1C5A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BBB85A8" w14:textId="340FA65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033FF9" w14:textId="59056B3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9E0F1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73AD7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93A46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D661F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23932C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29E2" w:rsidRPr="00E97684" w14:paraId="5F0F0FDA" w14:textId="77777777" w:rsidTr="00DA644F">
        <w:tc>
          <w:tcPr>
            <w:tcW w:w="2500" w:type="pct"/>
            <w:shd w:val="clear" w:color="auto" w:fill="465AC8"/>
            <w:vAlign w:val="center"/>
          </w:tcPr>
          <w:p w14:paraId="1D57E417" w14:textId="4F5FB451" w:rsidR="00B629E2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DEZEMBRO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4FD5FB1B" w14:textId="269FE8D9" w:rsidR="00B629E2" w:rsidRPr="008B41DA" w:rsidRDefault="00B629E2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FDFFE40" w14:textId="77777777" w:rsidR="00B629E2" w:rsidRPr="00642A90" w:rsidRDefault="00B629E2" w:rsidP="00B629E2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29E2" w:rsidRPr="00E97684" w14:paraId="7210928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F29D835" w14:textId="4DDEED6E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35845DD" w14:textId="44A59499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C7D1C9C" w14:textId="5952BD98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6BF40C0" w14:textId="55F4590F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23C270" w14:textId="0E8751F6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E747D5" w14:textId="2DD2A09F" w:rsidR="00B629E2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3BBAE0B" w14:textId="2C137AB9" w:rsidR="00B629E2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DO</w:t>
            </w:r>
          </w:p>
        </w:tc>
      </w:tr>
      <w:tr w:rsidR="00B629E2" w:rsidRPr="00E97684" w14:paraId="3A368A9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D2C155" w14:textId="016FA136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4F7D79" w14:textId="2657E5B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4925" w14:textId="6AD31E3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3C1300" w14:textId="60F124CF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B1E7A6" w14:textId="72EE8DD3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0C6DD" w14:textId="02A880DE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A9D3FE" w14:textId="267AE6EC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434F674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6FC275" w14:textId="2D6B891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F83E928" w14:textId="4106BECF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947786" w14:textId="45BB188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BA4145" w14:textId="4733A1E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6DBFE" w14:textId="44E4635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1276A3" w14:textId="7262DE73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5E437A" w14:textId="6056B8DC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170D6F6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838EA79" w14:textId="3F01D31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881733" w14:textId="40B912F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EC0F0" w14:textId="4E2CB00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6CA6FA" w14:textId="44B5FD66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EC553" w14:textId="31E9AFD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F4C86A" w14:textId="64E8892C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B93404" w14:textId="75DFEA1C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0D11AA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784059" w14:textId="6FD2DE91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549866D" w14:textId="3B82420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B6D33F" w14:textId="31C4C38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D2F4F3" w14:textId="586AC6F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BD8AE" w14:textId="68600F7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47335" w14:textId="289BC1A4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44BCF3" w14:textId="6007D1F4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7C3FF30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C6730B" w14:textId="1F4D5F4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3873F1" w14:textId="427DB61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C4C3A3" w14:textId="359A978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920AF2" w14:textId="04816D1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BAD1BC" w14:textId="7DEF70FF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0D01BF" w14:textId="59721FAA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08DE2A" w14:textId="67008C69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3CB6C98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5B6AD3" w14:textId="5AF84DB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1DF04E" w14:textId="5A398553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98970A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E6FEA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C4F47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E41761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61D860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2899" w14:textId="77777777" w:rsidR="004F78A9" w:rsidRDefault="004F78A9">
      <w:pPr>
        <w:spacing w:after="0"/>
      </w:pPr>
      <w:r>
        <w:separator/>
      </w:r>
    </w:p>
  </w:endnote>
  <w:endnote w:type="continuationSeparator" w:id="0">
    <w:p w14:paraId="4F34FB98" w14:textId="77777777" w:rsidR="004F78A9" w:rsidRDefault="004F78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0100" w14:textId="77777777" w:rsidR="004F78A9" w:rsidRDefault="004F78A9">
      <w:pPr>
        <w:spacing w:after="0"/>
      </w:pPr>
      <w:r>
        <w:separator/>
      </w:r>
    </w:p>
  </w:footnote>
  <w:footnote w:type="continuationSeparator" w:id="0">
    <w:p w14:paraId="602ABA66" w14:textId="77777777" w:rsidR="004F78A9" w:rsidRDefault="004F78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FD2"/>
    <w:rsid w:val="0001128C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015DE"/>
    <w:rsid w:val="003327F5"/>
    <w:rsid w:val="00340CAF"/>
    <w:rsid w:val="003B7C29"/>
    <w:rsid w:val="003C0D41"/>
    <w:rsid w:val="003E085C"/>
    <w:rsid w:val="003E303E"/>
    <w:rsid w:val="003E7817"/>
    <w:rsid w:val="003E7B3A"/>
    <w:rsid w:val="00400E47"/>
    <w:rsid w:val="00416364"/>
    <w:rsid w:val="00431B29"/>
    <w:rsid w:val="00440416"/>
    <w:rsid w:val="00462EAD"/>
    <w:rsid w:val="004A6170"/>
    <w:rsid w:val="004F6AAC"/>
    <w:rsid w:val="004F78A9"/>
    <w:rsid w:val="00512F2D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B3B9F"/>
    <w:rsid w:val="007C0139"/>
    <w:rsid w:val="007D45A1"/>
    <w:rsid w:val="007F564D"/>
    <w:rsid w:val="0081026A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E2"/>
    <w:rsid w:val="00B65B09"/>
    <w:rsid w:val="00B668A5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47A79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1208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2023-08-27T07:26:00Z</dcterms:created>
  <dcterms:modified xsi:type="dcterms:W3CDTF">2023-08-27T07:26:00Z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