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704080" w14:paraId="79F6697B" w14:textId="77777777" w:rsidTr="00752928">
              <w:tc>
                <w:tcPr>
                  <w:tcW w:w="2500" w:type="pct"/>
                </w:tcPr>
                <w:p w14:paraId="4A56496A" w14:textId="4E5B0DCF" w:rsidR="00C264AE" w:rsidRPr="005D040A" w:rsidRDefault="00C264AE" w:rsidP="00C264AE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31DE7" w:rsidRPr="00031DE7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C264AE" w:rsidRPr="005D040A" w14:paraId="27D195A2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B4B464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1D47C78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FB7DD8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BBAB7B9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526FDB6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3E0103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65DB4421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264AE" w:rsidRPr="005D040A" w14:paraId="0AF43FED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66340E" w14:textId="4214D63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E7CC83" w14:textId="364A3C8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9D85BF" w14:textId="58E713C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20C728" w14:textId="2395CE8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6850A0C" w14:textId="73D6FC9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DF30E6" w14:textId="6F75F6C9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563A66B" w14:textId="21E5E6DB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BC689B1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450DAF" w14:textId="31BE6E4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2AE152" w14:textId="7AEC1ABC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B12CC18" w14:textId="4FE4529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2CB599" w14:textId="330C5CD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3F723F" w14:textId="59AF42A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60E8F30" w14:textId="23DEFA3F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797F60A" w14:textId="0AD45771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7B2AC91F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9D1DA6" w14:textId="0AC71FF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8734B0" w14:textId="1E70894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FCED13" w14:textId="4570F74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31FC108" w14:textId="15425D9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3CFC30" w14:textId="240EB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2A3A4B0" w14:textId="35B8AA2A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F1D952" w14:textId="21280596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EC0DDDB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729C27" w14:textId="7FA477A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DD619A" w14:textId="2A1E665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F63E31" w14:textId="60A6ED3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BCB133" w14:textId="63D006F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E6AB60" w14:textId="76C1713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3493E0B" w14:textId="67A404B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BDE005D" w14:textId="6E458C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73590646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0BEDF5" w14:textId="087D478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B489D9" w14:textId="1F8A79C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192C5D" w14:textId="146762FF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1C7C027" w14:textId="1C899AF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23863E" w14:textId="5F19F5D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8E1A58E" w14:textId="4A9E4A55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39918CC" w14:textId="20BE20E0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6260709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52A62A" w14:textId="17F6320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BD611D" w14:textId="320024F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64376CB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5311ABF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DBD26D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7246C8C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B65259B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38A81C51" w14:textId="469C6EA4" w:rsidR="00C264AE" w:rsidRPr="005D040A" w:rsidRDefault="00C264AE" w:rsidP="00C264AE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31DE7" w:rsidRPr="00031DE7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C264AE" w:rsidRPr="005D040A" w14:paraId="03A362E9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453333B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6E1362D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8E82AB9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DBBD4E5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9E33F4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7DFFDB83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5B95246D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264AE" w:rsidRPr="005D040A" w14:paraId="72F7B0F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163B0B" w14:textId="0B999EF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E3E9E4" w14:textId="5E534D3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90A1F3" w14:textId="3C5C51E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A1C41D" w14:textId="48ADD82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ED6866" w14:textId="6B03BB8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4CADF0E" w14:textId="79328FD6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C0E6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5DBF94C" w14:textId="1F6C91C0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4045934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4C3A0A" w14:textId="23B7CD2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E5B4A81" w14:textId="39D2106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460B88" w14:textId="1ECD421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3543FC" w14:textId="4416200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7E03C0" w14:textId="118BCC5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62911F" w14:textId="4C22EC9E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0665132" w14:textId="06C74FF1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26DB883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82EDEE8" w14:textId="21276EA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92A5042" w14:textId="621F5B2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55D5FB" w14:textId="2995DF8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FEEE81" w14:textId="138FD92C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9108920" w14:textId="4599D2D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698EA8" w14:textId="011C436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928A97" w14:textId="5A8B5E54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72F719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066DA4" w14:textId="5B95171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A9127B" w14:textId="2B4D34C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36D3B9" w14:textId="7B63A75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3652E48" w14:textId="76147FC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AD6457" w14:textId="670C47A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5EF0B76" w14:textId="03BF4AA0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E978E01" w14:textId="4A7932CC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29B91E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2479CE" w14:textId="7944A3B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619B2B" w14:textId="62AD025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8A9777" w14:textId="61B4843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E177B6" w14:textId="15ECC9AF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6BA65E5" w14:textId="641BAED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7E3E7DF" w14:textId="18987459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E6B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E6B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D431C26" w14:textId="48336339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01651118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3847CC" w14:textId="0F417F3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271588" w14:textId="63EA65B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71D3A2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D09D6E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0346BEA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61CB983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705B7B3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B4E39" w14:textId="77777777" w:rsidR="007C4E69" w:rsidRDefault="007C4E69">
      <w:pPr>
        <w:spacing w:after="0"/>
      </w:pPr>
      <w:r>
        <w:separator/>
      </w:r>
    </w:p>
  </w:endnote>
  <w:endnote w:type="continuationSeparator" w:id="0">
    <w:p w14:paraId="76D41F4E" w14:textId="77777777" w:rsidR="007C4E69" w:rsidRDefault="007C4E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CF788" w14:textId="77777777" w:rsidR="007C4E69" w:rsidRDefault="007C4E69">
      <w:pPr>
        <w:spacing w:after="0"/>
      </w:pPr>
      <w:r>
        <w:separator/>
      </w:r>
    </w:p>
  </w:footnote>
  <w:footnote w:type="continuationSeparator" w:id="0">
    <w:p w14:paraId="47CAC4E2" w14:textId="77777777" w:rsidR="007C4E69" w:rsidRDefault="007C4E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31DE7"/>
    <w:rsid w:val="0005357B"/>
    <w:rsid w:val="00071356"/>
    <w:rsid w:val="00095371"/>
    <w:rsid w:val="00097A25"/>
    <w:rsid w:val="000A5A57"/>
    <w:rsid w:val="000C5393"/>
    <w:rsid w:val="0011563D"/>
    <w:rsid w:val="001274F3"/>
    <w:rsid w:val="00151CCE"/>
    <w:rsid w:val="001B01F9"/>
    <w:rsid w:val="001C0E60"/>
    <w:rsid w:val="001C41F9"/>
    <w:rsid w:val="001F5AD0"/>
    <w:rsid w:val="00234AC8"/>
    <w:rsid w:val="00285C1D"/>
    <w:rsid w:val="002F2367"/>
    <w:rsid w:val="002F58BB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304A7"/>
    <w:rsid w:val="00570FBB"/>
    <w:rsid w:val="00583B82"/>
    <w:rsid w:val="005923AC"/>
    <w:rsid w:val="005D040A"/>
    <w:rsid w:val="005D5149"/>
    <w:rsid w:val="005E490F"/>
    <w:rsid w:val="005E656F"/>
    <w:rsid w:val="006079EF"/>
    <w:rsid w:val="00621831"/>
    <w:rsid w:val="00667021"/>
    <w:rsid w:val="006974E1"/>
    <w:rsid w:val="006A6DC1"/>
    <w:rsid w:val="006C0896"/>
    <w:rsid w:val="006F513E"/>
    <w:rsid w:val="00704080"/>
    <w:rsid w:val="007272A2"/>
    <w:rsid w:val="00752928"/>
    <w:rsid w:val="007C0139"/>
    <w:rsid w:val="007C4E69"/>
    <w:rsid w:val="007D45A1"/>
    <w:rsid w:val="007F564D"/>
    <w:rsid w:val="007F7227"/>
    <w:rsid w:val="008B1201"/>
    <w:rsid w:val="008F16F7"/>
    <w:rsid w:val="009164BA"/>
    <w:rsid w:val="009166BD"/>
    <w:rsid w:val="0091772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21B66"/>
    <w:rsid w:val="00C264AE"/>
    <w:rsid w:val="00C44DFB"/>
    <w:rsid w:val="00C6519B"/>
    <w:rsid w:val="00C70F21"/>
    <w:rsid w:val="00C7354B"/>
    <w:rsid w:val="00C91F9B"/>
    <w:rsid w:val="00D973B9"/>
    <w:rsid w:val="00DC290D"/>
    <w:rsid w:val="00DE32AC"/>
    <w:rsid w:val="00E01FE6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E6B0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2022-07-11T17:55:00Z</dcterms:created>
  <dcterms:modified xsi:type="dcterms:W3CDTF">2022-07-11T17:55:00Z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