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1112"/>
      </w:tblGrid>
      <w:tr w:rsidR="003E085C" w:rsidRPr="005D040A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tbl>
            <w:tblPr>
              <w:tblStyle w:val="ae"/>
              <w:tblW w:w="5000" w:type="pct"/>
              <w:tblCellMar>
                <w:top w:w="113" w:type="dxa"/>
                <w:left w:w="170" w:type="dxa"/>
                <w:bottom w:w="113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5556"/>
              <w:gridCol w:w="5556"/>
            </w:tblGrid>
            <w:tr w:rsidR="00917721" w:rsidRPr="00704080" w14:paraId="79F6697B" w14:textId="77777777" w:rsidTr="00752928">
              <w:tc>
                <w:tcPr>
                  <w:tcW w:w="2500" w:type="pct"/>
                </w:tcPr>
                <w:p w14:paraId="58460BBB" w14:textId="1F2A6E3D" w:rsidR="001A6667" w:rsidRPr="005D040A" w:rsidRDefault="001A6667" w:rsidP="001A6667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OUTUBRO</w:t>
                  </w:r>
                  <w:r w:rsidRPr="005D040A"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63D71" w:rsidRPr="00363D71">
                    <w:rPr>
                      <w:rFonts w:ascii="Arial Narrow" w:hAnsi="Arial Narrow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2029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36"/>
                    <w:gridCol w:w="746"/>
                    <w:gridCol w:w="748"/>
                    <w:gridCol w:w="748"/>
                    <w:gridCol w:w="748"/>
                    <w:gridCol w:w="748"/>
                    <w:gridCol w:w="734"/>
                  </w:tblGrid>
                  <w:tr w:rsidR="001A6667" w:rsidRPr="005D040A" w14:paraId="3C119646" w14:textId="77777777" w:rsidTr="001363EB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123CFB66" w14:textId="77777777" w:rsidR="001A6667" w:rsidRPr="005D040A" w:rsidRDefault="001A6667" w:rsidP="001A666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48853233" w14:textId="77777777" w:rsidR="001A6667" w:rsidRPr="005D040A" w:rsidRDefault="001A6667" w:rsidP="001A666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38E3A692" w14:textId="77777777" w:rsidR="001A6667" w:rsidRPr="005D040A" w:rsidRDefault="001A6667" w:rsidP="001A666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1079F2ED" w14:textId="77777777" w:rsidR="001A6667" w:rsidRPr="005D040A" w:rsidRDefault="001A6667" w:rsidP="001A666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3169374E" w14:textId="77777777" w:rsidR="001A6667" w:rsidRPr="005D040A" w:rsidRDefault="001A6667" w:rsidP="001A666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2C7B7092" w14:textId="77777777" w:rsidR="001A6667" w:rsidRPr="005D040A" w:rsidRDefault="001A6667" w:rsidP="001A666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169A6496" w14:textId="77777777" w:rsidR="001A6667" w:rsidRPr="005D040A" w:rsidRDefault="001A6667" w:rsidP="001A666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A6667" w:rsidRPr="005D040A" w14:paraId="06332C2E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9BED5B9" w14:textId="2FDB392F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="00363D7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919C8F6" w14:textId="6D51C4A6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63D7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63D7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D3F6C64" w14:textId="0749ED3F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63D7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63D7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52E2F3E" w14:textId="1E2C9976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63D7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63D7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7D71B30" w14:textId="76F61B10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63D7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63D7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223AED16" w14:textId="45B1A4A9" w:rsidR="001A6667" w:rsidRPr="00D973B9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63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63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49A62701" w14:textId="64CF4A9D" w:rsidR="001A6667" w:rsidRPr="00D973B9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A6667" w:rsidRPr="005D040A" w14:paraId="0D8B6B35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43299E1" w14:textId="48440C4A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4463D48" w14:textId="71988649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5A9C667" w14:textId="45B6F620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D2D2FB0" w14:textId="6BF9BEFE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98B5DB6" w14:textId="77772562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296E2D1" w14:textId="6C4E04F6" w:rsidR="001A6667" w:rsidRPr="00D973B9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1881B47" w14:textId="7CC273B8" w:rsidR="001A6667" w:rsidRPr="00D973B9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A6667" w:rsidRPr="005D040A" w14:paraId="157B4338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89C96C3" w14:textId="4BE71613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A508DC1" w14:textId="60F76634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F5B19EE" w14:textId="67B81D22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4FE79C1" w14:textId="1E7C2A6F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191C717" w14:textId="443A73BE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08F9F5D" w14:textId="20E30810" w:rsidR="001A6667" w:rsidRPr="00D973B9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0E17CBD" w14:textId="17B4E00E" w:rsidR="001A6667" w:rsidRPr="00D973B9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A6667" w:rsidRPr="005D040A" w14:paraId="4559DB61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4CE65D4" w14:textId="673CECD8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D254F7A" w14:textId="53B84961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B66F6E0" w14:textId="4745022D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819DD72" w14:textId="3FE387AE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35131BD" w14:textId="19AE7F0E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CEDD288" w14:textId="65074583" w:rsidR="001A6667" w:rsidRPr="00D973B9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4AB2B86C" w14:textId="752B1A1C" w:rsidR="001A6667" w:rsidRPr="00D973B9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A6667" w:rsidRPr="005D040A" w14:paraId="328020BE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341F168" w14:textId="25E9AFED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3D6DC1A" w14:textId="221A0ECA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4C6A98F" w14:textId="6E3AC373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463C42A" w14:textId="33FC1451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0B2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2696AB4" w14:textId="298E0F9A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0B2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0B2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0B2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3438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0B2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12F675E" w14:textId="518C1E40" w:rsidR="001A6667" w:rsidRPr="00D973B9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0B2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0B2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0B2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0A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0B2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29D2AD0" w14:textId="443AE697" w:rsidR="001A6667" w:rsidRPr="00D973B9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0B2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0B2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0B2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55FC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0B2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A6667" w:rsidRPr="005D040A" w14:paraId="4C05F894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874DA52" w14:textId="6D0BA1DE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0B2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0B2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0B2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40B2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0B2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5E87450" w14:textId="52DBE21C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0B2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0B2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0B2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2136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0B2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1C2EE51" w14:textId="77777777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E3D5752" w14:textId="77777777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24B999D" w14:textId="77777777" w:rsidR="001A6667" w:rsidRPr="005D040A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950F80D" w14:textId="77777777" w:rsidR="001A6667" w:rsidRPr="00D973B9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248C04C" w14:textId="77777777" w:rsidR="001A6667" w:rsidRPr="00D973B9" w:rsidRDefault="001A6667" w:rsidP="001A66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B2D8CFA" w14:textId="77777777" w:rsidR="00917721" w:rsidRPr="00704080" w:rsidRDefault="00917721" w:rsidP="00095371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lang w:val="pt-PT"/>
                    </w:rPr>
                  </w:pPr>
                </w:p>
              </w:tc>
              <w:tc>
                <w:tcPr>
                  <w:tcW w:w="2500" w:type="pct"/>
                </w:tcPr>
                <w:p w14:paraId="4F106A46" w14:textId="405739FD" w:rsidR="00821361" w:rsidRPr="005D040A" w:rsidRDefault="00821361" w:rsidP="00821361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NOVEMBRO</w:t>
                  </w:r>
                  <w:r w:rsidRPr="005D040A"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63D71" w:rsidRPr="00363D71">
                    <w:rPr>
                      <w:rFonts w:ascii="Arial Narrow" w:hAnsi="Arial Narrow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2029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36"/>
                    <w:gridCol w:w="746"/>
                    <w:gridCol w:w="748"/>
                    <w:gridCol w:w="748"/>
                    <w:gridCol w:w="748"/>
                    <w:gridCol w:w="748"/>
                    <w:gridCol w:w="734"/>
                  </w:tblGrid>
                  <w:tr w:rsidR="00821361" w:rsidRPr="005D040A" w14:paraId="4CD75EC3" w14:textId="77777777" w:rsidTr="00A85FC9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43C9E542" w14:textId="77777777" w:rsidR="00821361" w:rsidRPr="005D040A" w:rsidRDefault="00821361" w:rsidP="0082136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336CE90C" w14:textId="77777777" w:rsidR="00821361" w:rsidRPr="005D040A" w:rsidRDefault="00821361" w:rsidP="0082136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7435438E" w14:textId="77777777" w:rsidR="00821361" w:rsidRPr="005D040A" w:rsidRDefault="00821361" w:rsidP="0082136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3A6D8264" w14:textId="77777777" w:rsidR="00821361" w:rsidRPr="005D040A" w:rsidRDefault="00821361" w:rsidP="0082136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16300E12" w14:textId="77777777" w:rsidR="00821361" w:rsidRPr="005D040A" w:rsidRDefault="00821361" w:rsidP="0082136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4C9896EA" w14:textId="77777777" w:rsidR="00821361" w:rsidRPr="005D040A" w:rsidRDefault="00821361" w:rsidP="0082136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14E268B3" w14:textId="77777777" w:rsidR="00821361" w:rsidRPr="005D040A" w:rsidRDefault="00821361" w:rsidP="0082136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21361" w:rsidRPr="005D040A" w14:paraId="0D144B80" w14:textId="77777777" w:rsidTr="00A85FC9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D5B4078" w14:textId="0F6C2B1E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0C52F6F" w14:textId="7A47D4F8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7B98846" w14:textId="7E65F7DF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5FC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3AD9BD4" w14:textId="64E7500E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0B2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0B2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55FC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0B2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55FC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63FE8E8" w14:textId="7F34D3C0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55FC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55FC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CD704C5" w14:textId="326228C4" w:rsidR="00821361" w:rsidRPr="00D973B9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55FC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55FC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2FDEB00A" w14:textId="72D2F548" w:rsidR="00821361" w:rsidRPr="00D973B9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21361" w:rsidRPr="005D040A" w14:paraId="77EEB7F4" w14:textId="77777777" w:rsidTr="00A85FC9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EA11523" w14:textId="29643B05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4B4BCEC" w14:textId="74EBEAC8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4C0A871" w14:textId="695A3E75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E0AB072" w14:textId="14CE416C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B1FE480" w14:textId="5C75F461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18DC950" w14:textId="3EF0F660" w:rsidR="00821361" w:rsidRPr="00D973B9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3770A820" w14:textId="5BE377B5" w:rsidR="00821361" w:rsidRPr="00D973B9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21361" w:rsidRPr="005D040A" w14:paraId="1F22095A" w14:textId="77777777" w:rsidTr="00A85FC9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C13F943" w14:textId="49036F7F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54E4F4A" w14:textId="6072F9BD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8449C74" w14:textId="7B1601E1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B32EE6D" w14:textId="0E317DE3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BF18EBB" w14:textId="5CFB9DC3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CFD928B" w14:textId="225E73AF" w:rsidR="00821361" w:rsidRPr="00D973B9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6EBCCF2" w14:textId="44D1B87D" w:rsidR="00821361" w:rsidRPr="00D973B9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21361" w:rsidRPr="005D040A" w14:paraId="62D04CBE" w14:textId="77777777" w:rsidTr="00A85FC9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7CD8654" w14:textId="49E470CB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2A72D0B" w14:textId="231C5689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277C176" w14:textId="0CBF0B04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74583C3" w14:textId="2DB03580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0DCBD03" w14:textId="36D7D241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3F4BFF85" w14:textId="5FC5161D" w:rsidR="00821361" w:rsidRPr="00D973B9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61966C94" w14:textId="1D046A8E" w:rsidR="00821361" w:rsidRPr="00D973B9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21361" w:rsidRPr="005D040A" w14:paraId="769ED725" w14:textId="77777777" w:rsidTr="00A85FC9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C1D1333" w14:textId="518472D7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276873C" w14:textId="4F298D48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82EDE72" w14:textId="13B4263F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40B2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40B2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9186022" w14:textId="0641B305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40B2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72CABFB" w14:textId="0FEDA47D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63D7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63D7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7CE756D" w14:textId="6F2D9F75" w:rsidR="00821361" w:rsidRPr="00D973B9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267BCE1C" w14:textId="5B5C91AF" w:rsidR="00821361" w:rsidRPr="00D973B9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343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21361" w:rsidRPr="005D040A" w14:paraId="352B07C8" w14:textId="77777777" w:rsidTr="00A85FC9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6B09184" w14:textId="6EA5F704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ECB3E28" w14:textId="715BFB5B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D7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0AF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61C7021" w14:textId="77777777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C067589" w14:textId="77777777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ED7D08D" w14:textId="77777777" w:rsidR="00821361" w:rsidRPr="005D040A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8688B82" w14:textId="77777777" w:rsidR="00821361" w:rsidRPr="00D973B9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DBCF5B5" w14:textId="77777777" w:rsidR="00821361" w:rsidRPr="00D973B9" w:rsidRDefault="00821361" w:rsidP="0082136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917721" w:rsidRPr="00704080" w:rsidRDefault="00917721" w:rsidP="00095371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lang w:val="pt-PT"/>
                    </w:rPr>
                  </w:pPr>
                </w:p>
              </w:tc>
            </w:tr>
          </w:tbl>
          <w:p w14:paraId="1A5B6E03" w14:textId="2CC03F92" w:rsidR="00E50BDE" w:rsidRPr="005D040A" w:rsidRDefault="00E50BDE" w:rsidP="00095371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1DF0A038" w:rsidR="00F93E3B" w:rsidRPr="00704080" w:rsidRDefault="00F93E3B" w:rsidP="00095371">
      <w:pPr>
        <w:pStyle w:val="a5"/>
        <w:rPr>
          <w:rFonts w:ascii="Arial Narrow" w:hAnsi="Arial Narrow"/>
          <w:noProof/>
          <w:color w:val="auto"/>
          <w:sz w:val="2"/>
          <w:szCs w:val="2"/>
          <w:lang w:val="pt-PT"/>
        </w:rPr>
      </w:pPr>
    </w:p>
    <w:sectPr w:rsidR="00F93E3B" w:rsidRPr="00704080" w:rsidSect="005D040A">
      <w:pgSz w:w="11906" w:h="16838" w:code="9"/>
      <w:pgMar w:top="397" w:right="397" w:bottom="284" w:left="39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A9B3BB" w14:textId="77777777" w:rsidR="00165BFF" w:rsidRDefault="00165BFF">
      <w:pPr>
        <w:spacing w:after="0"/>
      </w:pPr>
      <w:r>
        <w:separator/>
      </w:r>
    </w:p>
  </w:endnote>
  <w:endnote w:type="continuationSeparator" w:id="0">
    <w:p w14:paraId="49FE2892" w14:textId="77777777" w:rsidR="00165BFF" w:rsidRDefault="00165BF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2901DB" w14:textId="77777777" w:rsidR="00165BFF" w:rsidRDefault="00165BFF">
      <w:pPr>
        <w:spacing w:after="0"/>
      </w:pPr>
      <w:r>
        <w:separator/>
      </w:r>
    </w:p>
  </w:footnote>
  <w:footnote w:type="continuationSeparator" w:id="0">
    <w:p w14:paraId="613305B8" w14:textId="77777777" w:rsidR="00165BFF" w:rsidRDefault="00165BF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9"/>
    <w:docVar w:name="MonthEnd10" w:val="31.10.2029"/>
    <w:docVar w:name="MonthEnd11" w:val="30.11.2029"/>
    <w:docVar w:name="MonthEnd12" w:val="31.12.2029"/>
    <w:docVar w:name="MonthEnd2" w:val="28.02.2029"/>
    <w:docVar w:name="MonthEnd3" w:val="31.03.2029"/>
    <w:docVar w:name="MonthEnd4" w:val="30.04.2029"/>
    <w:docVar w:name="MonthEnd5" w:val="31.05.2029"/>
    <w:docVar w:name="MonthEnd6" w:val="30.06.2029"/>
    <w:docVar w:name="MonthEnd7" w:val="31.07.2029"/>
    <w:docVar w:name="MonthEnd8" w:val="31.08.2029"/>
    <w:docVar w:name="MonthEnd9" w:val="30.09.2029"/>
    <w:docVar w:name="Months" w:val="12"/>
    <w:docVar w:name="MonthStart1" w:val="01.01.2029"/>
    <w:docVar w:name="MonthStart10" w:val="01.10.2029"/>
    <w:docVar w:name="MonthStart11" w:val="01.11.2029"/>
    <w:docVar w:name="MonthStart12" w:val="01.12.2029"/>
    <w:docVar w:name="MonthStart2" w:val="01.02.2029"/>
    <w:docVar w:name="MonthStart3" w:val="01.03.2029"/>
    <w:docVar w:name="MonthStart4" w:val="01.04.2029"/>
    <w:docVar w:name="MonthStart5" w:val="01.05.2029"/>
    <w:docVar w:name="MonthStart6" w:val="01.06.2029"/>
    <w:docVar w:name="MonthStart7" w:val="01.07.2029"/>
    <w:docVar w:name="MonthStart8" w:val="01.08.2029"/>
    <w:docVar w:name="MonthStart9" w:val="01.09.2029"/>
    <w:docVar w:name="MonthStartLast" w:val="12/1/2012"/>
    <w:docVar w:name="WeekStart" w:val="понедельник"/>
  </w:docVars>
  <w:rsids>
    <w:rsidRoot w:val="00285C1D"/>
    <w:rsid w:val="0005357B"/>
    <w:rsid w:val="00071356"/>
    <w:rsid w:val="00095371"/>
    <w:rsid w:val="00097A25"/>
    <w:rsid w:val="000A5A57"/>
    <w:rsid w:val="0011563D"/>
    <w:rsid w:val="001274F3"/>
    <w:rsid w:val="00151CCE"/>
    <w:rsid w:val="00165BFF"/>
    <w:rsid w:val="001901CB"/>
    <w:rsid w:val="001A6667"/>
    <w:rsid w:val="001B01F9"/>
    <w:rsid w:val="001C41F9"/>
    <w:rsid w:val="001F5AD0"/>
    <w:rsid w:val="00220AFA"/>
    <w:rsid w:val="00234AC8"/>
    <w:rsid w:val="00285C1D"/>
    <w:rsid w:val="002F2367"/>
    <w:rsid w:val="002F58BB"/>
    <w:rsid w:val="003327F5"/>
    <w:rsid w:val="00340CAF"/>
    <w:rsid w:val="00363D71"/>
    <w:rsid w:val="003C0D41"/>
    <w:rsid w:val="003E085C"/>
    <w:rsid w:val="003E7B3A"/>
    <w:rsid w:val="00416364"/>
    <w:rsid w:val="00431B29"/>
    <w:rsid w:val="00440416"/>
    <w:rsid w:val="00462EAD"/>
    <w:rsid w:val="004A6170"/>
    <w:rsid w:val="004B25B1"/>
    <w:rsid w:val="004F6AAC"/>
    <w:rsid w:val="00512F2D"/>
    <w:rsid w:val="00570FBB"/>
    <w:rsid w:val="00583B82"/>
    <w:rsid w:val="005923AC"/>
    <w:rsid w:val="005D040A"/>
    <w:rsid w:val="005D5149"/>
    <w:rsid w:val="005E490F"/>
    <w:rsid w:val="005E656F"/>
    <w:rsid w:val="006079EF"/>
    <w:rsid w:val="00621831"/>
    <w:rsid w:val="00640B23"/>
    <w:rsid w:val="00667021"/>
    <w:rsid w:val="006974E1"/>
    <w:rsid w:val="006A6DC1"/>
    <w:rsid w:val="006C0896"/>
    <w:rsid w:val="006F513E"/>
    <w:rsid w:val="00704080"/>
    <w:rsid w:val="007272A2"/>
    <w:rsid w:val="00752928"/>
    <w:rsid w:val="007C0139"/>
    <w:rsid w:val="007D45A1"/>
    <w:rsid w:val="007F564D"/>
    <w:rsid w:val="007F7227"/>
    <w:rsid w:val="00821361"/>
    <w:rsid w:val="008B1201"/>
    <w:rsid w:val="008F16F7"/>
    <w:rsid w:val="009164BA"/>
    <w:rsid w:val="009166BD"/>
    <w:rsid w:val="00917721"/>
    <w:rsid w:val="0093438E"/>
    <w:rsid w:val="00977AAE"/>
    <w:rsid w:val="00996E56"/>
    <w:rsid w:val="00997268"/>
    <w:rsid w:val="00A12667"/>
    <w:rsid w:val="00A14581"/>
    <w:rsid w:val="00A20E4C"/>
    <w:rsid w:val="00A55FC1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C21B66"/>
    <w:rsid w:val="00C264AE"/>
    <w:rsid w:val="00C44DFB"/>
    <w:rsid w:val="00C6519B"/>
    <w:rsid w:val="00C70F21"/>
    <w:rsid w:val="00C7354B"/>
    <w:rsid w:val="00C91F9B"/>
    <w:rsid w:val="00D50C54"/>
    <w:rsid w:val="00D973B9"/>
    <w:rsid w:val="00DC290D"/>
    <w:rsid w:val="00DE32AC"/>
    <w:rsid w:val="00E1407A"/>
    <w:rsid w:val="00E50BDE"/>
    <w:rsid w:val="00E56869"/>
    <w:rsid w:val="00E774CD"/>
    <w:rsid w:val="00E77E1D"/>
    <w:rsid w:val="00ED1CD7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1</Pages>
  <Words>590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2022-07-11T17:58:00Z</dcterms:created>
  <dcterms:modified xsi:type="dcterms:W3CDTF">2022-07-11T17:58:00Z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