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58460BBB" w14:textId="269BCAFA" w:rsidR="001A6667" w:rsidRPr="005D040A" w:rsidRDefault="001A6667" w:rsidP="001A66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3438E" w:rsidRPr="0093438E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2025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A6667" w:rsidRPr="005D040A" w14:paraId="3C11964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3CFB6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8853233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8E3A6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079F2ED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69374E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C7B70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69A649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A6667" w:rsidRPr="005D040A" w14:paraId="06332C2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BED5B9" w14:textId="6A27944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9C8F6" w14:textId="4D05AE9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3F6C64" w14:textId="223274C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2E2F3E" w14:textId="5D42051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71B30" w14:textId="6696880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3AED16" w14:textId="781B05DE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A62701" w14:textId="66F29E1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0D8B6B3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3299E1" w14:textId="35AA5D7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463D48" w14:textId="2C171545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A9C667" w14:textId="3600B29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2D2FB0" w14:textId="0447AC9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8B5DB6" w14:textId="5F6A091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96E2D1" w14:textId="5DC241BD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81B47" w14:textId="20F60470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157B433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9C96C3" w14:textId="55E93D50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08DC1" w14:textId="4BCCD67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5B19EE" w14:textId="71F74D0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FE79C1" w14:textId="0389AAB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91C717" w14:textId="5A629A8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F9F5D" w14:textId="2D755194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E17CBD" w14:textId="62E03D5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559DB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E65D4" w14:textId="2F4AA375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254F7A" w14:textId="4FC9005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66F6E0" w14:textId="554A7B1C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19DD72" w14:textId="344CD15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5131BD" w14:textId="1FF4909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EDD288" w14:textId="5777E6E6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B2B86C" w14:textId="4CE51BA1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328020B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1F168" w14:textId="1431E60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D6DC1A" w14:textId="7F2A3DE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C6A98F" w14:textId="364B99F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63C42A" w14:textId="2B99E83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696AB4" w14:textId="7E9808F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2F675E" w14:textId="439F8FAC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9D2AD0" w14:textId="66B58D4E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C05F89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74DA52" w14:textId="312A8BE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E87450" w14:textId="3DC5F27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C2EE51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D5752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4B999D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80D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48C04C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F106A46" w14:textId="51BF0FCA" w:rsidR="00821361" w:rsidRPr="005D040A" w:rsidRDefault="00821361" w:rsidP="0082136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3438E" w:rsidRPr="0093438E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2025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821361" w:rsidRPr="005D040A" w14:paraId="4CD75EC3" w14:textId="77777777" w:rsidTr="00A85FC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C9E54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36CE90C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435438E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A6D8264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6300E1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9896EA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4E268B3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21361" w:rsidRPr="005D040A" w14:paraId="0D144B80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5B4078" w14:textId="34458BB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C52F6F" w14:textId="247B2E1C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98846" w14:textId="5A1416CC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D9BD4" w14:textId="7D13150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3FE8E8" w14:textId="3D59431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D704C5" w14:textId="52042464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DEB00A" w14:textId="162768D6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7EEB7F4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A11523" w14:textId="37298E2B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B4BCEC" w14:textId="3C045CA9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0A871" w14:textId="1E987D5C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0AB072" w14:textId="3FAF54E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1FE480" w14:textId="44D9416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DC950" w14:textId="1EC36A1A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70A820" w14:textId="6A88B51E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1F22095A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3F943" w14:textId="25FDE579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E4F4A" w14:textId="2F97059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449C74" w14:textId="62A46275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32EE6D" w14:textId="697E7B12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F18EBB" w14:textId="3E52689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FD928B" w14:textId="286362E5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BCCF2" w14:textId="2ACD056E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62D04CBE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D8654" w14:textId="009469B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A72D0B" w14:textId="6A988A0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7C176" w14:textId="4756ADB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4583C3" w14:textId="18C59094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DCBD03" w14:textId="626DAB0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4BFF85" w14:textId="33FC3EF9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966C94" w14:textId="3AE76AB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69ED725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1D1333" w14:textId="067F110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76873C" w14:textId="2E73A6A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2EDE72" w14:textId="55CBD004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86022" w14:textId="0E79EE39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CABFB" w14:textId="5A69082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CE756D" w14:textId="0B2EADE8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7BCE1C" w14:textId="30D9DA65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352B07C8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09184" w14:textId="6E38691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CB3E28" w14:textId="54D97C7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1C7021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067589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7D08D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88B82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DBCF5B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C12F" w14:textId="77777777" w:rsidR="005141A2" w:rsidRDefault="005141A2">
      <w:pPr>
        <w:spacing w:after="0"/>
      </w:pPr>
      <w:r>
        <w:separator/>
      </w:r>
    </w:p>
  </w:endnote>
  <w:endnote w:type="continuationSeparator" w:id="0">
    <w:p w14:paraId="72D11517" w14:textId="77777777" w:rsidR="005141A2" w:rsidRDefault="005141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8AB2" w14:textId="77777777" w:rsidR="005141A2" w:rsidRDefault="005141A2">
      <w:pPr>
        <w:spacing w:after="0"/>
      </w:pPr>
      <w:r>
        <w:separator/>
      </w:r>
    </w:p>
  </w:footnote>
  <w:footnote w:type="continuationSeparator" w:id="0">
    <w:p w14:paraId="78630B3E" w14:textId="77777777" w:rsidR="005141A2" w:rsidRDefault="005141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901CB"/>
    <w:rsid w:val="001A6667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141A2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21361"/>
    <w:rsid w:val="008B1201"/>
    <w:rsid w:val="008F16F7"/>
    <w:rsid w:val="009164BA"/>
    <w:rsid w:val="009166BD"/>
    <w:rsid w:val="00917721"/>
    <w:rsid w:val="0093438E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50C54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2022-07-11T17:57:00Z</dcterms:created>
  <dcterms:modified xsi:type="dcterms:W3CDTF">2022-07-11T17:57:00Z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