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1112"/>
      </w:tblGrid>
      <w:tr w:rsidR="003E085C" w:rsidRPr="005D040A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tbl>
            <w:tblPr>
              <w:tblStyle w:val="ae"/>
              <w:tblW w:w="5000" w:type="pct"/>
              <w:tblCellMar>
                <w:top w:w="113" w:type="dxa"/>
                <w:left w:w="170" w:type="dxa"/>
                <w:bottom w:w="113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5556"/>
              <w:gridCol w:w="5556"/>
            </w:tblGrid>
            <w:tr w:rsidR="00917721" w:rsidRPr="00704080" w14:paraId="79F6697B" w14:textId="77777777" w:rsidTr="00752928">
              <w:tc>
                <w:tcPr>
                  <w:tcW w:w="2500" w:type="pct"/>
                </w:tcPr>
                <w:p w14:paraId="4B1C7C5C" w14:textId="56646EEF" w:rsidR="00704080" w:rsidRPr="00704080" w:rsidRDefault="00704080" w:rsidP="00704080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val="pt-PT"/>
                    </w:rPr>
                  </w:pPr>
                  <w:r w:rsidRPr="00704080"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val="pt-PT" w:bidi="ru-RU"/>
                    </w:rPr>
                    <w:t xml:space="preserve">JULHO 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704080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val="pt-PT" w:bidi="ru-RU"/>
                    </w:rPr>
                    <w:instrText xml:space="preserve"> DOCVARIABLE  MonthStart1 \@  yyyy   \* MERGEFORMAT </w:instrTex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96BD6" w:rsidRPr="00996BD6">
                    <w:rPr>
                      <w:rFonts w:ascii="Arial Narrow" w:hAnsi="Arial Narrow"/>
                      <w:caps w:val="0"/>
                      <w:noProof/>
                      <w:color w:val="auto"/>
                      <w:sz w:val="40"/>
                      <w:szCs w:val="40"/>
                      <w:lang w:val="pt-PT" w:bidi="ru-RU"/>
                    </w:rPr>
                    <w:t>2028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36"/>
                    <w:gridCol w:w="746"/>
                    <w:gridCol w:w="748"/>
                    <w:gridCol w:w="748"/>
                    <w:gridCol w:w="748"/>
                    <w:gridCol w:w="748"/>
                    <w:gridCol w:w="734"/>
                  </w:tblGrid>
                  <w:tr w:rsidR="00704080" w:rsidRPr="00704080" w14:paraId="11A4AD5B" w14:textId="77777777" w:rsidTr="001363EB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1EDBBFBF" w14:textId="77777777" w:rsidR="00704080" w:rsidRPr="00704080" w:rsidRDefault="00704080" w:rsidP="0070408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704080"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6F57D28F" w14:textId="77777777" w:rsidR="00704080" w:rsidRPr="00704080" w:rsidRDefault="00704080" w:rsidP="0070408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704080"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17359F6E" w14:textId="77777777" w:rsidR="00704080" w:rsidRPr="00704080" w:rsidRDefault="00704080" w:rsidP="0070408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704080"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7F31EC97" w14:textId="77777777" w:rsidR="00704080" w:rsidRPr="00704080" w:rsidRDefault="00704080" w:rsidP="0070408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704080"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394E4E73" w14:textId="77777777" w:rsidR="00704080" w:rsidRPr="00704080" w:rsidRDefault="00704080" w:rsidP="0070408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704080"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0C245358" w14:textId="77777777" w:rsidR="00704080" w:rsidRPr="00704080" w:rsidRDefault="00704080" w:rsidP="0070408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70408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689E07F8" w14:textId="77777777" w:rsidR="00704080" w:rsidRPr="00704080" w:rsidRDefault="00704080" w:rsidP="0070408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70408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DO</w:t>
                        </w:r>
                      </w:p>
                    </w:tc>
                  </w:tr>
                  <w:tr w:rsidR="00561614" w:rsidRPr="00704080" w14:paraId="61D30FDA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59B43FD" w14:textId="20B4BBB2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08C2922" w14:textId="6408BAC4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C12F0AA" w14:textId="66DF7246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0C6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DA79880" w14:textId="5BB79199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1925253" w14:textId="3E27E34B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56CFC51" w14:textId="639CEF3D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11871D0" w14:textId="35195767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61614" w:rsidRPr="00704080" w14:paraId="762EFCFB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9140F7C" w14:textId="77256034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1A2FA77" w14:textId="4CD01FD7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46F68CB" w14:textId="441685EE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1140B1D" w14:textId="7E3B9325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8FB296E" w14:textId="74FA0AE5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6714F42" w14:textId="67CCE99C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3FA58D7" w14:textId="77269240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61614" w:rsidRPr="00704080" w14:paraId="3973AAC0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3AC10F7" w14:textId="3FD8A772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B1376DE" w14:textId="129D2F62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4C42A1F" w14:textId="42D6C0A4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490AA52" w14:textId="498E5295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CE2FB6F" w14:textId="2F9C8607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AD49D87" w14:textId="6830DB84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9AC1377" w14:textId="15A2CEA4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61614" w:rsidRPr="00704080" w14:paraId="34C515F2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56A5E85" w14:textId="637A57D2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CB8D4D4" w14:textId="692468AB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9C9B1EA" w14:textId="391F96C2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9BB433D" w14:textId="4659C8F2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00F3DD9" w14:textId="02615B34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3C47AA2" w14:textId="21A08CA6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3A179A9" w14:textId="72D5A63C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61614" w:rsidRPr="00704080" w14:paraId="0240B552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7E7BEAF" w14:textId="4B6AA0D1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08AE3EA" w14:textId="55DF83C8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B566585" w14:textId="0B44285D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C816D2B" w14:textId="21190511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B0C6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B0C6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C45D9E6" w14:textId="4D4BD175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EC506C6" w14:textId="4619E0A9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10F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10F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7A1B8F1" w14:textId="137FBA2C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96BD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96BD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61614" w:rsidRPr="00704080" w14:paraId="265E53D3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778AE02" w14:textId="733A7C3D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BB84471" w14:textId="28770DED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72678FC" w14:textId="77777777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9FC3337" w14:textId="77777777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B458C64" w14:textId="77777777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6278FC7" w14:textId="77777777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6C388A7" w14:textId="77777777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</w:p>
                    </w:tc>
                  </w:tr>
                </w:tbl>
                <w:p w14:paraId="1B2D8CFA" w14:textId="77777777" w:rsidR="00917721" w:rsidRPr="00704080" w:rsidRDefault="00917721" w:rsidP="00095371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lang w:val="pt-PT"/>
                    </w:rPr>
                  </w:pPr>
                </w:p>
              </w:tc>
              <w:tc>
                <w:tcPr>
                  <w:tcW w:w="2500" w:type="pct"/>
                </w:tcPr>
                <w:p w14:paraId="4B731CCC" w14:textId="438DBA8E" w:rsidR="00704080" w:rsidRPr="005D040A" w:rsidRDefault="00704080" w:rsidP="00704080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AGOSTO</w:t>
                  </w:r>
                  <w:r w:rsidRPr="005D040A"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96BD6" w:rsidRPr="00996BD6">
                    <w:rPr>
                      <w:rFonts w:ascii="Arial Narrow" w:hAnsi="Arial Narrow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2028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36"/>
                    <w:gridCol w:w="746"/>
                    <w:gridCol w:w="748"/>
                    <w:gridCol w:w="748"/>
                    <w:gridCol w:w="748"/>
                    <w:gridCol w:w="748"/>
                    <w:gridCol w:w="734"/>
                  </w:tblGrid>
                  <w:tr w:rsidR="00704080" w:rsidRPr="005D040A" w14:paraId="5605B480" w14:textId="77777777" w:rsidTr="001363EB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1A248BE3" w14:textId="77777777" w:rsidR="00704080" w:rsidRPr="005D040A" w:rsidRDefault="00704080" w:rsidP="0070408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07174BC6" w14:textId="77777777" w:rsidR="00704080" w:rsidRPr="005D040A" w:rsidRDefault="00704080" w:rsidP="0070408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23C2A946" w14:textId="77777777" w:rsidR="00704080" w:rsidRPr="005D040A" w:rsidRDefault="00704080" w:rsidP="0070408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7DE49AB3" w14:textId="77777777" w:rsidR="00704080" w:rsidRPr="005D040A" w:rsidRDefault="00704080" w:rsidP="0070408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460FAEAD" w14:textId="77777777" w:rsidR="00704080" w:rsidRPr="005D040A" w:rsidRDefault="00704080" w:rsidP="0070408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62AD012E" w14:textId="77777777" w:rsidR="00704080" w:rsidRPr="005D040A" w:rsidRDefault="00704080" w:rsidP="0070408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221335DA" w14:textId="77777777" w:rsidR="00704080" w:rsidRPr="005D040A" w:rsidRDefault="00704080" w:rsidP="0070408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704080" w:rsidRPr="005D040A" w14:paraId="11FDBB44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3EA7734" w14:textId="21017990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4EBE486" w14:textId="51241650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161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8AAD255" w14:textId="1A2611C3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C53BEB3" w14:textId="5D64C4F7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3C7BF3A" w14:textId="229E1397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1000AFB" w14:textId="43C267C8" w:rsidR="00704080" w:rsidRPr="00D973B9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96BD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96BD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9B22337" w14:textId="58A5AE6F" w:rsidR="00704080" w:rsidRPr="00D973B9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4080" w:rsidRPr="005D040A" w14:paraId="6A151D7B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E05E1B7" w14:textId="1249CC1B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2B1044B" w14:textId="79B7FE4E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BFE90C7" w14:textId="08F649B5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00512D6" w14:textId="388225D2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DB06EFC" w14:textId="18F50769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49EB22E" w14:textId="65666D16" w:rsidR="00704080" w:rsidRPr="00D973B9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72679A3" w14:textId="66B168ED" w:rsidR="00704080" w:rsidRPr="00D973B9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4080" w:rsidRPr="005D040A" w14:paraId="4EE11BB7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718EB86" w14:textId="5E4CA6B8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210467A" w14:textId="741ED74B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56C8525" w14:textId="6631026B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F3CB995" w14:textId="2A8DBC9B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7A83424" w14:textId="20017419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AE50697" w14:textId="21F6605E" w:rsidR="00704080" w:rsidRPr="00D973B9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F3AD3EE" w14:textId="1FCA50FC" w:rsidR="00704080" w:rsidRPr="00D973B9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4080" w:rsidRPr="005D040A" w14:paraId="1B7A41E7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CF1158C" w14:textId="00319D9C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7D45C13" w14:textId="3D4DC91E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8DD11ED" w14:textId="07852DC7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405A6D0" w14:textId="13AB99B1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7DD3ABF" w14:textId="172290D8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D23B2A4" w14:textId="488C5DF7" w:rsidR="00704080" w:rsidRPr="00D973B9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D88FDB7" w14:textId="5F75A37B" w:rsidR="00704080" w:rsidRPr="00D973B9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4080" w:rsidRPr="005D040A" w14:paraId="495054DB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C3F0E63" w14:textId="477BB525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A17D324" w14:textId="2BF099B6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F0BEA7C" w14:textId="6810B52F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72F9227" w14:textId="15E38499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6161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6161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706CCB8" w14:textId="6D598481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AE86D8F" w14:textId="27A692FD" w:rsidR="00704080" w:rsidRPr="00D973B9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1BFE210" w14:textId="5D834165" w:rsidR="00704080" w:rsidRPr="00D973B9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B0C6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4080" w:rsidRPr="005D040A" w14:paraId="255FAB57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9D4359E" w14:textId="739AC787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D19C2FE" w14:textId="1FF77C76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BD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05A66E2" w14:textId="77777777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729D96C" w14:textId="77777777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B86DEAB" w14:textId="77777777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0194F8B" w14:textId="77777777" w:rsidR="00704080" w:rsidRPr="00D973B9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60D4011" w14:textId="77777777" w:rsidR="00704080" w:rsidRPr="00D973B9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917721" w:rsidRPr="00704080" w:rsidRDefault="00917721" w:rsidP="00095371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lang w:val="pt-PT"/>
                    </w:rPr>
                  </w:pPr>
                </w:p>
              </w:tc>
            </w:tr>
          </w:tbl>
          <w:p w14:paraId="1A5B6E03" w14:textId="2CC03F92" w:rsidR="00E50BDE" w:rsidRPr="005D040A" w:rsidRDefault="00E50BDE" w:rsidP="00095371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1DF0A038" w:rsidR="00F93E3B" w:rsidRPr="00704080" w:rsidRDefault="00F93E3B" w:rsidP="00095371">
      <w:pPr>
        <w:pStyle w:val="a5"/>
        <w:rPr>
          <w:rFonts w:ascii="Arial Narrow" w:hAnsi="Arial Narrow"/>
          <w:noProof/>
          <w:color w:val="auto"/>
          <w:sz w:val="2"/>
          <w:szCs w:val="2"/>
          <w:lang w:val="pt-PT"/>
        </w:rPr>
      </w:pPr>
    </w:p>
    <w:sectPr w:rsidR="00F93E3B" w:rsidRPr="00704080" w:rsidSect="005D040A">
      <w:pgSz w:w="11906" w:h="16838" w:code="9"/>
      <w:pgMar w:top="397" w:right="397" w:bottom="284" w:left="39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258B3" w14:textId="77777777" w:rsidR="00915B5D" w:rsidRDefault="00915B5D">
      <w:pPr>
        <w:spacing w:after="0"/>
      </w:pPr>
      <w:r>
        <w:separator/>
      </w:r>
    </w:p>
  </w:endnote>
  <w:endnote w:type="continuationSeparator" w:id="0">
    <w:p w14:paraId="39BB1C8F" w14:textId="77777777" w:rsidR="00915B5D" w:rsidRDefault="00915B5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B69A1" w14:textId="77777777" w:rsidR="00915B5D" w:rsidRDefault="00915B5D">
      <w:pPr>
        <w:spacing w:after="0"/>
      </w:pPr>
      <w:r>
        <w:separator/>
      </w:r>
    </w:p>
  </w:footnote>
  <w:footnote w:type="continuationSeparator" w:id="0">
    <w:p w14:paraId="221DAC48" w14:textId="77777777" w:rsidR="00915B5D" w:rsidRDefault="00915B5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8"/>
    <w:docVar w:name="MonthEnd10" w:val="31.10.2028"/>
    <w:docVar w:name="MonthEnd11" w:val="30.11.2028"/>
    <w:docVar w:name="MonthEnd12" w:val="31.12.2028"/>
    <w:docVar w:name="MonthEnd2" w:val="29.02.2028"/>
    <w:docVar w:name="MonthEnd3" w:val="31.03.2028"/>
    <w:docVar w:name="MonthEnd4" w:val="30.04.2028"/>
    <w:docVar w:name="MonthEnd5" w:val="31.05.2028"/>
    <w:docVar w:name="MonthEnd6" w:val="30.06.2028"/>
    <w:docVar w:name="MonthEnd7" w:val="31.07.2028"/>
    <w:docVar w:name="MonthEnd8" w:val="31.08.2028"/>
    <w:docVar w:name="MonthEnd9" w:val="30.09.2028"/>
    <w:docVar w:name="Months" w:val="12"/>
    <w:docVar w:name="MonthStart1" w:val="01.01.2028"/>
    <w:docVar w:name="MonthStart10" w:val="01.10.2028"/>
    <w:docVar w:name="MonthStart11" w:val="01.11.2028"/>
    <w:docVar w:name="MonthStart12" w:val="01.12.2028"/>
    <w:docVar w:name="MonthStart2" w:val="01.02.2028"/>
    <w:docVar w:name="MonthStart3" w:val="01.03.2028"/>
    <w:docVar w:name="MonthStart4" w:val="01.04.2028"/>
    <w:docVar w:name="MonthStart5" w:val="01.05.2028"/>
    <w:docVar w:name="MonthStart6" w:val="01.06.2028"/>
    <w:docVar w:name="MonthStart7" w:val="01.07.2028"/>
    <w:docVar w:name="MonthStart8" w:val="01.08.2028"/>
    <w:docVar w:name="MonthStart9" w:val="01.09.2028"/>
    <w:docVar w:name="MonthStartLast" w:val="12/1/2012"/>
    <w:docVar w:name="WeekStart" w:val="понедельник"/>
  </w:docVars>
  <w:rsids>
    <w:rsidRoot w:val="00285C1D"/>
    <w:rsid w:val="0005357B"/>
    <w:rsid w:val="00071356"/>
    <w:rsid w:val="00095371"/>
    <w:rsid w:val="00097A25"/>
    <w:rsid w:val="000A5A57"/>
    <w:rsid w:val="0011563D"/>
    <w:rsid w:val="001274F3"/>
    <w:rsid w:val="00151CCE"/>
    <w:rsid w:val="001B01F9"/>
    <w:rsid w:val="001C41F9"/>
    <w:rsid w:val="001F5AD0"/>
    <w:rsid w:val="00234AC8"/>
    <w:rsid w:val="00285C1D"/>
    <w:rsid w:val="002F2367"/>
    <w:rsid w:val="002F58BB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B25B1"/>
    <w:rsid w:val="004F6AAC"/>
    <w:rsid w:val="00512F2D"/>
    <w:rsid w:val="00561614"/>
    <w:rsid w:val="00570FBB"/>
    <w:rsid w:val="00583B82"/>
    <w:rsid w:val="005923AC"/>
    <w:rsid w:val="005D040A"/>
    <w:rsid w:val="005D5149"/>
    <w:rsid w:val="005E490F"/>
    <w:rsid w:val="005E656F"/>
    <w:rsid w:val="006079EF"/>
    <w:rsid w:val="00631FBC"/>
    <w:rsid w:val="00667021"/>
    <w:rsid w:val="006974E1"/>
    <w:rsid w:val="006A6DC1"/>
    <w:rsid w:val="006C0896"/>
    <w:rsid w:val="006F513E"/>
    <w:rsid w:val="00704080"/>
    <w:rsid w:val="00713015"/>
    <w:rsid w:val="007272A2"/>
    <w:rsid w:val="00752928"/>
    <w:rsid w:val="007C0139"/>
    <w:rsid w:val="007D45A1"/>
    <w:rsid w:val="007F564D"/>
    <w:rsid w:val="007F7227"/>
    <w:rsid w:val="00810F93"/>
    <w:rsid w:val="008B1201"/>
    <w:rsid w:val="008F16F7"/>
    <w:rsid w:val="00915B5D"/>
    <w:rsid w:val="009164BA"/>
    <w:rsid w:val="009166BD"/>
    <w:rsid w:val="00917721"/>
    <w:rsid w:val="00977AAE"/>
    <w:rsid w:val="00996BD6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C21B66"/>
    <w:rsid w:val="00C44DFB"/>
    <w:rsid w:val="00C6519B"/>
    <w:rsid w:val="00C70F21"/>
    <w:rsid w:val="00C7354B"/>
    <w:rsid w:val="00C91F9B"/>
    <w:rsid w:val="00CB0C62"/>
    <w:rsid w:val="00D86443"/>
    <w:rsid w:val="00D973B9"/>
    <w:rsid w:val="00DC290D"/>
    <w:rsid w:val="00DE32AC"/>
    <w:rsid w:val="00E1407A"/>
    <w:rsid w:val="00E50BDE"/>
    <w:rsid w:val="00E56869"/>
    <w:rsid w:val="00E774CD"/>
    <w:rsid w:val="00E77E1D"/>
    <w:rsid w:val="00ED1CD7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1</Pages>
  <Words>581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2022-07-11T09:52:00Z</dcterms:created>
  <dcterms:modified xsi:type="dcterms:W3CDTF">2022-07-11T09:52:00Z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