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e"/>
        <w:tblW w:w="5000" w:type="pct"/>
        <w:jc w:val="center"/>
        <w:tblLook w:val="04A0" w:firstRow="1" w:lastRow="0" w:firstColumn="1" w:lastColumn="0" w:noHBand="0" w:noVBand="1"/>
        <w:tblCaption w:val="Макетная таблица календаря"/>
        <w:tblDescription w:val="Макетная таблица календаря"/>
      </w:tblPr>
      <w:tblGrid>
        <w:gridCol w:w="11112"/>
      </w:tblGrid>
      <w:tr w:rsidR="003E085C" w:rsidRPr="005D040A" w14:paraId="40983BE3" w14:textId="77777777" w:rsidTr="0005357B">
        <w:trPr>
          <w:trHeight w:val="14949"/>
          <w:jc w:val="center"/>
        </w:trPr>
        <w:tc>
          <w:tcPr>
            <w:tcW w:w="5000" w:type="pct"/>
            <w:vAlign w:val="center"/>
          </w:tcPr>
          <w:tbl>
            <w:tblPr>
              <w:tblStyle w:val="ae"/>
              <w:tblW w:w="5000" w:type="pct"/>
              <w:tblCellMar>
                <w:top w:w="113" w:type="dxa"/>
                <w:left w:w="170" w:type="dxa"/>
                <w:bottom w:w="113" w:type="dxa"/>
                <w:right w:w="170" w:type="dxa"/>
              </w:tblCellMar>
              <w:tblLook w:val="04A0" w:firstRow="1" w:lastRow="0" w:firstColumn="1" w:lastColumn="0" w:noHBand="0" w:noVBand="1"/>
            </w:tblPr>
            <w:tblGrid>
              <w:gridCol w:w="5556"/>
              <w:gridCol w:w="5556"/>
            </w:tblGrid>
            <w:tr w:rsidR="00917721" w:rsidRPr="00704080" w14:paraId="79F6697B" w14:textId="77777777" w:rsidTr="00752928">
              <w:tc>
                <w:tcPr>
                  <w:tcW w:w="2500" w:type="pct"/>
                </w:tcPr>
                <w:p w14:paraId="4B1C7C5C" w14:textId="2C666CDA" w:rsidR="00704080" w:rsidRPr="00704080" w:rsidRDefault="00704080" w:rsidP="00704080">
                  <w:pPr>
                    <w:pStyle w:val="Months"/>
                    <w:ind w:left="0"/>
                    <w:jc w:val="center"/>
                    <w:rPr>
                      <w:rFonts w:ascii="Arial Narrow" w:hAnsi="Arial Narrow"/>
                      <w:noProof/>
                      <w:color w:val="auto"/>
                      <w:sz w:val="40"/>
                      <w:szCs w:val="40"/>
                      <w:lang w:val="pt-PT"/>
                    </w:rPr>
                  </w:pPr>
                  <w:r w:rsidRPr="00704080">
                    <w:rPr>
                      <w:rFonts w:ascii="Arial Narrow" w:hAnsi="Arial Narrow" w:cs="Calibri"/>
                      <w:caps w:val="0"/>
                      <w:noProof/>
                      <w:color w:val="auto"/>
                      <w:sz w:val="40"/>
                      <w:szCs w:val="40"/>
                      <w:lang w:val="pt-PT" w:bidi="ru-RU"/>
                    </w:rPr>
                    <w:t xml:space="preserve">JULHO </w:t>
                  </w:r>
                  <w:r w:rsidRPr="005D040A">
                    <w:rPr>
                      <w:rFonts w:ascii="Arial Narrow" w:hAnsi="Arial Narrow"/>
                      <w:noProof/>
                      <w:color w:val="auto"/>
                      <w:sz w:val="40"/>
                      <w:szCs w:val="40"/>
                      <w:lang w:bidi="ru-RU"/>
                    </w:rPr>
                    <w:fldChar w:fldCharType="begin"/>
                  </w:r>
                  <w:r w:rsidRPr="00704080">
                    <w:rPr>
                      <w:rFonts w:ascii="Arial Narrow" w:hAnsi="Arial Narrow"/>
                      <w:noProof/>
                      <w:color w:val="auto"/>
                      <w:sz w:val="40"/>
                      <w:szCs w:val="40"/>
                      <w:lang w:val="pt-PT" w:bidi="ru-RU"/>
                    </w:rPr>
                    <w:instrText xml:space="preserve"> DOCVARIABLE  MonthStart1 \@  yyyy   \* MERGEFORMAT </w:instrText>
                  </w:r>
                  <w:r w:rsidRPr="005D040A">
                    <w:rPr>
                      <w:rFonts w:ascii="Arial Narrow" w:hAnsi="Arial Narrow"/>
                      <w:noProof/>
                      <w:color w:val="auto"/>
                      <w:sz w:val="40"/>
                      <w:szCs w:val="40"/>
                      <w:lang w:bidi="ru-RU"/>
                    </w:rPr>
                    <w:fldChar w:fldCharType="separate"/>
                  </w:r>
                  <w:r w:rsidR="00CB0C62" w:rsidRPr="00CB0C62">
                    <w:rPr>
                      <w:rFonts w:ascii="Arial Narrow" w:hAnsi="Arial Narrow"/>
                      <w:caps w:val="0"/>
                      <w:noProof/>
                      <w:color w:val="auto"/>
                      <w:sz w:val="40"/>
                      <w:szCs w:val="40"/>
                      <w:lang w:val="pt-PT" w:bidi="ru-RU"/>
                    </w:rPr>
                    <w:t>2025</w:t>
                  </w:r>
                  <w:r w:rsidRPr="005D040A">
                    <w:rPr>
                      <w:rFonts w:ascii="Arial Narrow" w:hAnsi="Arial Narrow"/>
                      <w:noProof/>
                      <w:color w:val="auto"/>
                      <w:sz w:val="40"/>
                      <w:szCs w:val="40"/>
                      <w:lang w:bidi="ru-RU"/>
                    </w:rPr>
                    <w:fldChar w:fldCharType="end"/>
                  </w:r>
                </w:p>
                <w:tbl>
                  <w:tblPr>
                    <w:tblStyle w:val="CalendarTable"/>
                    <w:tblW w:w="4992" w:type="pct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736"/>
                    <w:gridCol w:w="746"/>
                    <w:gridCol w:w="748"/>
                    <w:gridCol w:w="748"/>
                    <w:gridCol w:w="748"/>
                    <w:gridCol w:w="748"/>
                    <w:gridCol w:w="734"/>
                  </w:tblGrid>
                  <w:tr w:rsidR="00704080" w:rsidRPr="00704080" w14:paraId="11A4AD5B" w14:textId="77777777" w:rsidTr="001363EB">
                    <w:trPr>
                      <w:trHeight w:val="170"/>
                    </w:trPr>
                    <w:tc>
                      <w:tcPr>
                        <w:tcW w:w="707" w:type="pct"/>
                        <w:tcBorders>
                          <w:bottom w:val="single" w:sz="4" w:space="0" w:color="auto"/>
                        </w:tcBorders>
                        <w:shd w:val="clear" w:color="auto" w:fill="0070C0"/>
                        <w:vAlign w:val="center"/>
                      </w:tcPr>
                      <w:p w14:paraId="1EDBBFBF" w14:textId="77777777" w:rsidR="00704080" w:rsidRPr="00704080" w:rsidRDefault="00704080" w:rsidP="00704080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FFFFFF" w:themeColor="background1"/>
                            <w:sz w:val="16"/>
                            <w:szCs w:val="16"/>
                            <w:lang w:val="pt-PT"/>
                          </w:rPr>
                        </w:pPr>
                        <w:r w:rsidRPr="00704080">
                          <w:rPr>
                            <w:rFonts w:ascii="Arial Narrow" w:hAnsi="Arial Narrow" w:cs="Calibri"/>
                            <w:noProof/>
                            <w:color w:val="FFFFFF" w:themeColor="background1"/>
                            <w:sz w:val="16"/>
                            <w:szCs w:val="16"/>
                            <w:lang w:val="pt-PT" w:bidi="ru-RU"/>
                          </w:rPr>
                          <w:t>SE</w:t>
                        </w:r>
                      </w:p>
                    </w:tc>
                    <w:tc>
                      <w:tcPr>
                        <w:tcW w:w="716" w:type="pct"/>
                        <w:tcBorders>
                          <w:bottom w:val="single" w:sz="4" w:space="0" w:color="auto"/>
                        </w:tcBorders>
                        <w:shd w:val="clear" w:color="auto" w:fill="0070C0"/>
                        <w:vAlign w:val="center"/>
                      </w:tcPr>
                      <w:p w14:paraId="6F57D28F" w14:textId="77777777" w:rsidR="00704080" w:rsidRPr="00704080" w:rsidRDefault="00704080" w:rsidP="00704080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FFFFFF" w:themeColor="background1"/>
                            <w:sz w:val="16"/>
                            <w:szCs w:val="16"/>
                            <w:lang w:val="pt-PT"/>
                          </w:rPr>
                        </w:pPr>
                        <w:r w:rsidRPr="00704080">
                          <w:rPr>
                            <w:rFonts w:ascii="Arial Narrow" w:hAnsi="Arial Narrow" w:cs="Calibri"/>
                            <w:noProof/>
                            <w:color w:val="FFFFFF" w:themeColor="background1"/>
                            <w:sz w:val="16"/>
                            <w:szCs w:val="16"/>
                            <w:lang w:val="pt-PT" w:bidi="ru-RU"/>
                          </w:rPr>
                          <w:t>TE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4" w:space="0" w:color="auto"/>
                        </w:tcBorders>
                        <w:shd w:val="clear" w:color="auto" w:fill="0070C0"/>
                        <w:vAlign w:val="center"/>
                      </w:tcPr>
                      <w:p w14:paraId="17359F6E" w14:textId="77777777" w:rsidR="00704080" w:rsidRPr="00704080" w:rsidRDefault="00704080" w:rsidP="00704080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FFFFFF" w:themeColor="background1"/>
                            <w:sz w:val="16"/>
                            <w:szCs w:val="16"/>
                            <w:lang w:val="pt-PT"/>
                          </w:rPr>
                        </w:pPr>
                        <w:r w:rsidRPr="00704080">
                          <w:rPr>
                            <w:rFonts w:ascii="Arial Narrow" w:hAnsi="Arial Narrow" w:cs="Calibri"/>
                            <w:noProof/>
                            <w:color w:val="FFFFFF" w:themeColor="background1"/>
                            <w:sz w:val="16"/>
                            <w:szCs w:val="16"/>
                            <w:lang w:val="pt-PT" w:bidi="ru-RU"/>
                          </w:rPr>
                          <w:t>QU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4" w:space="0" w:color="auto"/>
                        </w:tcBorders>
                        <w:shd w:val="clear" w:color="auto" w:fill="0070C0"/>
                        <w:vAlign w:val="center"/>
                      </w:tcPr>
                      <w:p w14:paraId="7F31EC97" w14:textId="77777777" w:rsidR="00704080" w:rsidRPr="00704080" w:rsidRDefault="00704080" w:rsidP="00704080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FFFFFF" w:themeColor="background1"/>
                            <w:sz w:val="16"/>
                            <w:szCs w:val="16"/>
                            <w:lang w:val="pt-PT"/>
                          </w:rPr>
                        </w:pPr>
                        <w:r w:rsidRPr="00704080">
                          <w:rPr>
                            <w:rFonts w:ascii="Arial Narrow" w:hAnsi="Arial Narrow" w:cs="Calibri"/>
                            <w:noProof/>
                            <w:color w:val="FFFFFF" w:themeColor="background1"/>
                            <w:sz w:val="16"/>
                            <w:szCs w:val="16"/>
                            <w:lang w:val="pt-PT" w:bidi="ru-RU"/>
                          </w:rPr>
                          <w:t>QU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4" w:space="0" w:color="auto"/>
                        </w:tcBorders>
                        <w:shd w:val="clear" w:color="auto" w:fill="0070C0"/>
                        <w:vAlign w:val="center"/>
                      </w:tcPr>
                      <w:p w14:paraId="394E4E73" w14:textId="77777777" w:rsidR="00704080" w:rsidRPr="00704080" w:rsidRDefault="00704080" w:rsidP="00704080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FFFFFF" w:themeColor="background1"/>
                            <w:sz w:val="16"/>
                            <w:szCs w:val="16"/>
                            <w:lang w:val="pt-PT"/>
                          </w:rPr>
                        </w:pPr>
                        <w:r w:rsidRPr="00704080">
                          <w:rPr>
                            <w:rFonts w:ascii="Arial Narrow" w:hAnsi="Arial Narrow" w:cs="Calibri"/>
                            <w:noProof/>
                            <w:color w:val="FFFFFF" w:themeColor="background1"/>
                            <w:sz w:val="16"/>
                            <w:szCs w:val="16"/>
                            <w:lang w:val="pt-PT" w:bidi="ru-RU"/>
                          </w:rPr>
                          <w:t>SE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4" w:space="0" w:color="auto"/>
                        </w:tcBorders>
                        <w:shd w:val="clear" w:color="auto" w:fill="FF0000"/>
                        <w:vAlign w:val="center"/>
                      </w:tcPr>
                      <w:p w14:paraId="0C245358" w14:textId="77777777" w:rsidR="00704080" w:rsidRPr="00704080" w:rsidRDefault="00704080" w:rsidP="00704080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FFFF" w:themeColor="background1"/>
                            <w:sz w:val="16"/>
                            <w:szCs w:val="16"/>
                            <w:lang w:val="pt-PT"/>
                          </w:rPr>
                        </w:pPr>
                        <w:r w:rsidRPr="00704080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FFFF" w:themeColor="background1"/>
                            <w:sz w:val="16"/>
                            <w:szCs w:val="16"/>
                            <w:lang w:val="pt-PT" w:bidi="ru-RU"/>
                          </w:rPr>
                          <w:t>SÁ</w:t>
                        </w:r>
                      </w:p>
                    </w:tc>
                    <w:tc>
                      <w:tcPr>
                        <w:tcW w:w="705" w:type="pct"/>
                        <w:tcBorders>
                          <w:bottom w:val="single" w:sz="4" w:space="0" w:color="auto"/>
                        </w:tcBorders>
                        <w:shd w:val="clear" w:color="auto" w:fill="FF0000"/>
                        <w:vAlign w:val="center"/>
                      </w:tcPr>
                      <w:p w14:paraId="689E07F8" w14:textId="77777777" w:rsidR="00704080" w:rsidRPr="00704080" w:rsidRDefault="00704080" w:rsidP="00704080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FFFF" w:themeColor="background1"/>
                            <w:sz w:val="16"/>
                            <w:szCs w:val="16"/>
                            <w:lang w:val="pt-PT"/>
                          </w:rPr>
                        </w:pPr>
                        <w:r w:rsidRPr="00704080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FFFF" w:themeColor="background1"/>
                            <w:sz w:val="16"/>
                            <w:szCs w:val="16"/>
                            <w:lang w:val="pt-PT" w:bidi="ru-RU"/>
                          </w:rPr>
                          <w:t>DO</w:t>
                        </w:r>
                      </w:p>
                    </w:tc>
                  </w:tr>
                  <w:tr w:rsidR="00561614" w:rsidRPr="00704080" w14:paraId="61D30FDA" w14:textId="77777777" w:rsidTr="001363EB">
                    <w:trPr>
                      <w:trHeight w:val="2438"/>
                    </w:trPr>
                    <w:tc>
                      <w:tcPr>
                        <w:tcW w:w="707" w:type="pct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tcMar>
                          <w:top w:w="57" w:type="dxa"/>
                          <w:right w:w="57" w:type="dxa"/>
                        </w:tcMar>
                      </w:tcPr>
                      <w:p w14:paraId="759B43FD" w14:textId="5400886C" w:rsidR="00561614" w:rsidRPr="00704080" w:rsidRDefault="00561614" w:rsidP="00561614">
                        <w:pPr>
                          <w:pStyle w:val="Dates"/>
                          <w:spacing w:after="0"/>
                          <w:jc w:val="right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val="pt-PT"/>
                          </w:rPr>
                        </w:pP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MonthStart7 \@ dddd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B0C62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вторник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5D040A">
                          <w:rPr>
                            <w:rFonts w:ascii="Arial Narrow" w:hAnsi="Arial Narrow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понедельник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" 1 ""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tcMar>
                          <w:top w:w="57" w:type="dxa"/>
                          <w:right w:w="57" w:type="dxa"/>
                        </w:tcMar>
                      </w:tcPr>
                      <w:p w14:paraId="608C2922" w14:textId="142F8EE0" w:rsidR="00561614" w:rsidRPr="00704080" w:rsidRDefault="00561614" w:rsidP="00561614">
                        <w:pPr>
                          <w:pStyle w:val="Dates"/>
                          <w:spacing w:after="0"/>
                          <w:jc w:val="right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val="pt-PT"/>
                          </w:rPr>
                        </w:pP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MonthStart7 \@ dddd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B0C62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вторник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5D040A">
                          <w:rPr>
                            <w:rFonts w:ascii="Arial Narrow" w:hAnsi="Arial Narrow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вторник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=A2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31FBC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1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=A2+1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31FBC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631FBC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31FBC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631FBC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B0C62"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</w: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tcMar>
                          <w:top w:w="57" w:type="dxa"/>
                          <w:right w:w="57" w:type="dxa"/>
                        </w:tcMar>
                      </w:tcPr>
                      <w:p w14:paraId="7C12F0AA" w14:textId="4607369D" w:rsidR="00561614" w:rsidRPr="00704080" w:rsidRDefault="00561614" w:rsidP="00561614">
                        <w:pPr>
                          <w:pStyle w:val="Dates"/>
                          <w:spacing w:after="0"/>
                          <w:jc w:val="right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val="pt-PT"/>
                          </w:rPr>
                        </w:pP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MonthStart7 \@ dddd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B0C62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вторник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5D040A">
                          <w:rPr>
                            <w:rFonts w:ascii="Arial Narrow" w:hAnsi="Arial Narrow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среда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=B2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B0C62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1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=B2+1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B0C62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631FBC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B0C62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631FBC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B0C62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</w: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tcMar>
                          <w:top w:w="57" w:type="dxa"/>
                          <w:right w:w="57" w:type="dxa"/>
                        </w:tcMar>
                      </w:tcPr>
                      <w:p w14:paraId="7DA79880" w14:textId="7FB63778" w:rsidR="00561614" w:rsidRPr="00704080" w:rsidRDefault="00561614" w:rsidP="00561614">
                        <w:pPr>
                          <w:pStyle w:val="Dates"/>
                          <w:spacing w:after="0"/>
                          <w:jc w:val="right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val="pt-PT"/>
                          </w:rPr>
                        </w:pP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MonthStart7 \@ dddd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B0C62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вторник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5D040A">
                          <w:rPr>
                            <w:rFonts w:ascii="Arial Narrow" w:hAnsi="Arial Narrow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четверг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=C2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B0C62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=C2+1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B0C62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631FBC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B0C62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631FBC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B0C62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3</w: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tcMar>
                          <w:top w:w="57" w:type="dxa"/>
                          <w:right w:w="57" w:type="dxa"/>
                        </w:tcMar>
                      </w:tcPr>
                      <w:p w14:paraId="21925253" w14:textId="6F9AB799" w:rsidR="00561614" w:rsidRPr="00704080" w:rsidRDefault="00561614" w:rsidP="00561614">
                        <w:pPr>
                          <w:pStyle w:val="Dates"/>
                          <w:spacing w:after="0"/>
                          <w:jc w:val="right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val="pt-PT"/>
                          </w:rPr>
                        </w:pP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MonthStart7 \@ dddd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B0C62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вторник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= “</w:instrText>
                        </w:r>
                        <w:r w:rsidRPr="005D040A">
                          <w:rPr>
                            <w:rFonts w:ascii="Arial Narrow" w:hAnsi="Arial Narrow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пятница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=D2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B0C62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=D2+1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B0C62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4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631FBC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B0C62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4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631FBC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B0C62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4</w: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2F2F2" w:themeFill="background1" w:themeFillShade="F2"/>
                        <w:tcMar>
                          <w:top w:w="57" w:type="dxa"/>
                          <w:right w:w="57" w:type="dxa"/>
                        </w:tcMar>
                      </w:tcPr>
                      <w:p w14:paraId="056CFC51" w14:textId="3F0312EE" w:rsidR="00561614" w:rsidRPr="00704080" w:rsidRDefault="00561614" w:rsidP="00561614">
                        <w:pPr>
                          <w:pStyle w:val="Dates"/>
                          <w:spacing w:after="0"/>
                          <w:jc w:val="right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val="pt-PT"/>
                          </w:rPr>
                        </w:pP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DocVariable MonthStart7 \@ dddd </w:instrText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B0C6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вторник</w:instrText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D973B9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суббота</w:instrText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=E2 </w:instrText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B0C6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4</w:instrText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=E2+1 </w:instrText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B0C6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5</w:instrText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B0C6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5</w:instrText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B0C6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t>5</w:t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2F2F2" w:themeFill="background1" w:themeFillShade="F2"/>
                        <w:tcMar>
                          <w:top w:w="57" w:type="dxa"/>
                          <w:right w:w="57" w:type="dxa"/>
                        </w:tcMar>
                      </w:tcPr>
                      <w:p w14:paraId="411871D0" w14:textId="494AE1F9" w:rsidR="00561614" w:rsidRPr="00704080" w:rsidRDefault="00561614" w:rsidP="00561614">
                        <w:pPr>
                          <w:pStyle w:val="Dates"/>
                          <w:spacing w:after="0"/>
                          <w:jc w:val="right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val="pt-PT"/>
                          </w:rPr>
                        </w:pP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DocVariable MonthStart7 \@ dddd </w:instrText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B0C6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вторник</w:instrText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D973B9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воскресенье</w:instrText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=F2 </w:instrText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B0C6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5</w:instrText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=F2+1 </w:instrText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B0C6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6</w:instrText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B0C6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6</w:instrText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B0C6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t>6</w:t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561614" w:rsidRPr="00704080" w14:paraId="762EFCFB" w14:textId="77777777" w:rsidTr="001363EB">
                    <w:trPr>
                      <w:trHeight w:val="2438"/>
                    </w:trPr>
                    <w:tc>
                      <w:tcPr>
                        <w:tcW w:w="707" w:type="pct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tcMar>
                          <w:top w:w="57" w:type="dxa"/>
                          <w:right w:w="57" w:type="dxa"/>
                        </w:tcMar>
                      </w:tcPr>
                      <w:p w14:paraId="79140F7C" w14:textId="22C85106" w:rsidR="00561614" w:rsidRPr="00704080" w:rsidRDefault="00561614" w:rsidP="00561614">
                        <w:pPr>
                          <w:pStyle w:val="Dates"/>
                          <w:spacing w:after="0"/>
                          <w:jc w:val="right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val="pt-PT"/>
                          </w:rPr>
                        </w:pP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=G2+1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B0C62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7</w: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tcMar>
                          <w:top w:w="57" w:type="dxa"/>
                          <w:right w:w="57" w:type="dxa"/>
                        </w:tcMar>
                      </w:tcPr>
                      <w:p w14:paraId="11A2FA77" w14:textId="17AD1804" w:rsidR="00561614" w:rsidRPr="00704080" w:rsidRDefault="00561614" w:rsidP="00561614">
                        <w:pPr>
                          <w:pStyle w:val="Dates"/>
                          <w:spacing w:after="0"/>
                          <w:jc w:val="right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val="pt-PT"/>
                          </w:rPr>
                        </w:pP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=A3+1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B0C62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8</w: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tcMar>
                          <w:top w:w="57" w:type="dxa"/>
                          <w:right w:w="57" w:type="dxa"/>
                        </w:tcMar>
                      </w:tcPr>
                      <w:p w14:paraId="346F68CB" w14:textId="30CD7D11" w:rsidR="00561614" w:rsidRPr="00704080" w:rsidRDefault="00561614" w:rsidP="00561614">
                        <w:pPr>
                          <w:pStyle w:val="Dates"/>
                          <w:spacing w:after="0"/>
                          <w:jc w:val="right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val="pt-PT"/>
                          </w:rPr>
                        </w:pP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=B3+1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B0C62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9</w: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tcMar>
                          <w:top w:w="57" w:type="dxa"/>
                          <w:right w:w="57" w:type="dxa"/>
                        </w:tcMar>
                      </w:tcPr>
                      <w:p w14:paraId="31140B1D" w14:textId="00DCEFFA" w:rsidR="00561614" w:rsidRPr="00704080" w:rsidRDefault="00561614" w:rsidP="00561614">
                        <w:pPr>
                          <w:pStyle w:val="Dates"/>
                          <w:spacing w:after="0"/>
                          <w:jc w:val="right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val="pt-PT"/>
                          </w:rPr>
                        </w:pP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=C3+1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B0C62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10</w: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tcMar>
                          <w:top w:w="57" w:type="dxa"/>
                          <w:right w:w="57" w:type="dxa"/>
                        </w:tcMar>
                      </w:tcPr>
                      <w:p w14:paraId="68FB296E" w14:textId="08642AB4" w:rsidR="00561614" w:rsidRPr="00704080" w:rsidRDefault="00561614" w:rsidP="00561614">
                        <w:pPr>
                          <w:pStyle w:val="Dates"/>
                          <w:spacing w:after="0"/>
                          <w:jc w:val="right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val="pt-PT"/>
                          </w:rPr>
                        </w:pP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=D3+1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B0C62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11</w: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2F2F2" w:themeFill="background1" w:themeFillShade="F2"/>
                        <w:tcMar>
                          <w:top w:w="57" w:type="dxa"/>
                          <w:right w:w="57" w:type="dxa"/>
                        </w:tcMar>
                      </w:tcPr>
                      <w:p w14:paraId="06714F42" w14:textId="397946D5" w:rsidR="00561614" w:rsidRPr="00704080" w:rsidRDefault="00561614" w:rsidP="00561614">
                        <w:pPr>
                          <w:pStyle w:val="Dates"/>
                          <w:spacing w:after="0"/>
                          <w:jc w:val="right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val="pt-PT"/>
                          </w:rPr>
                        </w:pP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=E3+1 </w:instrText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B0C6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t>12</w:t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2F2F2" w:themeFill="background1" w:themeFillShade="F2"/>
                        <w:tcMar>
                          <w:top w:w="57" w:type="dxa"/>
                          <w:right w:w="57" w:type="dxa"/>
                        </w:tcMar>
                      </w:tcPr>
                      <w:p w14:paraId="43FA58D7" w14:textId="028B1C5F" w:rsidR="00561614" w:rsidRPr="00704080" w:rsidRDefault="00561614" w:rsidP="00561614">
                        <w:pPr>
                          <w:pStyle w:val="Dates"/>
                          <w:spacing w:after="0"/>
                          <w:jc w:val="right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val="pt-PT"/>
                          </w:rPr>
                        </w:pP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=F3+1 </w:instrText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B0C6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t>13</w:t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561614" w:rsidRPr="00704080" w14:paraId="3973AAC0" w14:textId="77777777" w:rsidTr="001363EB">
                    <w:trPr>
                      <w:trHeight w:val="2438"/>
                    </w:trPr>
                    <w:tc>
                      <w:tcPr>
                        <w:tcW w:w="707" w:type="pct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tcMar>
                          <w:top w:w="57" w:type="dxa"/>
                          <w:right w:w="57" w:type="dxa"/>
                        </w:tcMar>
                      </w:tcPr>
                      <w:p w14:paraId="03AC10F7" w14:textId="0CF56C96" w:rsidR="00561614" w:rsidRPr="00704080" w:rsidRDefault="00561614" w:rsidP="00561614">
                        <w:pPr>
                          <w:pStyle w:val="Dates"/>
                          <w:spacing w:after="0"/>
                          <w:jc w:val="right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val="pt-PT"/>
                          </w:rPr>
                        </w:pP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=G3+1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B0C62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14</w: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tcMar>
                          <w:top w:w="57" w:type="dxa"/>
                          <w:right w:w="57" w:type="dxa"/>
                        </w:tcMar>
                      </w:tcPr>
                      <w:p w14:paraId="7B1376DE" w14:textId="1F2996E2" w:rsidR="00561614" w:rsidRPr="00704080" w:rsidRDefault="00561614" w:rsidP="00561614">
                        <w:pPr>
                          <w:pStyle w:val="Dates"/>
                          <w:spacing w:after="0"/>
                          <w:jc w:val="right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val="pt-PT"/>
                          </w:rPr>
                        </w:pP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=A4+1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B0C62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15</w: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tcMar>
                          <w:top w:w="57" w:type="dxa"/>
                          <w:right w:w="57" w:type="dxa"/>
                        </w:tcMar>
                      </w:tcPr>
                      <w:p w14:paraId="34C42A1F" w14:textId="7C067AC4" w:rsidR="00561614" w:rsidRPr="00704080" w:rsidRDefault="00561614" w:rsidP="00561614">
                        <w:pPr>
                          <w:pStyle w:val="Dates"/>
                          <w:spacing w:after="0"/>
                          <w:jc w:val="right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val="pt-PT"/>
                          </w:rPr>
                        </w:pP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=B4+1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B0C62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16</w: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tcMar>
                          <w:top w:w="57" w:type="dxa"/>
                          <w:right w:w="57" w:type="dxa"/>
                        </w:tcMar>
                      </w:tcPr>
                      <w:p w14:paraId="6490AA52" w14:textId="74A87E98" w:rsidR="00561614" w:rsidRPr="00704080" w:rsidRDefault="00561614" w:rsidP="00561614">
                        <w:pPr>
                          <w:pStyle w:val="Dates"/>
                          <w:spacing w:after="0"/>
                          <w:jc w:val="right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val="pt-PT"/>
                          </w:rPr>
                        </w:pP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=C4+1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B0C62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17</w: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tcMar>
                          <w:top w:w="57" w:type="dxa"/>
                          <w:right w:w="57" w:type="dxa"/>
                        </w:tcMar>
                      </w:tcPr>
                      <w:p w14:paraId="1CE2FB6F" w14:textId="4502E50C" w:rsidR="00561614" w:rsidRPr="00704080" w:rsidRDefault="00561614" w:rsidP="00561614">
                        <w:pPr>
                          <w:pStyle w:val="Dates"/>
                          <w:spacing w:after="0"/>
                          <w:jc w:val="right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val="pt-PT"/>
                          </w:rPr>
                        </w:pP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=D4+1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B0C62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18</w: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2F2F2" w:themeFill="background1" w:themeFillShade="F2"/>
                        <w:tcMar>
                          <w:top w:w="57" w:type="dxa"/>
                          <w:right w:w="57" w:type="dxa"/>
                        </w:tcMar>
                      </w:tcPr>
                      <w:p w14:paraId="4AD49D87" w14:textId="4C2A7120" w:rsidR="00561614" w:rsidRPr="00704080" w:rsidRDefault="00561614" w:rsidP="00561614">
                        <w:pPr>
                          <w:pStyle w:val="Dates"/>
                          <w:spacing w:after="0"/>
                          <w:jc w:val="right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val="pt-PT"/>
                          </w:rPr>
                        </w:pP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=E4+1 </w:instrText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B0C6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t>19</w:t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2F2F2" w:themeFill="background1" w:themeFillShade="F2"/>
                        <w:tcMar>
                          <w:top w:w="57" w:type="dxa"/>
                          <w:right w:w="57" w:type="dxa"/>
                        </w:tcMar>
                      </w:tcPr>
                      <w:p w14:paraId="59AC1377" w14:textId="02C4F9E3" w:rsidR="00561614" w:rsidRPr="00704080" w:rsidRDefault="00561614" w:rsidP="00561614">
                        <w:pPr>
                          <w:pStyle w:val="Dates"/>
                          <w:spacing w:after="0"/>
                          <w:jc w:val="right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val="pt-PT"/>
                          </w:rPr>
                        </w:pP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=F4+1 </w:instrText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B0C6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t>20</w:t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561614" w:rsidRPr="00704080" w14:paraId="34C515F2" w14:textId="77777777" w:rsidTr="001363EB">
                    <w:trPr>
                      <w:trHeight w:val="2438"/>
                    </w:trPr>
                    <w:tc>
                      <w:tcPr>
                        <w:tcW w:w="707" w:type="pct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tcMar>
                          <w:top w:w="57" w:type="dxa"/>
                          <w:right w:w="57" w:type="dxa"/>
                        </w:tcMar>
                      </w:tcPr>
                      <w:p w14:paraId="256A5E85" w14:textId="490C7405" w:rsidR="00561614" w:rsidRPr="00704080" w:rsidRDefault="00561614" w:rsidP="00561614">
                        <w:pPr>
                          <w:pStyle w:val="Dates"/>
                          <w:spacing w:after="0"/>
                          <w:jc w:val="right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val="pt-PT"/>
                          </w:rPr>
                        </w:pP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=G4+1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B0C62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21</w: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tcMar>
                          <w:top w:w="57" w:type="dxa"/>
                          <w:right w:w="57" w:type="dxa"/>
                        </w:tcMar>
                      </w:tcPr>
                      <w:p w14:paraId="7CB8D4D4" w14:textId="0B998ED2" w:rsidR="00561614" w:rsidRPr="00704080" w:rsidRDefault="00561614" w:rsidP="00561614">
                        <w:pPr>
                          <w:pStyle w:val="Dates"/>
                          <w:spacing w:after="0"/>
                          <w:jc w:val="right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val="pt-PT"/>
                          </w:rPr>
                        </w:pP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=A5+1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B0C62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22</w: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tcMar>
                          <w:top w:w="57" w:type="dxa"/>
                          <w:right w:w="57" w:type="dxa"/>
                        </w:tcMar>
                      </w:tcPr>
                      <w:p w14:paraId="59C9B1EA" w14:textId="7368D499" w:rsidR="00561614" w:rsidRPr="00704080" w:rsidRDefault="00561614" w:rsidP="00561614">
                        <w:pPr>
                          <w:pStyle w:val="Dates"/>
                          <w:spacing w:after="0"/>
                          <w:jc w:val="right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val="pt-PT"/>
                          </w:rPr>
                        </w:pP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=B5+1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B0C62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23</w: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tcMar>
                          <w:top w:w="57" w:type="dxa"/>
                          <w:right w:w="57" w:type="dxa"/>
                        </w:tcMar>
                      </w:tcPr>
                      <w:p w14:paraId="29BB433D" w14:textId="77C5D9F5" w:rsidR="00561614" w:rsidRPr="00704080" w:rsidRDefault="00561614" w:rsidP="00561614">
                        <w:pPr>
                          <w:pStyle w:val="Dates"/>
                          <w:spacing w:after="0"/>
                          <w:jc w:val="right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val="pt-PT"/>
                          </w:rPr>
                        </w:pP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=C5+1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B0C62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24</w: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tcMar>
                          <w:top w:w="57" w:type="dxa"/>
                          <w:right w:w="57" w:type="dxa"/>
                        </w:tcMar>
                      </w:tcPr>
                      <w:p w14:paraId="100F3DD9" w14:textId="5D7C1A36" w:rsidR="00561614" w:rsidRPr="00704080" w:rsidRDefault="00561614" w:rsidP="00561614">
                        <w:pPr>
                          <w:pStyle w:val="Dates"/>
                          <w:spacing w:after="0"/>
                          <w:jc w:val="right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val="pt-PT"/>
                          </w:rPr>
                        </w:pP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=D5+1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B0C62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25</w: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2F2F2" w:themeFill="background1" w:themeFillShade="F2"/>
                        <w:tcMar>
                          <w:top w:w="57" w:type="dxa"/>
                          <w:right w:w="57" w:type="dxa"/>
                        </w:tcMar>
                      </w:tcPr>
                      <w:p w14:paraId="33C47AA2" w14:textId="7CE825B8" w:rsidR="00561614" w:rsidRPr="00704080" w:rsidRDefault="00561614" w:rsidP="00561614">
                        <w:pPr>
                          <w:pStyle w:val="Dates"/>
                          <w:spacing w:after="0"/>
                          <w:jc w:val="right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val="pt-PT"/>
                          </w:rPr>
                        </w:pP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=E5+1 </w:instrText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B0C6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t>26</w:t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2F2F2" w:themeFill="background1" w:themeFillShade="F2"/>
                        <w:tcMar>
                          <w:top w:w="57" w:type="dxa"/>
                          <w:right w:w="57" w:type="dxa"/>
                        </w:tcMar>
                      </w:tcPr>
                      <w:p w14:paraId="13A179A9" w14:textId="0E9E98D6" w:rsidR="00561614" w:rsidRPr="00704080" w:rsidRDefault="00561614" w:rsidP="00561614">
                        <w:pPr>
                          <w:pStyle w:val="Dates"/>
                          <w:spacing w:after="0"/>
                          <w:jc w:val="right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val="pt-PT"/>
                          </w:rPr>
                        </w:pP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=F5+1 </w:instrText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B0C6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t>27</w:t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561614" w:rsidRPr="00704080" w14:paraId="0240B552" w14:textId="77777777" w:rsidTr="001363EB">
                    <w:trPr>
                      <w:trHeight w:val="2438"/>
                    </w:trPr>
                    <w:tc>
                      <w:tcPr>
                        <w:tcW w:w="707" w:type="pct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tcMar>
                          <w:top w:w="57" w:type="dxa"/>
                          <w:right w:w="57" w:type="dxa"/>
                        </w:tcMar>
                      </w:tcPr>
                      <w:p w14:paraId="07E7BEAF" w14:textId="6006A2FF" w:rsidR="00561614" w:rsidRPr="00704080" w:rsidRDefault="00561614" w:rsidP="00561614">
                        <w:pPr>
                          <w:pStyle w:val="Dates"/>
                          <w:spacing w:after="0"/>
                          <w:jc w:val="right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val="pt-PT"/>
                          </w:rPr>
                        </w:pP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B0C62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B0C62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MonthEnd7 \@ d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B0C62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=G5+1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B0C62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B0C62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B0C62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28</w: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tcMar>
                          <w:top w:w="57" w:type="dxa"/>
                          <w:right w:w="57" w:type="dxa"/>
                        </w:tcMar>
                      </w:tcPr>
                      <w:p w14:paraId="608AE3EA" w14:textId="458461F3" w:rsidR="00561614" w:rsidRPr="00704080" w:rsidRDefault="00561614" w:rsidP="00561614">
                        <w:pPr>
                          <w:pStyle w:val="Dates"/>
                          <w:spacing w:after="0"/>
                          <w:jc w:val="right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val="pt-PT"/>
                          </w:rPr>
                        </w:pP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B0C62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B0C62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MonthEnd7 \@ d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B0C62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=A6+1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B0C62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B0C62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B0C62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29</w: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tcMar>
                          <w:top w:w="57" w:type="dxa"/>
                          <w:right w:w="57" w:type="dxa"/>
                        </w:tcMar>
                      </w:tcPr>
                      <w:p w14:paraId="4B566585" w14:textId="5CFAE4C8" w:rsidR="00561614" w:rsidRPr="00704080" w:rsidRDefault="00561614" w:rsidP="00561614">
                        <w:pPr>
                          <w:pStyle w:val="Dates"/>
                          <w:spacing w:after="0"/>
                          <w:jc w:val="right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val="pt-PT"/>
                          </w:rPr>
                        </w:pP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B0C62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B0C62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MonthEnd7 \@ d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B0C62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=B6+1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B0C62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B0C62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B0C62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30</w: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tcMar>
                          <w:top w:w="57" w:type="dxa"/>
                          <w:right w:w="57" w:type="dxa"/>
                        </w:tcMar>
                      </w:tcPr>
                      <w:p w14:paraId="4C816D2B" w14:textId="4DA2E28F" w:rsidR="00561614" w:rsidRPr="00704080" w:rsidRDefault="00561614" w:rsidP="00561614">
                        <w:pPr>
                          <w:pStyle w:val="Dates"/>
                          <w:spacing w:after="0"/>
                          <w:jc w:val="right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val="pt-PT"/>
                          </w:rPr>
                        </w:pP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B0C62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B0C62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MonthEnd7 \@ d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B0C62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=C6+1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B0C62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CB0C62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B0C62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CB0C62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B0C62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31</w: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tcMar>
                          <w:top w:w="57" w:type="dxa"/>
                          <w:right w:w="57" w:type="dxa"/>
                        </w:tcMar>
                      </w:tcPr>
                      <w:p w14:paraId="1C45D9E6" w14:textId="2DF71A9B" w:rsidR="00561614" w:rsidRPr="00704080" w:rsidRDefault="00561614" w:rsidP="00561614">
                        <w:pPr>
                          <w:pStyle w:val="Dates"/>
                          <w:spacing w:after="0"/>
                          <w:jc w:val="right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val="pt-PT"/>
                          </w:rPr>
                        </w:pP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B0C62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B0C62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MonthEnd7 \@ d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B0C62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=D6+1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2F2F2" w:themeFill="background1" w:themeFillShade="F2"/>
                        <w:tcMar>
                          <w:top w:w="57" w:type="dxa"/>
                          <w:right w:w="57" w:type="dxa"/>
                        </w:tcMar>
                      </w:tcPr>
                      <w:p w14:paraId="3EC506C6" w14:textId="12FF4A87" w:rsidR="00561614" w:rsidRPr="00704080" w:rsidRDefault="00561614" w:rsidP="00561614">
                        <w:pPr>
                          <w:pStyle w:val="Dates"/>
                          <w:spacing w:after="0"/>
                          <w:jc w:val="right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val="pt-PT"/>
                          </w:rPr>
                        </w:pP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=E6</w:instrText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B0C6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=E6 </w:instrText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DocVariable MonthEnd7 \@ d </w:instrText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=E6+1 </w:instrText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2F2F2" w:themeFill="background1" w:themeFillShade="F2"/>
                        <w:tcMar>
                          <w:top w:w="57" w:type="dxa"/>
                          <w:right w:w="57" w:type="dxa"/>
                        </w:tcMar>
                      </w:tcPr>
                      <w:p w14:paraId="27A1B8F1" w14:textId="5CCAB4B9" w:rsidR="00561614" w:rsidRPr="00704080" w:rsidRDefault="00561614" w:rsidP="00561614">
                        <w:pPr>
                          <w:pStyle w:val="Dates"/>
                          <w:spacing w:after="0"/>
                          <w:jc w:val="right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val="pt-PT"/>
                          </w:rPr>
                        </w:pP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=F6</w:instrText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B0C6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=F6 </w:instrText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DocVariable MonthEnd7 \@ d </w:instrText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=F6+1 </w:instrText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561614" w:rsidRPr="00704080" w14:paraId="265E53D3" w14:textId="77777777" w:rsidTr="001363EB">
                    <w:trPr>
                      <w:trHeight w:val="2438"/>
                    </w:trPr>
                    <w:tc>
                      <w:tcPr>
                        <w:tcW w:w="707" w:type="pct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tcMar>
                          <w:top w:w="57" w:type="dxa"/>
                          <w:right w:w="57" w:type="dxa"/>
                        </w:tcMar>
                      </w:tcPr>
                      <w:p w14:paraId="0778AE02" w14:textId="38858734" w:rsidR="00561614" w:rsidRPr="00704080" w:rsidRDefault="00561614" w:rsidP="00561614">
                        <w:pPr>
                          <w:pStyle w:val="Dates"/>
                          <w:spacing w:after="0"/>
                          <w:jc w:val="right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val="pt-PT"/>
                          </w:rPr>
                        </w:pP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B0C62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MonthEnd7 \@ d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=G6+1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tcMar>
                          <w:top w:w="57" w:type="dxa"/>
                          <w:right w:w="57" w:type="dxa"/>
                        </w:tcMar>
                      </w:tcPr>
                      <w:p w14:paraId="3BB84471" w14:textId="0605EE04" w:rsidR="00561614" w:rsidRPr="00704080" w:rsidRDefault="00561614" w:rsidP="00561614">
                        <w:pPr>
                          <w:pStyle w:val="Dates"/>
                          <w:spacing w:after="0"/>
                          <w:jc w:val="right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val="pt-PT"/>
                          </w:rPr>
                        </w:pP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B0C62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MonthEnd7 \@ d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=A7+1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tcMar>
                          <w:top w:w="57" w:type="dxa"/>
                          <w:right w:w="57" w:type="dxa"/>
                        </w:tcMar>
                      </w:tcPr>
                      <w:p w14:paraId="272678FC" w14:textId="77777777" w:rsidR="00561614" w:rsidRPr="00704080" w:rsidRDefault="00561614" w:rsidP="00561614">
                        <w:pPr>
                          <w:pStyle w:val="Dates"/>
                          <w:spacing w:after="0"/>
                          <w:jc w:val="right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val="pt-PT"/>
                          </w:rPr>
                        </w:pPr>
                      </w:p>
                    </w:tc>
                    <w:tc>
                      <w:tcPr>
                        <w:tcW w:w="718" w:type="pct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tcMar>
                          <w:top w:w="57" w:type="dxa"/>
                          <w:right w:w="57" w:type="dxa"/>
                        </w:tcMar>
                      </w:tcPr>
                      <w:p w14:paraId="09FC3337" w14:textId="77777777" w:rsidR="00561614" w:rsidRPr="00704080" w:rsidRDefault="00561614" w:rsidP="00561614">
                        <w:pPr>
                          <w:pStyle w:val="Dates"/>
                          <w:spacing w:after="0"/>
                          <w:jc w:val="right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val="pt-PT"/>
                          </w:rPr>
                        </w:pPr>
                      </w:p>
                    </w:tc>
                    <w:tc>
                      <w:tcPr>
                        <w:tcW w:w="718" w:type="pct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tcMar>
                          <w:top w:w="57" w:type="dxa"/>
                          <w:right w:w="57" w:type="dxa"/>
                        </w:tcMar>
                      </w:tcPr>
                      <w:p w14:paraId="2B458C64" w14:textId="77777777" w:rsidR="00561614" w:rsidRPr="00704080" w:rsidRDefault="00561614" w:rsidP="00561614">
                        <w:pPr>
                          <w:pStyle w:val="Dates"/>
                          <w:spacing w:after="0"/>
                          <w:jc w:val="right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val="pt-PT"/>
                          </w:rPr>
                        </w:pPr>
                      </w:p>
                    </w:tc>
                    <w:tc>
                      <w:tcPr>
                        <w:tcW w:w="718" w:type="pct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2F2F2" w:themeFill="background1" w:themeFillShade="F2"/>
                        <w:tcMar>
                          <w:top w:w="57" w:type="dxa"/>
                          <w:right w:w="57" w:type="dxa"/>
                        </w:tcMar>
                      </w:tcPr>
                      <w:p w14:paraId="26278FC7" w14:textId="77777777" w:rsidR="00561614" w:rsidRPr="00704080" w:rsidRDefault="00561614" w:rsidP="00561614">
                        <w:pPr>
                          <w:pStyle w:val="Dates"/>
                          <w:spacing w:after="0"/>
                          <w:jc w:val="right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val="pt-PT"/>
                          </w:rPr>
                        </w:pPr>
                      </w:p>
                    </w:tc>
                    <w:tc>
                      <w:tcPr>
                        <w:tcW w:w="705" w:type="pct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2F2F2" w:themeFill="background1" w:themeFillShade="F2"/>
                        <w:tcMar>
                          <w:top w:w="57" w:type="dxa"/>
                          <w:right w:w="57" w:type="dxa"/>
                        </w:tcMar>
                      </w:tcPr>
                      <w:p w14:paraId="56C388A7" w14:textId="77777777" w:rsidR="00561614" w:rsidRPr="00704080" w:rsidRDefault="00561614" w:rsidP="00561614">
                        <w:pPr>
                          <w:pStyle w:val="Dates"/>
                          <w:spacing w:after="0"/>
                          <w:jc w:val="right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val="pt-PT"/>
                          </w:rPr>
                        </w:pPr>
                      </w:p>
                    </w:tc>
                  </w:tr>
                </w:tbl>
                <w:p w14:paraId="1B2D8CFA" w14:textId="77777777" w:rsidR="00917721" w:rsidRPr="00704080" w:rsidRDefault="00917721" w:rsidP="00095371">
                  <w:pPr>
                    <w:pStyle w:val="a5"/>
                    <w:rPr>
                      <w:rFonts w:ascii="Arial Narrow" w:hAnsi="Arial Narrow"/>
                      <w:noProof/>
                      <w:color w:val="auto"/>
                      <w:lang w:val="pt-PT"/>
                    </w:rPr>
                  </w:pPr>
                </w:p>
              </w:tc>
              <w:tc>
                <w:tcPr>
                  <w:tcW w:w="2500" w:type="pct"/>
                </w:tcPr>
                <w:p w14:paraId="4B731CCC" w14:textId="22007E8F" w:rsidR="00704080" w:rsidRPr="005D040A" w:rsidRDefault="00704080" w:rsidP="00704080">
                  <w:pPr>
                    <w:pStyle w:val="Months"/>
                    <w:ind w:left="0"/>
                    <w:jc w:val="center"/>
                    <w:rPr>
                      <w:rFonts w:ascii="Arial Narrow" w:hAnsi="Arial Narrow"/>
                      <w:noProof/>
                      <w:color w:val="auto"/>
                      <w:sz w:val="40"/>
                      <w:szCs w:val="40"/>
                    </w:rPr>
                  </w:pPr>
                  <w:r>
                    <w:rPr>
                      <w:rFonts w:ascii="Arial Narrow" w:hAnsi="Arial Narrow" w:cs="Calibri"/>
                      <w:caps w:val="0"/>
                      <w:noProof/>
                      <w:color w:val="auto"/>
                      <w:sz w:val="40"/>
                      <w:szCs w:val="40"/>
                      <w:lang w:bidi="ru-RU"/>
                    </w:rPr>
                    <w:t>AGOSTO</w:t>
                  </w:r>
                  <w:r w:rsidRPr="005D040A">
                    <w:rPr>
                      <w:rFonts w:ascii="Arial Narrow" w:hAnsi="Arial Narrow" w:cs="Calibri"/>
                      <w:caps w:val="0"/>
                      <w:noProof/>
                      <w:color w:val="auto"/>
                      <w:sz w:val="40"/>
                      <w:szCs w:val="40"/>
                      <w:lang w:bidi="ru-RU"/>
                    </w:rPr>
                    <w:t xml:space="preserve"> </w:t>
                  </w:r>
                  <w:r w:rsidRPr="005D040A">
                    <w:rPr>
                      <w:rFonts w:ascii="Arial Narrow" w:hAnsi="Arial Narrow"/>
                      <w:noProof/>
                      <w:color w:val="auto"/>
                      <w:sz w:val="40"/>
                      <w:szCs w:val="40"/>
                      <w:lang w:bidi="ru-RU"/>
                    </w:rPr>
                    <w:fldChar w:fldCharType="begin"/>
                  </w:r>
                  <w:r w:rsidRPr="005D040A">
                    <w:rPr>
                      <w:rFonts w:ascii="Arial Narrow" w:hAnsi="Arial Narrow"/>
                      <w:noProof/>
                      <w:color w:val="auto"/>
                      <w:sz w:val="40"/>
                      <w:szCs w:val="40"/>
                      <w:lang w:bidi="ru-RU"/>
                    </w:rPr>
                    <w:instrText xml:space="preserve"> DOCVARIABLE  MonthStart1 \@  yyyy   \* MERGEFORMAT </w:instrText>
                  </w:r>
                  <w:r w:rsidRPr="005D040A">
                    <w:rPr>
                      <w:rFonts w:ascii="Arial Narrow" w:hAnsi="Arial Narrow"/>
                      <w:noProof/>
                      <w:color w:val="auto"/>
                      <w:sz w:val="40"/>
                      <w:szCs w:val="40"/>
                      <w:lang w:bidi="ru-RU"/>
                    </w:rPr>
                    <w:fldChar w:fldCharType="separate"/>
                  </w:r>
                  <w:r w:rsidR="00CB0C62" w:rsidRPr="00CB0C62">
                    <w:rPr>
                      <w:rFonts w:ascii="Arial Narrow" w:hAnsi="Arial Narrow"/>
                      <w:caps w:val="0"/>
                      <w:noProof/>
                      <w:color w:val="auto"/>
                      <w:sz w:val="40"/>
                      <w:szCs w:val="40"/>
                      <w:lang w:bidi="ru-RU"/>
                    </w:rPr>
                    <w:t>2025</w:t>
                  </w:r>
                  <w:r w:rsidRPr="005D040A">
                    <w:rPr>
                      <w:rFonts w:ascii="Arial Narrow" w:hAnsi="Arial Narrow"/>
                      <w:noProof/>
                      <w:color w:val="auto"/>
                      <w:sz w:val="40"/>
                      <w:szCs w:val="40"/>
                      <w:lang w:bidi="ru-RU"/>
                    </w:rPr>
                    <w:fldChar w:fldCharType="end"/>
                  </w:r>
                </w:p>
                <w:tbl>
                  <w:tblPr>
                    <w:tblStyle w:val="CalendarTable"/>
                    <w:tblW w:w="4992" w:type="pct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736"/>
                    <w:gridCol w:w="746"/>
                    <w:gridCol w:w="748"/>
                    <w:gridCol w:w="748"/>
                    <w:gridCol w:w="748"/>
                    <w:gridCol w:w="748"/>
                    <w:gridCol w:w="734"/>
                  </w:tblGrid>
                  <w:tr w:rsidR="00704080" w:rsidRPr="005D040A" w14:paraId="5605B480" w14:textId="77777777" w:rsidTr="001363EB">
                    <w:trPr>
                      <w:trHeight w:val="170"/>
                    </w:trPr>
                    <w:tc>
                      <w:tcPr>
                        <w:tcW w:w="707" w:type="pct"/>
                        <w:tcBorders>
                          <w:bottom w:val="single" w:sz="4" w:space="0" w:color="auto"/>
                        </w:tcBorders>
                        <w:shd w:val="clear" w:color="auto" w:fill="0070C0"/>
                        <w:vAlign w:val="center"/>
                      </w:tcPr>
                      <w:p w14:paraId="1A248BE3" w14:textId="77777777" w:rsidR="00704080" w:rsidRPr="005D040A" w:rsidRDefault="00704080" w:rsidP="00704080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FFFFFF" w:themeColor="background1"/>
                            <w:sz w:val="16"/>
                            <w:szCs w:val="16"/>
                          </w:rPr>
                        </w:pPr>
                        <w:r>
                          <w:rPr>
                            <w:rFonts w:ascii="Arial Narrow" w:hAnsi="Arial Narrow" w:cs="Calibri"/>
                            <w:noProof/>
                            <w:color w:val="FFFFFF" w:themeColor="background1"/>
                            <w:sz w:val="16"/>
                            <w:szCs w:val="16"/>
                            <w:lang w:bidi="ru-RU"/>
                          </w:rPr>
                          <w:t>SE</w:t>
                        </w:r>
                      </w:p>
                    </w:tc>
                    <w:tc>
                      <w:tcPr>
                        <w:tcW w:w="716" w:type="pct"/>
                        <w:tcBorders>
                          <w:bottom w:val="single" w:sz="4" w:space="0" w:color="auto"/>
                        </w:tcBorders>
                        <w:shd w:val="clear" w:color="auto" w:fill="0070C0"/>
                        <w:vAlign w:val="center"/>
                      </w:tcPr>
                      <w:p w14:paraId="07174BC6" w14:textId="77777777" w:rsidR="00704080" w:rsidRPr="005D040A" w:rsidRDefault="00704080" w:rsidP="00704080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FFFFFF" w:themeColor="background1"/>
                            <w:sz w:val="16"/>
                            <w:szCs w:val="16"/>
                          </w:rPr>
                        </w:pPr>
                        <w:r>
                          <w:rPr>
                            <w:rFonts w:ascii="Arial Narrow" w:hAnsi="Arial Narrow" w:cs="Calibri"/>
                            <w:noProof/>
                            <w:color w:val="FFFFFF" w:themeColor="background1"/>
                            <w:sz w:val="16"/>
                            <w:szCs w:val="16"/>
                            <w:lang w:bidi="ru-RU"/>
                          </w:rPr>
                          <w:t>TE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4" w:space="0" w:color="auto"/>
                        </w:tcBorders>
                        <w:shd w:val="clear" w:color="auto" w:fill="0070C0"/>
                        <w:vAlign w:val="center"/>
                      </w:tcPr>
                      <w:p w14:paraId="23C2A946" w14:textId="77777777" w:rsidR="00704080" w:rsidRPr="005D040A" w:rsidRDefault="00704080" w:rsidP="00704080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FFFFFF" w:themeColor="background1"/>
                            <w:sz w:val="16"/>
                            <w:szCs w:val="16"/>
                          </w:rPr>
                        </w:pPr>
                        <w:r>
                          <w:rPr>
                            <w:rFonts w:ascii="Arial Narrow" w:hAnsi="Arial Narrow" w:cs="Calibri"/>
                            <w:noProof/>
                            <w:color w:val="FFFFFF" w:themeColor="background1"/>
                            <w:sz w:val="16"/>
                            <w:szCs w:val="16"/>
                            <w:lang w:bidi="ru-RU"/>
                          </w:rPr>
                          <w:t>QU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4" w:space="0" w:color="auto"/>
                        </w:tcBorders>
                        <w:shd w:val="clear" w:color="auto" w:fill="0070C0"/>
                        <w:vAlign w:val="center"/>
                      </w:tcPr>
                      <w:p w14:paraId="7DE49AB3" w14:textId="77777777" w:rsidR="00704080" w:rsidRPr="005D040A" w:rsidRDefault="00704080" w:rsidP="00704080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FFFFFF" w:themeColor="background1"/>
                            <w:sz w:val="16"/>
                            <w:szCs w:val="16"/>
                          </w:rPr>
                        </w:pPr>
                        <w:r>
                          <w:rPr>
                            <w:rFonts w:ascii="Arial Narrow" w:hAnsi="Arial Narrow" w:cs="Calibri"/>
                            <w:noProof/>
                            <w:color w:val="FFFFFF" w:themeColor="background1"/>
                            <w:sz w:val="16"/>
                            <w:szCs w:val="16"/>
                            <w:lang w:bidi="ru-RU"/>
                          </w:rPr>
                          <w:t>QU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4" w:space="0" w:color="auto"/>
                        </w:tcBorders>
                        <w:shd w:val="clear" w:color="auto" w:fill="0070C0"/>
                        <w:vAlign w:val="center"/>
                      </w:tcPr>
                      <w:p w14:paraId="460FAEAD" w14:textId="77777777" w:rsidR="00704080" w:rsidRPr="005D040A" w:rsidRDefault="00704080" w:rsidP="00704080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FFFFFF" w:themeColor="background1"/>
                            <w:sz w:val="16"/>
                            <w:szCs w:val="16"/>
                          </w:rPr>
                        </w:pPr>
                        <w:r>
                          <w:rPr>
                            <w:rFonts w:ascii="Arial Narrow" w:hAnsi="Arial Narrow" w:cs="Calibri"/>
                            <w:noProof/>
                            <w:color w:val="FFFFFF" w:themeColor="background1"/>
                            <w:sz w:val="16"/>
                            <w:szCs w:val="16"/>
                            <w:lang w:bidi="ru-RU"/>
                          </w:rPr>
                          <w:t>SE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4" w:space="0" w:color="auto"/>
                        </w:tcBorders>
                        <w:shd w:val="clear" w:color="auto" w:fill="FF0000"/>
                        <w:vAlign w:val="center"/>
                      </w:tcPr>
                      <w:p w14:paraId="62AD012E" w14:textId="77777777" w:rsidR="00704080" w:rsidRPr="005D040A" w:rsidRDefault="00704080" w:rsidP="00704080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FFFF" w:themeColor="background1"/>
                            <w:sz w:val="16"/>
                            <w:szCs w:val="16"/>
                          </w:rPr>
                        </w:pPr>
                        <w:r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FFFF" w:themeColor="background1"/>
                            <w:sz w:val="16"/>
                            <w:szCs w:val="16"/>
                            <w:lang w:bidi="ru-RU"/>
                          </w:rPr>
                          <w:t>SÁ</w:t>
                        </w:r>
                      </w:p>
                    </w:tc>
                    <w:tc>
                      <w:tcPr>
                        <w:tcW w:w="705" w:type="pct"/>
                        <w:tcBorders>
                          <w:bottom w:val="single" w:sz="4" w:space="0" w:color="auto"/>
                        </w:tcBorders>
                        <w:shd w:val="clear" w:color="auto" w:fill="FF0000"/>
                        <w:vAlign w:val="center"/>
                      </w:tcPr>
                      <w:p w14:paraId="221335DA" w14:textId="77777777" w:rsidR="00704080" w:rsidRPr="005D040A" w:rsidRDefault="00704080" w:rsidP="00704080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FFFF" w:themeColor="background1"/>
                            <w:sz w:val="16"/>
                            <w:szCs w:val="16"/>
                          </w:rPr>
                        </w:pPr>
                        <w:r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FFFF" w:themeColor="background1"/>
                            <w:sz w:val="16"/>
                            <w:szCs w:val="16"/>
                            <w:lang w:bidi="ru-RU"/>
                          </w:rPr>
                          <w:t>DO</w:t>
                        </w:r>
                      </w:p>
                    </w:tc>
                  </w:tr>
                  <w:tr w:rsidR="00704080" w:rsidRPr="005D040A" w14:paraId="11FDBB44" w14:textId="77777777" w:rsidTr="001363EB">
                    <w:trPr>
                      <w:trHeight w:val="2438"/>
                    </w:trPr>
                    <w:tc>
                      <w:tcPr>
                        <w:tcW w:w="707" w:type="pct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tcMar>
                          <w:top w:w="57" w:type="dxa"/>
                          <w:right w:w="57" w:type="dxa"/>
                        </w:tcMar>
                      </w:tcPr>
                      <w:p w14:paraId="33EA7734" w14:textId="42579BFA" w:rsidR="00704080" w:rsidRPr="005D040A" w:rsidRDefault="00704080" w:rsidP="00704080">
                        <w:pPr>
                          <w:pStyle w:val="Dates"/>
                          <w:spacing w:after="0"/>
                          <w:jc w:val="right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MonthStart8 \@ dddd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B0C62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пятница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5D040A">
                          <w:rPr>
                            <w:rFonts w:ascii="Arial Narrow" w:hAnsi="Arial Narrow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понедельник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" 1 ""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tcMar>
                          <w:top w:w="57" w:type="dxa"/>
                          <w:right w:w="57" w:type="dxa"/>
                        </w:tcMar>
                      </w:tcPr>
                      <w:p w14:paraId="44EBE486" w14:textId="2FCC6A9F" w:rsidR="00704080" w:rsidRPr="005D040A" w:rsidRDefault="00704080" w:rsidP="00704080">
                        <w:pPr>
                          <w:pStyle w:val="Dates"/>
                          <w:spacing w:after="0"/>
                          <w:jc w:val="right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MonthStart8 \@ dddd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B0C62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пятница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5D040A">
                          <w:rPr>
                            <w:rFonts w:ascii="Arial Narrow" w:hAnsi="Arial Narrow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вторник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=A2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B0C62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=A2+1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6161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tcMar>
                          <w:top w:w="57" w:type="dxa"/>
                          <w:right w:w="57" w:type="dxa"/>
                        </w:tcMar>
                      </w:tcPr>
                      <w:p w14:paraId="28AAD255" w14:textId="36231B9F" w:rsidR="00704080" w:rsidRPr="005D040A" w:rsidRDefault="00704080" w:rsidP="00704080">
                        <w:pPr>
                          <w:pStyle w:val="Dates"/>
                          <w:spacing w:after="0"/>
                          <w:jc w:val="right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MonthStart8 \@ dddd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B0C62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пятница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5D040A">
                          <w:rPr>
                            <w:rFonts w:ascii="Arial Narrow" w:hAnsi="Arial Narrow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среда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=B2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B0C62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=B2+1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6161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tcMar>
                          <w:top w:w="57" w:type="dxa"/>
                          <w:right w:w="57" w:type="dxa"/>
                        </w:tcMar>
                      </w:tcPr>
                      <w:p w14:paraId="3C53BEB3" w14:textId="1D9A2693" w:rsidR="00704080" w:rsidRPr="005D040A" w:rsidRDefault="00704080" w:rsidP="00704080">
                        <w:pPr>
                          <w:pStyle w:val="Dates"/>
                          <w:spacing w:after="0"/>
                          <w:jc w:val="right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MonthStart8 \@ dddd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B0C62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пятница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5D040A">
                          <w:rPr>
                            <w:rFonts w:ascii="Arial Narrow" w:hAnsi="Arial Narrow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четверг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=C2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B0C62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=C2+1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6161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tcMar>
                          <w:top w:w="57" w:type="dxa"/>
                          <w:right w:w="57" w:type="dxa"/>
                        </w:tcMar>
                      </w:tcPr>
                      <w:p w14:paraId="73C7BF3A" w14:textId="779CCF02" w:rsidR="00704080" w:rsidRPr="005D040A" w:rsidRDefault="00704080" w:rsidP="00704080">
                        <w:pPr>
                          <w:pStyle w:val="Dates"/>
                          <w:spacing w:after="0"/>
                          <w:jc w:val="right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MonthStart8 \@ dddd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B0C62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пятница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= “</w:instrText>
                        </w:r>
                        <w:r w:rsidRPr="005D040A">
                          <w:rPr>
                            <w:rFonts w:ascii="Arial Narrow" w:hAnsi="Arial Narrow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пятница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=D2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31FBC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1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=D2+1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31FBC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31FBC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B0C62"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</w: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2F2F2" w:themeFill="background1" w:themeFillShade="F2"/>
                        <w:tcMar>
                          <w:top w:w="57" w:type="dxa"/>
                          <w:right w:w="57" w:type="dxa"/>
                        </w:tcMar>
                      </w:tcPr>
                      <w:p w14:paraId="51000AFB" w14:textId="7449F596" w:rsidR="00704080" w:rsidRPr="00D973B9" w:rsidRDefault="00704080" w:rsidP="00704080">
                        <w:pPr>
                          <w:pStyle w:val="Dates"/>
                          <w:spacing w:after="0"/>
                          <w:jc w:val="right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DocVariable MonthStart8 \@ dddd </w:instrText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B0C6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пятница</w:instrText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D973B9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суббота</w:instrText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=E2 </w:instrText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B0C6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1</w:instrText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=E2+1 </w:instrText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B0C6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B0C6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B0C6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t>2</w:t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2F2F2" w:themeFill="background1" w:themeFillShade="F2"/>
                        <w:tcMar>
                          <w:top w:w="57" w:type="dxa"/>
                          <w:right w:w="57" w:type="dxa"/>
                        </w:tcMar>
                      </w:tcPr>
                      <w:p w14:paraId="09B22337" w14:textId="7C56C3FB" w:rsidR="00704080" w:rsidRPr="00D973B9" w:rsidRDefault="00704080" w:rsidP="00704080">
                        <w:pPr>
                          <w:pStyle w:val="Dates"/>
                          <w:spacing w:after="0"/>
                          <w:jc w:val="right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DocVariable MonthStart8 \@ dddd </w:instrText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B0C6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пятница</w:instrText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D973B9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воскресенье</w:instrText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=F2 </w:instrText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B0C6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=F2+1 </w:instrText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B0C6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B0C6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B0C6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t>3</w:t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704080" w:rsidRPr="005D040A" w14:paraId="6A151D7B" w14:textId="77777777" w:rsidTr="001363EB">
                    <w:trPr>
                      <w:trHeight w:val="2438"/>
                    </w:trPr>
                    <w:tc>
                      <w:tcPr>
                        <w:tcW w:w="707" w:type="pct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tcMar>
                          <w:top w:w="57" w:type="dxa"/>
                          <w:right w:w="57" w:type="dxa"/>
                        </w:tcMar>
                      </w:tcPr>
                      <w:p w14:paraId="4E05E1B7" w14:textId="28000D06" w:rsidR="00704080" w:rsidRPr="005D040A" w:rsidRDefault="00704080" w:rsidP="00704080">
                        <w:pPr>
                          <w:pStyle w:val="Dates"/>
                          <w:spacing w:after="0"/>
                          <w:jc w:val="right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=G2+1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B0C62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4</w: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tcMar>
                          <w:top w:w="57" w:type="dxa"/>
                          <w:right w:w="57" w:type="dxa"/>
                        </w:tcMar>
                      </w:tcPr>
                      <w:p w14:paraId="52B1044B" w14:textId="1DF32935" w:rsidR="00704080" w:rsidRPr="005D040A" w:rsidRDefault="00704080" w:rsidP="00704080">
                        <w:pPr>
                          <w:pStyle w:val="Dates"/>
                          <w:spacing w:after="0"/>
                          <w:jc w:val="right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=A3+1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B0C62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5</w: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tcMar>
                          <w:top w:w="57" w:type="dxa"/>
                          <w:right w:w="57" w:type="dxa"/>
                        </w:tcMar>
                      </w:tcPr>
                      <w:p w14:paraId="6BFE90C7" w14:textId="2397EC71" w:rsidR="00704080" w:rsidRPr="005D040A" w:rsidRDefault="00704080" w:rsidP="00704080">
                        <w:pPr>
                          <w:pStyle w:val="Dates"/>
                          <w:spacing w:after="0"/>
                          <w:jc w:val="right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=B3+1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B0C62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6</w: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tcMar>
                          <w:top w:w="57" w:type="dxa"/>
                          <w:right w:w="57" w:type="dxa"/>
                        </w:tcMar>
                      </w:tcPr>
                      <w:p w14:paraId="200512D6" w14:textId="0DAE2D9A" w:rsidR="00704080" w:rsidRPr="005D040A" w:rsidRDefault="00704080" w:rsidP="00704080">
                        <w:pPr>
                          <w:pStyle w:val="Dates"/>
                          <w:spacing w:after="0"/>
                          <w:jc w:val="right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=C3+1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B0C62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7</w: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tcMar>
                          <w:top w:w="57" w:type="dxa"/>
                          <w:right w:w="57" w:type="dxa"/>
                        </w:tcMar>
                      </w:tcPr>
                      <w:p w14:paraId="7DB06EFC" w14:textId="2F89766F" w:rsidR="00704080" w:rsidRPr="005D040A" w:rsidRDefault="00704080" w:rsidP="00704080">
                        <w:pPr>
                          <w:pStyle w:val="Dates"/>
                          <w:spacing w:after="0"/>
                          <w:jc w:val="right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=D3+1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B0C62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8</w: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2F2F2" w:themeFill="background1" w:themeFillShade="F2"/>
                        <w:tcMar>
                          <w:top w:w="57" w:type="dxa"/>
                          <w:right w:w="57" w:type="dxa"/>
                        </w:tcMar>
                      </w:tcPr>
                      <w:p w14:paraId="749EB22E" w14:textId="2A267E02" w:rsidR="00704080" w:rsidRPr="00D973B9" w:rsidRDefault="00704080" w:rsidP="00704080">
                        <w:pPr>
                          <w:pStyle w:val="Dates"/>
                          <w:spacing w:after="0"/>
                          <w:jc w:val="right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=E3+1 </w:instrText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B0C6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t>9</w:t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2F2F2" w:themeFill="background1" w:themeFillShade="F2"/>
                        <w:tcMar>
                          <w:top w:w="57" w:type="dxa"/>
                          <w:right w:w="57" w:type="dxa"/>
                        </w:tcMar>
                      </w:tcPr>
                      <w:p w14:paraId="072679A3" w14:textId="6290C49D" w:rsidR="00704080" w:rsidRPr="00D973B9" w:rsidRDefault="00704080" w:rsidP="00704080">
                        <w:pPr>
                          <w:pStyle w:val="Dates"/>
                          <w:spacing w:after="0"/>
                          <w:jc w:val="right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=F3+1 </w:instrText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B0C6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t>10</w:t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704080" w:rsidRPr="005D040A" w14:paraId="4EE11BB7" w14:textId="77777777" w:rsidTr="001363EB">
                    <w:trPr>
                      <w:trHeight w:val="2438"/>
                    </w:trPr>
                    <w:tc>
                      <w:tcPr>
                        <w:tcW w:w="707" w:type="pct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tcMar>
                          <w:top w:w="57" w:type="dxa"/>
                          <w:right w:w="57" w:type="dxa"/>
                        </w:tcMar>
                      </w:tcPr>
                      <w:p w14:paraId="4718EB86" w14:textId="5E4823F1" w:rsidR="00704080" w:rsidRPr="005D040A" w:rsidRDefault="00704080" w:rsidP="00704080">
                        <w:pPr>
                          <w:pStyle w:val="Dates"/>
                          <w:spacing w:after="0"/>
                          <w:jc w:val="right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=G3+1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B0C62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11</w: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tcMar>
                          <w:top w:w="57" w:type="dxa"/>
                          <w:right w:w="57" w:type="dxa"/>
                        </w:tcMar>
                      </w:tcPr>
                      <w:p w14:paraId="2210467A" w14:textId="2865A8D8" w:rsidR="00704080" w:rsidRPr="005D040A" w:rsidRDefault="00704080" w:rsidP="00704080">
                        <w:pPr>
                          <w:pStyle w:val="Dates"/>
                          <w:spacing w:after="0"/>
                          <w:jc w:val="right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=A4+1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B0C62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12</w: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tcMar>
                          <w:top w:w="57" w:type="dxa"/>
                          <w:right w:w="57" w:type="dxa"/>
                        </w:tcMar>
                      </w:tcPr>
                      <w:p w14:paraId="656C8525" w14:textId="4A678E22" w:rsidR="00704080" w:rsidRPr="005D040A" w:rsidRDefault="00704080" w:rsidP="00704080">
                        <w:pPr>
                          <w:pStyle w:val="Dates"/>
                          <w:spacing w:after="0"/>
                          <w:jc w:val="right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=B4+1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B0C62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13</w: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tcMar>
                          <w:top w:w="57" w:type="dxa"/>
                          <w:right w:w="57" w:type="dxa"/>
                        </w:tcMar>
                      </w:tcPr>
                      <w:p w14:paraId="0F3CB995" w14:textId="6DB4B9EF" w:rsidR="00704080" w:rsidRPr="005D040A" w:rsidRDefault="00704080" w:rsidP="00704080">
                        <w:pPr>
                          <w:pStyle w:val="Dates"/>
                          <w:spacing w:after="0"/>
                          <w:jc w:val="right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=C4+1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B0C62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14</w: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tcMar>
                          <w:top w:w="57" w:type="dxa"/>
                          <w:right w:w="57" w:type="dxa"/>
                        </w:tcMar>
                      </w:tcPr>
                      <w:p w14:paraId="27A83424" w14:textId="4E0E4877" w:rsidR="00704080" w:rsidRPr="005D040A" w:rsidRDefault="00704080" w:rsidP="00704080">
                        <w:pPr>
                          <w:pStyle w:val="Dates"/>
                          <w:spacing w:after="0"/>
                          <w:jc w:val="right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=D4+1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B0C62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15</w: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2F2F2" w:themeFill="background1" w:themeFillShade="F2"/>
                        <w:tcMar>
                          <w:top w:w="57" w:type="dxa"/>
                          <w:right w:w="57" w:type="dxa"/>
                        </w:tcMar>
                      </w:tcPr>
                      <w:p w14:paraId="7AE50697" w14:textId="0DC493C7" w:rsidR="00704080" w:rsidRPr="00D973B9" w:rsidRDefault="00704080" w:rsidP="00704080">
                        <w:pPr>
                          <w:pStyle w:val="Dates"/>
                          <w:spacing w:after="0"/>
                          <w:jc w:val="right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=E4+1 </w:instrText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B0C6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t>16</w:t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2F2F2" w:themeFill="background1" w:themeFillShade="F2"/>
                        <w:tcMar>
                          <w:top w:w="57" w:type="dxa"/>
                          <w:right w:w="57" w:type="dxa"/>
                        </w:tcMar>
                      </w:tcPr>
                      <w:p w14:paraId="3F3AD3EE" w14:textId="669DAEB6" w:rsidR="00704080" w:rsidRPr="00D973B9" w:rsidRDefault="00704080" w:rsidP="00704080">
                        <w:pPr>
                          <w:pStyle w:val="Dates"/>
                          <w:spacing w:after="0"/>
                          <w:jc w:val="right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=F4+1 </w:instrText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B0C6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t>17</w:t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704080" w:rsidRPr="005D040A" w14:paraId="1B7A41E7" w14:textId="77777777" w:rsidTr="001363EB">
                    <w:trPr>
                      <w:trHeight w:val="2438"/>
                    </w:trPr>
                    <w:tc>
                      <w:tcPr>
                        <w:tcW w:w="707" w:type="pct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tcMar>
                          <w:top w:w="57" w:type="dxa"/>
                          <w:right w:w="57" w:type="dxa"/>
                        </w:tcMar>
                      </w:tcPr>
                      <w:p w14:paraId="2CF1158C" w14:textId="3BF2BA8C" w:rsidR="00704080" w:rsidRPr="005D040A" w:rsidRDefault="00704080" w:rsidP="00704080">
                        <w:pPr>
                          <w:pStyle w:val="Dates"/>
                          <w:spacing w:after="0"/>
                          <w:jc w:val="right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=G4+1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B0C62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18</w: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tcMar>
                          <w:top w:w="57" w:type="dxa"/>
                          <w:right w:w="57" w:type="dxa"/>
                        </w:tcMar>
                      </w:tcPr>
                      <w:p w14:paraId="37D45C13" w14:textId="0379F91D" w:rsidR="00704080" w:rsidRPr="005D040A" w:rsidRDefault="00704080" w:rsidP="00704080">
                        <w:pPr>
                          <w:pStyle w:val="Dates"/>
                          <w:spacing w:after="0"/>
                          <w:jc w:val="right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=A5+1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B0C62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19</w: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tcMar>
                          <w:top w:w="57" w:type="dxa"/>
                          <w:right w:w="57" w:type="dxa"/>
                        </w:tcMar>
                      </w:tcPr>
                      <w:p w14:paraId="68DD11ED" w14:textId="060208E1" w:rsidR="00704080" w:rsidRPr="005D040A" w:rsidRDefault="00704080" w:rsidP="00704080">
                        <w:pPr>
                          <w:pStyle w:val="Dates"/>
                          <w:spacing w:after="0"/>
                          <w:jc w:val="right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=B5+1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B0C62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20</w: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tcMar>
                          <w:top w:w="57" w:type="dxa"/>
                          <w:right w:w="57" w:type="dxa"/>
                        </w:tcMar>
                      </w:tcPr>
                      <w:p w14:paraId="0405A6D0" w14:textId="0DBEBD61" w:rsidR="00704080" w:rsidRPr="005D040A" w:rsidRDefault="00704080" w:rsidP="00704080">
                        <w:pPr>
                          <w:pStyle w:val="Dates"/>
                          <w:spacing w:after="0"/>
                          <w:jc w:val="right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=C5+1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B0C62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21</w: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tcMar>
                          <w:top w:w="57" w:type="dxa"/>
                          <w:right w:w="57" w:type="dxa"/>
                        </w:tcMar>
                      </w:tcPr>
                      <w:p w14:paraId="67DD3ABF" w14:textId="218D8922" w:rsidR="00704080" w:rsidRPr="005D040A" w:rsidRDefault="00704080" w:rsidP="00704080">
                        <w:pPr>
                          <w:pStyle w:val="Dates"/>
                          <w:spacing w:after="0"/>
                          <w:jc w:val="right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=D5+1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B0C62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22</w: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2F2F2" w:themeFill="background1" w:themeFillShade="F2"/>
                        <w:tcMar>
                          <w:top w:w="57" w:type="dxa"/>
                          <w:right w:w="57" w:type="dxa"/>
                        </w:tcMar>
                      </w:tcPr>
                      <w:p w14:paraId="2D23B2A4" w14:textId="2460CBCA" w:rsidR="00704080" w:rsidRPr="00D973B9" w:rsidRDefault="00704080" w:rsidP="00704080">
                        <w:pPr>
                          <w:pStyle w:val="Dates"/>
                          <w:spacing w:after="0"/>
                          <w:jc w:val="right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=E5+1 </w:instrText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B0C6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t>23</w:t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2F2F2" w:themeFill="background1" w:themeFillShade="F2"/>
                        <w:tcMar>
                          <w:top w:w="57" w:type="dxa"/>
                          <w:right w:w="57" w:type="dxa"/>
                        </w:tcMar>
                      </w:tcPr>
                      <w:p w14:paraId="4D88FDB7" w14:textId="592CD9EA" w:rsidR="00704080" w:rsidRPr="00D973B9" w:rsidRDefault="00704080" w:rsidP="00704080">
                        <w:pPr>
                          <w:pStyle w:val="Dates"/>
                          <w:spacing w:after="0"/>
                          <w:jc w:val="right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=F5+1 </w:instrText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B0C6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t>24</w:t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704080" w:rsidRPr="005D040A" w14:paraId="495054DB" w14:textId="77777777" w:rsidTr="001363EB">
                    <w:trPr>
                      <w:trHeight w:val="2438"/>
                    </w:trPr>
                    <w:tc>
                      <w:tcPr>
                        <w:tcW w:w="707" w:type="pct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tcMar>
                          <w:top w:w="57" w:type="dxa"/>
                          <w:right w:w="57" w:type="dxa"/>
                        </w:tcMar>
                      </w:tcPr>
                      <w:p w14:paraId="3C3F0E63" w14:textId="130AC88F" w:rsidR="00704080" w:rsidRPr="005D040A" w:rsidRDefault="00704080" w:rsidP="00704080">
                        <w:pPr>
                          <w:pStyle w:val="Dates"/>
                          <w:spacing w:after="0"/>
                          <w:jc w:val="right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B0C62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24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B0C62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24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MonthEnd8 \@ d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B0C62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=G5+1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B0C62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25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B0C62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25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B0C62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25</w: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tcMar>
                          <w:top w:w="57" w:type="dxa"/>
                          <w:right w:w="57" w:type="dxa"/>
                        </w:tcMar>
                      </w:tcPr>
                      <w:p w14:paraId="5A17D324" w14:textId="1B8333B6" w:rsidR="00704080" w:rsidRPr="005D040A" w:rsidRDefault="00704080" w:rsidP="00704080">
                        <w:pPr>
                          <w:pStyle w:val="Dates"/>
                          <w:spacing w:after="0"/>
                          <w:jc w:val="right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B0C62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25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B0C62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25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MonthEnd8 \@ d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B0C62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=A6+1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B0C62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B0C62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B0C62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26</w: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tcMar>
                          <w:top w:w="57" w:type="dxa"/>
                          <w:right w:w="57" w:type="dxa"/>
                        </w:tcMar>
                      </w:tcPr>
                      <w:p w14:paraId="5F0BEA7C" w14:textId="33A58053" w:rsidR="00704080" w:rsidRPr="005D040A" w:rsidRDefault="00704080" w:rsidP="00704080">
                        <w:pPr>
                          <w:pStyle w:val="Dates"/>
                          <w:spacing w:after="0"/>
                          <w:jc w:val="right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B0C62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B0C62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MonthEnd8 \@ d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B0C62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=B6+1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B0C62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B0C62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B0C62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27</w: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tcMar>
                          <w:top w:w="57" w:type="dxa"/>
                          <w:right w:w="57" w:type="dxa"/>
                        </w:tcMar>
                      </w:tcPr>
                      <w:p w14:paraId="672F9227" w14:textId="1B895734" w:rsidR="00704080" w:rsidRPr="005D040A" w:rsidRDefault="00704080" w:rsidP="00704080">
                        <w:pPr>
                          <w:pStyle w:val="Dates"/>
                          <w:spacing w:after="0"/>
                          <w:jc w:val="right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B0C62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B0C62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MonthEnd8 \@ d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B0C62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=C6+1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B0C62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56161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B0C62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56161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B0C62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28</w: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tcMar>
                          <w:top w:w="57" w:type="dxa"/>
                          <w:right w:w="57" w:type="dxa"/>
                        </w:tcMar>
                      </w:tcPr>
                      <w:p w14:paraId="2706CCB8" w14:textId="4652C8FB" w:rsidR="00704080" w:rsidRPr="005D040A" w:rsidRDefault="00704080" w:rsidP="00704080">
                        <w:pPr>
                          <w:pStyle w:val="Dates"/>
                          <w:spacing w:after="0"/>
                          <w:jc w:val="right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B0C62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B0C62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MonthEnd8 \@ d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B0C62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=D6+1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B0C62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631FBC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B0C62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631FBC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B0C62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29</w: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2F2F2" w:themeFill="background1" w:themeFillShade="F2"/>
                        <w:tcMar>
                          <w:top w:w="57" w:type="dxa"/>
                          <w:right w:w="57" w:type="dxa"/>
                        </w:tcMar>
                      </w:tcPr>
                      <w:p w14:paraId="4AE86D8F" w14:textId="647C8D61" w:rsidR="00704080" w:rsidRPr="00D973B9" w:rsidRDefault="00704080" w:rsidP="00704080">
                        <w:pPr>
                          <w:pStyle w:val="Dates"/>
                          <w:spacing w:after="0"/>
                          <w:jc w:val="right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=E6</w:instrText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B0C6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=E6 </w:instrText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B0C6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DocVariable MonthEnd8 \@ d </w:instrText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B0C6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=E6+1 </w:instrText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B0C6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B0C6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631FB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B0C6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t>30</w:t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2F2F2" w:themeFill="background1" w:themeFillShade="F2"/>
                        <w:tcMar>
                          <w:top w:w="57" w:type="dxa"/>
                          <w:right w:w="57" w:type="dxa"/>
                        </w:tcMar>
                      </w:tcPr>
                      <w:p w14:paraId="51BFE210" w14:textId="5545C4BA" w:rsidR="00704080" w:rsidRPr="00D973B9" w:rsidRDefault="00704080" w:rsidP="00704080">
                        <w:pPr>
                          <w:pStyle w:val="Dates"/>
                          <w:spacing w:after="0"/>
                          <w:jc w:val="right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=F6</w:instrText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B0C6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=F6 </w:instrText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B0C6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DocVariable MonthEnd8 \@ d </w:instrText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B0C6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=F6+1 </w:instrText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B0C6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CB0C6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B0C6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CB0C6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B0C6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t>31</w:t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704080" w:rsidRPr="005D040A" w14:paraId="255FAB57" w14:textId="77777777" w:rsidTr="001363EB">
                    <w:trPr>
                      <w:trHeight w:val="2438"/>
                    </w:trPr>
                    <w:tc>
                      <w:tcPr>
                        <w:tcW w:w="707" w:type="pct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tcMar>
                          <w:top w:w="57" w:type="dxa"/>
                          <w:right w:w="57" w:type="dxa"/>
                        </w:tcMar>
                      </w:tcPr>
                      <w:p w14:paraId="29D4359E" w14:textId="244A531B" w:rsidR="00704080" w:rsidRPr="005D040A" w:rsidRDefault="00704080" w:rsidP="00704080">
                        <w:pPr>
                          <w:pStyle w:val="Dates"/>
                          <w:spacing w:after="0"/>
                          <w:jc w:val="right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B0C62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B0C62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MonthEnd8 \@ d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B0C62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=G6+1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tcMar>
                          <w:top w:w="57" w:type="dxa"/>
                          <w:right w:w="57" w:type="dxa"/>
                        </w:tcMar>
                      </w:tcPr>
                      <w:p w14:paraId="4D19C2FE" w14:textId="7A89B2E0" w:rsidR="00704080" w:rsidRPr="005D040A" w:rsidRDefault="00704080" w:rsidP="00704080">
                        <w:pPr>
                          <w:pStyle w:val="Dates"/>
                          <w:spacing w:after="0"/>
                          <w:jc w:val="right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B0C62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MonthEnd8 \@ d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=A7+1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tcMar>
                          <w:top w:w="57" w:type="dxa"/>
                          <w:right w:w="57" w:type="dxa"/>
                        </w:tcMar>
                      </w:tcPr>
                      <w:p w14:paraId="705A66E2" w14:textId="77777777" w:rsidR="00704080" w:rsidRPr="005D040A" w:rsidRDefault="00704080" w:rsidP="00704080">
                        <w:pPr>
                          <w:pStyle w:val="Dates"/>
                          <w:spacing w:after="0"/>
                          <w:jc w:val="right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8" w:type="pct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tcMar>
                          <w:top w:w="57" w:type="dxa"/>
                          <w:right w:w="57" w:type="dxa"/>
                        </w:tcMar>
                      </w:tcPr>
                      <w:p w14:paraId="5729D96C" w14:textId="77777777" w:rsidR="00704080" w:rsidRPr="005D040A" w:rsidRDefault="00704080" w:rsidP="00704080">
                        <w:pPr>
                          <w:pStyle w:val="Dates"/>
                          <w:spacing w:after="0"/>
                          <w:jc w:val="right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8" w:type="pct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tcMar>
                          <w:top w:w="57" w:type="dxa"/>
                          <w:right w:w="57" w:type="dxa"/>
                        </w:tcMar>
                      </w:tcPr>
                      <w:p w14:paraId="7B86DEAB" w14:textId="77777777" w:rsidR="00704080" w:rsidRPr="005D040A" w:rsidRDefault="00704080" w:rsidP="00704080">
                        <w:pPr>
                          <w:pStyle w:val="Dates"/>
                          <w:spacing w:after="0"/>
                          <w:jc w:val="right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8" w:type="pct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2F2F2" w:themeFill="background1" w:themeFillShade="F2"/>
                        <w:tcMar>
                          <w:top w:w="57" w:type="dxa"/>
                          <w:right w:w="57" w:type="dxa"/>
                        </w:tcMar>
                      </w:tcPr>
                      <w:p w14:paraId="00194F8B" w14:textId="77777777" w:rsidR="00704080" w:rsidRPr="00D973B9" w:rsidRDefault="00704080" w:rsidP="00704080">
                        <w:pPr>
                          <w:pStyle w:val="Dates"/>
                          <w:spacing w:after="0"/>
                          <w:jc w:val="right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05" w:type="pct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2F2F2" w:themeFill="background1" w:themeFillShade="F2"/>
                        <w:tcMar>
                          <w:top w:w="57" w:type="dxa"/>
                          <w:right w:w="57" w:type="dxa"/>
                        </w:tcMar>
                      </w:tcPr>
                      <w:p w14:paraId="660D4011" w14:textId="77777777" w:rsidR="00704080" w:rsidRPr="00D973B9" w:rsidRDefault="00704080" w:rsidP="00704080">
                        <w:pPr>
                          <w:pStyle w:val="Dates"/>
                          <w:spacing w:after="0"/>
                          <w:jc w:val="right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</w:p>
                    </w:tc>
                  </w:tr>
                </w:tbl>
                <w:p w14:paraId="635B5D45" w14:textId="77777777" w:rsidR="00917721" w:rsidRPr="00704080" w:rsidRDefault="00917721" w:rsidP="00095371">
                  <w:pPr>
                    <w:pStyle w:val="a5"/>
                    <w:rPr>
                      <w:rFonts w:ascii="Arial Narrow" w:hAnsi="Arial Narrow"/>
                      <w:noProof/>
                      <w:color w:val="auto"/>
                      <w:lang w:val="pt-PT"/>
                    </w:rPr>
                  </w:pPr>
                </w:p>
              </w:tc>
            </w:tr>
          </w:tbl>
          <w:p w14:paraId="1A5B6E03" w14:textId="2CC03F92" w:rsidR="00E50BDE" w:rsidRPr="005D040A" w:rsidRDefault="00E50BDE" w:rsidP="00095371">
            <w:pPr>
              <w:pStyle w:val="ad"/>
              <w:spacing w:after="0"/>
              <w:jc w:val="center"/>
              <w:rPr>
                <w:rFonts w:ascii="Arial Narrow" w:hAnsi="Arial Narrow"/>
                <w:noProof/>
                <w:color w:val="auto"/>
                <w:sz w:val="2"/>
                <w:szCs w:val="2"/>
              </w:rPr>
            </w:pPr>
          </w:p>
        </w:tc>
      </w:tr>
    </w:tbl>
    <w:p w14:paraId="2B3E424A" w14:textId="1DF0A038" w:rsidR="00F93E3B" w:rsidRPr="00704080" w:rsidRDefault="00F93E3B" w:rsidP="00095371">
      <w:pPr>
        <w:pStyle w:val="a5"/>
        <w:rPr>
          <w:rFonts w:ascii="Arial Narrow" w:hAnsi="Arial Narrow"/>
          <w:noProof/>
          <w:color w:val="auto"/>
          <w:sz w:val="2"/>
          <w:szCs w:val="2"/>
          <w:lang w:val="pt-PT"/>
        </w:rPr>
      </w:pPr>
    </w:p>
    <w:sectPr w:rsidR="00F93E3B" w:rsidRPr="00704080" w:rsidSect="005D040A">
      <w:pgSz w:w="11906" w:h="16838" w:code="9"/>
      <w:pgMar w:top="397" w:right="397" w:bottom="284" w:left="397" w:header="431" w:footer="431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8A3BFB1" w14:textId="77777777" w:rsidR="00B63A6E" w:rsidRDefault="00B63A6E">
      <w:pPr>
        <w:spacing w:after="0"/>
      </w:pPr>
      <w:r>
        <w:separator/>
      </w:r>
    </w:p>
  </w:endnote>
  <w:endnote w:type="continuationSeparator" w:id="0">
    <w:p w14:paraId="7591B8FC" w14:textId="77777777" w:rsidR="00B63A6E" w:rsidRDefault="00B63A6E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Euphemia">
    <w:altName w:val="Euphemia"/>
    <w:charset w:val="00"/>
    <w:family w:val="swiss"/>
    <w:pitch w:val="variable"/>
    <w:sig w:usb0="8000006F" w:usb1="0000004A" w:usb2="00002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0986FD2" w14:textId="77777777" w:rsidR="00B63A6E" w:rsidRDefault="00B63A6E">
      <w:pPr>
        <w:spacing w:after="0"/>
      </w:pPr>
      <w:r>
        <w:separator/>
      </w:r>
    </w:p>
  </w:footnote>
  <w:footnote w:type="continuationSeparator" w:id="0">
    <w:p w14:paraId="41FF48E4" w14:textId="77777777" w:rsidR="00B63A6E" w:rsidRDefault="00B63A6E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60"/>
  <w:removePersonalInformation/>
  <w:removeDateAndTime/>
  <w:proofState w:spelling="clean" w:grammar="clean"/>
  <w:attachedTemplate r:id="rId1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MonthEnd1" w:val="31.01.2025"/>
    <w:docVar w:name="MonthEnd10" w:val="31.10.2025"/>
    <w:docVar w:name="MonthEnd11" w:val="30.11.2025"/>
    <w:docVar w:name="MonthEnd12" w:val="31.12.2025"/>
    <w:docVar w:name="MonthEnd2" w:val="28.02.2025"/>
    <w:docVar w:name="MonthEnd3" w:val="31.03.2025"/>
    <w:docVar w:name="MonthEnd4" w:val="30.04.2025"/>
    <w:docVar w:name="MonthEnd5" w:val="31.05.2025"/>
    <w:docVar w:name="MonthEnd6" w:val="30.06.2025"/>
    <w:docVar w:name="MonthEnd7" w:val="31.07.2025"/>
    <w:docVar w:name="MonthEnd8" w:val="31.08.2025"/>
    <w:docVar w:name="MonthEnd9" w:val="30.09.2025"/>
    <w:docVar w:name="Months" w:val="12"/>
    <w:docVar w:name="MonthStart1" w:val="01.01.2025"/>
    <w:docVar w:name="MonthStart10" w:val="01.10.2025"/>
    <w:docVar w:name="MonthStart11" w:val="01.11.2025"/>
    <w:docVar w:name="MonthStart12" w:val="01.12.2025"/>
    <w:docVar w:name="MonthStart2" w:val="01.02.2025"/>
    <w:docVar w:name="MonthStart3" w:val="01.03.2025"/>
    <w:docVar w:name="MonthStart4" w:val="01.04.2025"/>
    <w:docVar w:name="MonthStart5" w:val="01.05.2025"/>
    <w:docVar w:name="MonthStart6" w:val="01.06.2025"/>
    <w:docVar w:name="MonthStart7" w:val="01.07.2025"/>
    <w:docVar w:name="MonthStart8" w:val="01.08.2025"/>
    <w:docVar w:name="MonthStart9" w:val="01.09.2025"/>
    <w:docVar w:name="MonthStartLast" w:val="12/1/2012"/>
    <w:docVar w:name="WeekStart" w:val="понедельник"/>
  </w:docVars>
  <w:rsids>
    <w:rsidRoot w:val="00285C1D"/>
    <w:rsid w:val="0005357B"/>
    <w:rsid w:val="00071356"/>
    <w:rsid w:val="00095371"/>
    <w:rsid w:val="00097A25"/>
    <w:rsid w:val="000A5A57"/>
    <w:rsid w:val="0011563D"/>
    <w:rsid w:val="001274F3"/>
    <w:rsid w:val="00151CCE"/>
    <w:rsid w:val="001B01F9"/>
    <w:rsid w:val="001C41F9"/>
    <w:rsid w:val="001F5AD0"/>
    <w:rsid w:val="00234AC8"/>
    <w:rsid w:val="00285C1D"/>
    <w:rsid w:val="002F2367"/>
    <w:rsid w:val="002F58BB"/>
    <w:rsid w:val="003327F5"/>
    <w:rsid w:val="00340CAF"/>
    <w:rsid w:val="003C0D41"/>
    <w:rsid w:val="003E085C"/>
    <w:rsid w:val="003E7B3A"/>
    <w:rsid w:val="00416364"/>
    <w:rsid w:val="00431B29"/>
    <w:rsid w:val="00440416"/>
    <w:rsid w:val="00462EAD"/>
    <w:rsid w:val="004A6170"/>
    <w:rsid w:val="004B25B1"/>
    <w:rsid w:val="004F6AAC"/>
    <w:rsid w:val="00512F2D"/>
    <w:rsid w:val="00561614"/>
    <w:rsid w:val="00570FBB"/>
    <w:rsid w:val="00583B82"/>
    <w:rsid w:val="005923AC"/>
    <w:rsid w:val="005D040A"/>
    <w:rsid w:val="005D5149"/>
    <w:rsid w:val="005E490F"/>
    <w:rsid w:val="005E656F"/>
    <w:rsid w:val="006079EF"/>
    <w:rsid w:val="00631FBC"/>
    <w:rsid w:val="00667021"/>
    <w:rsid w:val="006974E1"/>
    <w:rsid w:val="006A6DC1"/>
    <w:rsid w:val="006C0896"/>
    <w:rsid w:val="006F513E"/>
    <w:rsid w:val="00704080"/>
    <w:rsid w:val="007272A2"/>
    <w:rsid w:val="00752928"/>
    <w:rsid w:val="007C0139"/>
    <w:rsid w:val="007D45A1"/>
    <w:rsid w:val="007F564D"/>
    <w:rsid w:val="007F7227"/>
    <w:rsid w:val="008B1201"/>
    <w:rsid w:val="008F16F7"/>
    <w:rsid w:val="009164BA"/>
    <w:rsid w:val="009166BD"/>
    <w:rsid w:val="00917721"/>
    <w:rsid w:val="00977AAE"/>
    <w:rsid w:val="00996E56"/>
    <w:rsid w:val="00997268"/>
    <w:rsid w:val="00A12667"/>
    <w:rsid w:val="00A14581"/>
    <w:rsid w:val="00A20E4C"/>
    <w:rsid w:val="00AA23D3"/>
    <w:rsid w:val="00AA3C50"/>
    <w:rsid w:val="00AE302A"/>
    <w:rsid w:val="00AE36BB"/>
    <w:rsid w:val="00B37C7E"/>
    <w:rsid w:val="00B63A6E"/>
    <w:rsid w:val="00B65B09"/>
    <w:rsid w:val="00B85583"/>
    <w:rsid w:val="00B9476B"/>
    <w:rsid w:val="00BC3952"/>
    <w:rsid w:val="00BE5AB8"/>
    <w:rsid w:val="00C21B66"/>
    <w:rsid w:val="00C44DFB"/>
    <w:rsid w:val="00C6519B"/>
    <w:rsid w:val="00C70F21"/>
    <w:rsid w:val="00C7354B"/>
    <w:rsid w:val="00C91F9B"/>
    <w:rsid w:val="00CB0C62"/>
    <w:rsid w:val="00D86443"/>
    <w:rsid w:val="00D973B9"/>
    <w:rsid w:val="00DC290D"/>
    <w:rsid w:val="00DE32AC"/>
    <w:rsid w:val="00E1407A"/>
    <w:rsid w:val="00E50BDE"/>
    <w:rsid w:val="00E56869"/>
    <w:rsid w:val="00E774CD"/>
    <w:rsid w:val="00E77E1D"/>
    <w:rsid w:val="00ED1CD7"/>
    <w:rsid w:val="00ED75B6"/>
    <w:rsid w:val="00F91390"/>
    <w:rsid w:val="00F93E3B"/>
    <w:rsid w:val="00FC0032"/>
    <w:rsid w:val="00FF45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2B10C7A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color w:val="262626" w:themeColor="text1" w:themeTint="D9"/>
        <w:sz w:val="18"/>
        <w:szCs w:val="18"/>
        <w:lang w:val="ru-RU" w:eastAsia="ja-JP" w:bidi="ar-SA"/>
      </w:rPr>
    </w:rPrDefault>
    <w:pPrDefault>
      <w:pPr>
        <w:spacing w:after="2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10" w:unhideWhenUsed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 w:qFormat="1"/>
    <w:lsdException w:name="Salutation" w:semiHidden="1" w:unhideWhenUsed="1"/>
    <w:lsdException w:name="Date" w:semiHidden="1" w:uiPriority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36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0"/>
    <w:lsdException w:name="Plain Table 2" w:uiPriority="41"/>
    <w:lsdException w:name="Plain Table 3" w:uiPriority="42"/>
    <w:lsdException w:name="Plain Table 4" w:uiPriority="43"/>
    <w:lsdException w:name="Plain Table 5" w:uiPriority="44"/>
    <w:lsdException w:name="Grid Table Light" w:uiPriority="45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6519B"/>
    <w:rPr>
      <w:rFonts w:ascii="Arial" w:hAnsi="Arial"/>
    </w:rPr>
  </w:style>
  <w:style w:type="paragraph" w:styleId="1">
    <w:name w:val="heading 1"/>
    <w:basedOn w:val="a"/>
    <w:next w:val="a"/>
    <w:link w:val="10"/>
    <w:uiPriority w:val="9"/>
    <w:qFormat/>
    <w:rsid w:val="00570FBB"/>
    <w:pPr>
      <w:keepNext/>
      <w:keepLines/>
      <w:spacing w:before="240" w:after="0"/>
      <w:outlineLvl w:val="0"/>
    </w:pPr>
    <w:rPr>
      <w:rFonts w:eastAsiaTheme="majorEastAsia" w:cstheme="majorBidi"/>
      <w:color w:val="15707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70FBB"/>
    <w:pPr>
      <w:keepNext/>
      <w:keepLines/>
      <w:spacing w:before="40" w:after="0"/>
      <w:outlineLvl w:val="1"/>
    </w:pPr>
    <w:rPr>
      <w:rFonts w:eastAsiaTheme="majorEastAsia" w:cstheme="majorBidi"/>
      <w:color w:val="15707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pPr>
      <w:spacing w:after="0"/>
    </w:pPr>
    <w:rPr>
      <w:color w:val="404040" w:themeColor="text1" w:themeTint="BF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Placeholder Text"/>
    <w:basedOn w:val="a0"/>
    <w:uiPriority w:val="99"/>
    <w:semiHidden/>
    <w:rPr>
      <w:color w:val="808080"/>
    </w:rPr>
  </w:style>
  <w:style w:type="paragraph" w:styleId="a5">
    <w:name w:val="No Spacing"/>
    <w:uiPriority w:val="36"/>
    <w:qFormat/>
    <w:rsid w:val="00570FBB"/>
    <w:pPr>
      <w:spacing w:after="0"/>
    </w:pPr>
    <w:rPr>
      <w:rFonts w:ascii="Arial" w:hAnsi="Arial"/>
      <w:color w:val="404040" w:themeColor="text1" w:themeTint="BF"/>
    </w:rPr>
  </w:style>
  <w:style w:type="paragraph" w:customStyle="1" w:styleId="a6">
    <w:name w:val="Дни"/>
    <w:basedOn w:val="a"/>
    <w:uiPriority w:val="3"/>
    <w:rsid w:val="00570FBB"/>
    <w:pPr>
      <w:spacing w:before="20" w:after="0"/>
      <w:jc w:val="center"/>
    </w:pPr>
    <w:rPr>
      <w:rFonts w:eastAsiaTheme="majorEastAsia" w:cstheme="majorBidi"/>
      <w:color w:val="157075" w:themeColor="accent1" w:themeShade="BF"/>
    </w:rPr>
  </w:style>
  <w:style w:type="paragraph" w:styleId="a7">
    <w:name w:val="header"/>
    <w:basedOn w:val="a"/>
    <w:link w:val="a8"/>
    <w:uiPriority w:val="99"/>
    <w:unhideWhenUsed/>
    <w:pPr>
      <w:spacing w:after="0"/>
    </w:pPr>
  </w:style>
  <w:style w:type="paragraph" w:styleId="a9">
    <w:name w:val="Balloon Text"/>
    <w:basedOn w:val="a"/>
    <w:link w:val="aa"/>
    <w:uiPriority w:val="99"/>
    <w:semiHidden/>
    <w:unhideWhenUsed/>
    <w:pPr>
      <w:spacing w:after="0"/>
    </w:pPr>
    <w:rPr>
      <w:rFonts w:ascii="Tahoma" w:hAnsi="Tahoma" w:cs="Tahoma"/>
      <w:sz w:val="16"/>
    </w:rPr>
  </w:style>
  <w:style w:type="character" w:customStyle="1" w:styleId="aa">
    <w:name w:val="Текст выноски Знак"/>
    <w:basedOn w:val="a0"/>
    <w:link w:val="a9"/>
    <w:uiPriority w:val="99"/>
    <w:semiHidden/>
    <w:rPr>
      <w:rFonts w:ascii="Tahoma" w:hAnsi="Tahoma" w:cs="Tahoma"/>
      <w:color w:val="404040" w:themeColor="text1" w:themeTint="BF"/>
      <w:sz w:val="16"/>
    </w:rPr>
  </w:style>
  <w:style w:type="paragraph" w:customStyle="1" w:styleId="ab">
    <w:name w:val="Месяцы"/>
    <w:basedOn w:val="ac"/>
    <w:uiPriority w:val="2"/>
    <w:pPr>
      <w:spacing w:after="0"/>
      <w:ind w:left="115"/>
    </w:pPr>
    <w:rPr>
      <w:caps/>
      <w:color w:val="157075" w:themeColor="accent1" w:themeShade="BF"/>
    </w:rPr>
  </w:style>
  <w:style w:type="paragraph" w:customStyle="1" w:styleId="ad">
    <w:name w:val="Год"/>
    <w:basedOn w:val="a"/>
    <w:uiPriority w:val="1"/>
    <w:qFormat/>
    <w:pPr>
      <w:spacing w:after="140"/>
      <w:jc w:val="right"/>
    </w:pPr>
    <w:rPr>
      <w:color w:val="157075" w:themeColor="accent1" w:themeShade="BF"/>
      <w:sz w:val="100"/>
    </w:rPr>
  </w:style>
  <w:style w:type="table" w:customStyle="1" w:styleId="ae">
    <w:name w:val="Таблица календаря"/>
    <w:basedOn w:val="a1"/>
    <w:uiPriority w:val="99"/>
    <w:pPr>
      <w:spacing w:after="0"/>
    </w:pPr>
    <w:tblPr>
      <w:tblCellMar>
        <w:left w:w="0" w:type="dxa"/>
        <w:right w:w="0" w:type="dxa"/>
      </w:tblCellMar>
    </w:tblPr>
  </w:style>
  <w:style w:type="character" w:customStyle="1" w:styleId="11">
    <w:name w:val="Дата (символ 1)"/>
    <w:basedOn w:val="a0"/>
    <w:uiPriority w:val="1"/>
    <w:semiHidden/>
  </w:style>
  <w:style w:type="character" w:customStyle="1" w:styleId="12">
    <w:name w:val="Текст выноски (символ 1)"/>
    <w:basedOn w:val="a0"/>
    <w:uiPriority w:val="99"/>
    <w:semiHidden/>
    <w:rPr>
      <w:rFonts w:ascii="Tahoma" w:hAnsi="Tahoma" w:cs="Tahoma"/>
      <w:sz w:val="16"/>
    </w:rPr>
  </w:style>
  <w:style w:type="character" w:customStyle="1" w:styleId="a8">
    <w:name w:val="Верхний колонтитул Знак"/>
    <w:basedOn w:val="a0"/>
    <w:link w:val="a7"/>
    <w:uiPriority w:val="99"/>
  </w:style>
  <w:style w:type="paragraph" w:styleId="af">
    <w:name w:val="footer"/>
    <w:basedOn w:val="a"/>
    <w:link w:val="af0"/>
    <w:uiPriority w:val="99"/>
    <w:unhideWhenUsed/>
    <w:pPr>
      <w:spacing w:after="0"/>
    </w:pPr>
  </w:style>
  <w:style w:type="character" w:customStyle="1" w:styleId="af0">
    <w:name w:val="Нижний колонтитул Знак"/>
    <w:basedOn w:val="a0"/>
    <w:link w:val="af"/>
    <w:uiPriority w:val="99"/>
  </w:style>
  <w:style w:type="paragraph" w:customStyle="1" w:styleId="af1">
    <w:name w:val="Даты"/>
    <w:basedOn w:val="a"/>
    <w:uiPriority w:val="4"/>
    <w:pPr>
      <w:spacing w:after="40"/>
      <w:jc w:val="center"/>
    </w:pPr>
    <w:rPr>
      <w:rFonts w:cs="Times New Roman"/>
      <w:szCs w:val="22"/>
      <w:lang w:eastAsia="en-US"/>
    </w:rPr>
  </w:style>
  <w:style w:type="paragraph" w:styleId="ac">
    <w:name w:val="Date"/>
    <w:basedOn w:val="a"/>
    <w:next w:val="a"/>
    <w:link w:val="af2"/>
    <w:uiPriority w:val="1"/>
    <w:semiHidden/>
    <w:unhideWhenUsed/>
  </w:style>
  <w:style w:type="character" w:customStyle="1" w:styleId="af2">
    <w:name w:val="Дата Знак"/>
    <w:basedOn w:val="a0"/>
    <w:link w:val="ac"/>
    <w:uiPriority w:val="1"/>
    <w:semiHidden/>
  </w:style>
  <w:style w:type="paragraph" w:customStyle="1" w:styleId="af3">
    <w:name w:val="Месяцы_"/>
    <w:basedOn w:val="ac"/>
    <w:uiPriority w:val="2"/>
    <w:qFormat/>
    <w:rsid w:val="00A20E4C"/>
    <w:pPr>
      <w:spacing w:after="0"/>
      <w:ind w:left="115"/>
    </w:pPr>
    <w:rPr>
      <w:caps/>
      <w:color w:val="157075" w:themeColor="accent1" w:themeShade="BF"/>
    </w:rPr>
  </w:style>
  <w:style w:type="paragraph" w:customStyle="1" w:styleId="af4">
    <w:name w:val="Дни_"/>
    <w:basedOn w:val="a"/>
    <w:uiPriority w:val="3"/>
    <w:qFormat/>
    <w:rsid w:val="00570FBB"/>
    <w:pPr>
      <w:spacing w:before="20" w:after="0"/>
      <w:jc w:val="center"/>
    </w:pPr>
    <w:rPr>
      <w:rFonts w:eastAsiaTheme="majorEastAsia" w:cstheme="majorBidi"/>
      <w:color w:val="157075" w:themeColor="accent1" w:themeShade="BF"/>
    </w:rPr>
  </w:style>
  <w:style w:type="paragraph" w:customStyle="1" w:styleId="af5">
    <w:name w:val="Даты_"/>
    <w:basedOn w:val="a"/>
    <w:uiPriority w:val="4"/>
    <w:qFormat/>
    <w:rsid w:val="00A20E4C"/>
    <w:pPr>
      <w:spacing w:after="40"/>
      <w:jc w:val="center"/>
    </w:pPr>
    <w:rPr>
      <w:rFonts w:cs="Times New Roman"/>
      <w:szCs w:val="22"/>
      <w:lang w:eastAsia="en-US"/>
    </w:rPr>
  </w:style>
  <w:style w:type="table" w:customStyle="1" w:styleId="CalendarTable">
    <w:name w:val="Calendar Table"/>
    <w:basedOn w:val="a1"/>
    <w:uiPriority w:val="99"/>
    <w:rsid w:val="00A20E4C"/>
    <w:pPr>
      <w:spacing w:after="0"/>
    </w:pPr>
    <w:tblPr>
      <w:tblCellMar>
        <w:left w:w="0" w:type="dxa"/>
        <w:right w:w="0" w:type="dxa"/>
      </w:tblCellMar>
    </w:tblPr>
  </w:style>
  <w:style w:type="character" w:customStyle="1" w:styleId="10">
    <w:name w:val="Заголовок 1 Знак"/>
    <w:basedOn w:val="a0"/>
    <w:link w:val="1"/>
    <w:uiPriority w:val="9"/>
    <w:rsid w:val="00570FBB"/>
    <w:rPr>
      <w:rFonts w:ascii="Arial" w:eastAsiaTheme="majorEastAsia" w:hAnsi="Arial" w:cstheme="majorBidi"/>
      <w:color w:val="157075" w:themeColor="accent1" w:themeShade="BF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570FBB"/>
    <w:rPr>
      <w:rFonts w:ascii="Arial" w:eastAsiaTheme="majorEastAsia" w:hAnsi="Arial" w:cstheme="majorBidi"/>
      <w:color w:val="157075" w:themeColor="accent1" w:themeShade="BF"/>
      <w:sz w:val="26"/>
      <w:szCs w:val="26"/>
    </w:rPr>
  </w:style>
  <w:style w:type="paragraph" w:customStyle="1" w:styleId="Months">
    <w:name w:val="Months"/>
    <w:basedOn w:val="ac"/>
    <w:uiPriority w:val="2"/>
    <w:rsid w:val="00F91390"/>
    <w:pPr>
      <w:spacing w:after="0"/>
      <w:ind w:left="115"/>
    </w:pPr>
    <w:rPr>
      <w:caps/>
      <w:color w:val="157075" w:themeColor="accent1" w:themeShade="BF"/>
    </w:rPr>
  </w:style>
  <w:style w:type="paragraph" w:customStyle="1" w:styleId="Days">
    <w:name w:val="Days"/>
    <w:basedOn w:val="a"/>
    <w:uiPriority w:val="3"/>
    <w:rsid w:val="00F91390"/>
    <w:pPr>
      <w:spacing w:before="20" w:after="0"/>
      <w:jc w:val="center"/>
    </w:pPr>
    <w:rPr>
      <w:rFonts w:eastAsiaTheme="majorEastAsia" w:cstheme="majorBidi"/>
      <w:color w:val="157075" w:themeColor="accent1" w:themeShade="BF"/>
    </w:rPr>
  </w:style>
  <w:style w:type="paragraph" w:customStyle="1" w:styleId="Dates">
    <w:name w:val="Dates"/>
    <w:basedOn w:val="a"/>
    <w:uiPriority w:val="4"/>
    <w:rsid w:val="00F91390"/>
    <w:pPr>
      <w:spacing w:after="40"/>
      <w:jc w:val="center"/>
    </w:pPr>
    <w:rPr>
      <w:rFonts w:cs="Times New Roman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grub\Downloads\SHABLONY-CALENDARS\tf02896572.dotm" TargetMode="External"/></Relationships>
</file>

<file path=word/theme/theme1.xml><?xml version="1.0" encoding="utf-8"?>
<a:theme xmlns:a="http://schemas.openxmlformats.org/drawingml/2006/main" name="Office Theme">
  <a:themeElements>
    <a:clrScheme name="Calendar">
      <a:dk1>
        <a:sysClr val="windowText" lastClr="000000"/>
      </a:dk1>
      <a:lt1>
        <a:sysClr val="window" lastClr="FFFFFF"/>
      </a:lt1>
      <a:dk2>
        <a:srgbClr val="1F2123"/>
      </a:dk2>
      <a:lt2>
        <a:srgbClr val="F0F0F0"/>
      </a:lt2>
      <a:accent1>
        <a:srgbClr val="1D979D"/>
      </a:accent1>
      <a:accent2>
        <a:srgbClr val="F28021"/>
      </a:accent2>
      <a:accent3>
        <a:srgbClr val="5D9D42"/>
      </a:accent3>
      <a:accent4>
        <a:srgbClr val="E5C335"/>
      </a:accent4>
      <a:accent5>
        <a:srgbClr val="427EBD"/>
      </a:accent5>
      <a:accent6>
        <a:srgbClr val="D25A79"/>
      </a:accent6>
      <a:hlink>
        <a:srgbClr val="427EBD"/>
      </a:hlink>
      <a:folHlink>
        <a:srgbClr val="5F5A95"/>
      </a:folHlink>
    </a:clrScheme>
    <a:fontScheme name="Calendar">
      <a:majorFont>
        <a:latin typeface="Euphemia"/>
        <a:ea typeface=""/>
        <a:cs typeface=""/>
      </a:majorFont>
      <a:minorFont>
        <a:latin typeface="Euphemia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57000"/>
                <a:satMod val="101000"/>
              </a:schemeClr>
            </a:gs>
            <a:gs pos="50000">
              <a:schemeClr val="phClr">
                <a:lumMod val="137000"/>
                <a:satMod val="103000"/>
              </a:schemeClr>
            </a:gs>
            <a:gs pos="100000">
              <a:schemeClr val="phClr">
                <a:lumMod val="115000"/>
                <a:satMod val="109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18000"/>
              </a:schemeClr>
            </a:gs>
            <a:gs pos="50000">
              <a:schemeClr val="phClr">
                <a:satMod val="89000"/>
                <a:lumMod val="91000"/>
              </a:schemeClr>
            </a:gs>
            <a:gs pos="100000">
              <a:schemeClr val="phClr">
                <a:lumMod val="69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</a:ln>
        <a:ln w="12700" cap="flat" cmpd="sng" algn="ctr">
          <a:solidFill>
            <a:schemeClr val="phClr"/>
          </a:solidFill>
          <a:prstDash val="solid"/>
        </a:ln>
        <a:ln w="1905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100000"/>
                <a:satMod val="100000"/>
                <a:shade val="0"/>
              </a:schemeClr>
            </a:gs>
            <a:gs pos="0">
              <a:scrgbClr r="0" g="0" b="0"/>
            </a:gs>
            <a:gs pos="100000">
              <a:schemeClr val="phClr">
                <a:shade val="100000"/>
                <a:satMod val="100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F111ED35F8CC479449609E8A0923A6" ma:contentTypeVersion="12" ma:contentTypeDescription="Create a new document." ma:contentTypeScope="" ma:versionID="91eb96d0358c5e813b9ff0a51f6be317">
  <xsd:schema xmlns:xsd="http://www.w3.org/2001/XMLSchema" xmlns:xs="http://www.w3.org/2001/XMLSchema" xmlns:p="http://schemas.microsoft.com/office/2006/metadata/properties" xmlns:ns2="71af3243-3dd4-4a8d-8c0d-dd76da1f02a5" xmlns:ns3="16c05727-aa75-4e4a-9b5f-8a80a1165891" targetNamespace="http://schemas.microsoft.com/office/2006/metadata/properties" ma:root="true" ma:fieldsID="9d98f49939701b33df8e18e31113e737" ns2:_="" ns3:_="">
    <xsd:import namespace="71af3243-3dd4-4a8d-8c0d-dd76da1f02a5"/>
    <xsd:import namespace="16c05727-aa75-4e4a-9b5f-8a80a116589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CR" minOccurs="0"/>
                <xsd:element ref="ns2:MediaServiceAutoTags" minOccurs="0"/>
                <xsd:element ref="ns2:MediaServiceEventHashCode" minOccurs="0"/>
                <xsd:element ref="ns2:MediaServiceGenerationTim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Statu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af3243-3dd4-4a8d-8c0d-dd76da1f02a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0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fals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Status" ma:index="19" nillable="true" ma:displayName="Status" ma:default="Not started" ma:format="Dropdown" ma:internalName="Status">
      <xsd:simpleType>
        <xsd:restriction base="dms:Choice">
          <xsd:enumeration value="Not started"/>
          <xsd:enumeration value="In Progress"/>
          <xsd:enumeration value="Completed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c05727-aa75-4e4a-9b5f-8a80a1165891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tatus xmlns="71af3243-3dd4-4a8d-8c0d-dd76da1f02a5">Not started</Status>
    <MediaServiceKeyPoints xmlns="71af3243-3dd4-4a8d-8c0d-dd76da1f02a5" xsi:nil="true"/>
  </documentManagement>
</p:properties>
</file>

<file path=customXml/itemProps1.xml><?xml version="1.0" encoding="utf-8"?>
<ds:datastoreItem xmlns:ds="http://schemas.openxmlformats.org/officeDocument/2006/customXml" ds:itemID="{E4290025-5335-4B98-ACF8-D47906ED80D0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B59C704-87F8-4278-A107-1CBFFF40A29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1af3243-3dd4-4a8d-8c0d-dd76da1f02a5"/>
    <ds:schemaRef ds:uri="16c05727-aa75-4e4a-9b5f-8a80a116589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96151B92-5A7B-42E4-B63A-9E1FBD519432}">
  <ds:schemaRefs>
    <ds:schemaRef ds:uri="http://schemas.microsoft.com/office/2006/metadata/properties"/>
    <ds:schemaRef ds:uri="http://schemas.microsoft.com/office/infopath/2007/PartnerControls"/>
    <ds:schemaRef ds:uri="71af3243-3dd4-4a8d-8c0d-dd76da1f02a5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tf02896572.dotm</Template>
  <TotalTime>0</TotalTime>
  <Pages>1</Pages>
  <Words>581</Words>
  <Characters>3318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cp:lastModifiedBy/>
  <cp:revision>1</cp:revision>
  <dcterms:created xsi:type="dcterms:W3CDTF">2022-07-11T09:52:00Z</dcterms:created>
  <dcterms:modified xsi:type="dcterms:W3CDTF">2022-07-11T09:52:00Z</dcterms:modified>
  <cp:ver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0x01010079F111ED35F8CC479449609E8A0923A6</vt:lpwstr>
  </property>
</Properties>
</file>