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4B1C7C5C" w14:textId="0123455C" w:rsidR="00704080" w:rsidRPr="00704080" w:rsidRDefault="00704080" w:rsidP="0070408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r w:rsidRPr="00704080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JULHO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704080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31FBC" w:rsidRPr="00631FBC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2024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704080" w:rsidRPr="00704080" w14:paraId="11A4AD5B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EDBBFBF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F57D28F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7359F6E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F31EC97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94E4E73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C245358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689E07F8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561614" w:rsidRPr="00704080" w14:paraId="61D30FD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9B43FD" w14:textId="12A8533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8C2922" w14:textId="60969049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12F0AA" w14:textId="1EF603EA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A79880" w14:textId="22928C20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925253" w14:textId="0E1B18E0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56CFC51" w14:textId="4CE282EC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11871D0" w14:textId="787DBA3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762EFCF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140F7C" w14:textId="4BEBAE1D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A2FA77" w14:textId="6CAF4C61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6F68CB" w14:textId="7CAC6EF8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140B1D" w14:textId="2E65951E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FB296E" w14:textId="19662F10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6714F42" w14:textId="206BA23B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FA58D7" w14:textId="6DEB9B14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3973AAC0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AC10F7" w14:textId="335F6CE9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1376DE" w14:textId="6FE8D5D5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C42A1F" w14:textId="4ED1F6A4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90AA52" w14:textId="7558B9AB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E2FB6F" w14:textId="5EAC7C7C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D49D87" w14:textId="55119828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AC1377" w14:textId="6DD23542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34C515F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6A5E85" w14:textId="4BF96399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B8D4D4" w14:textId="669ABD4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C9B1EA" w14:textId="428D20A2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BB433D" w14:textId="4906582D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00F3DD9" w14:textId="05314492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3C47AA2" w14:textId="4A5C412A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3A179A9" w14:textId="46146913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0240B55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E7BEAF" w14:textId="7AD8335D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8AE3EA" w14:textId="596D7A13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566585" w14:textId="5A5465A1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816D2B" w14:textId="6ABBA1B2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45D9E6" w14:textId="46E32E36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EC506C6" w14:textId="74E4B7EA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7A1B8F1" w14:textId="16778029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265E53D3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78AE02" w14:textId="0BED7FDF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B84471" w14:textId="57696353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2678FC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FC3337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458C64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278FC7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6C388A7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4B731CCC" w14:textId="753AF089" w:rsidR="00704080" w:rsidRPr="005D040A" w:rsidRDefault="00704080" w:rsidP="0070408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31FBC" w:rsidRPr="00631FBC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704080" w:rsidRPr="005D040A" w14:paraId="5605B480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A248BE3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7174BC6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3C2A946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DE49AB3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60FAEAD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62AD012E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21335DA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04080" w:rsidRPr="005D040A" w14:paraId="11FDBB44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EA7734" w14:textId="4CFD4ACF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EBE486" w14:textId="28BB42AE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AAD255" w14:textId="3D0283F5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53BEB3" w14:textId="4DB8056F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C7BF3A" w14:textId="65E98FDE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000AFB" w14:textId="455F3FCC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9B22337" w14:textId="7D8BA518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6A151D7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05E1B7" w14:textId="2C2EC0A4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2B1044B" w14:textId="762523E8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BFE90C7" w14:textId="5E828AEE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0512D6" w14:textId="3A883FF2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B06EFC" w14:textId="52672250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49EB22E" w14:textId="569A1046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72679A3" w14:textId="155F3DF5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4EE11BB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18EB86" w14:textId="6F5C07CC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10467A" w14:textId="09BDBD7C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6C8525" w14:textId="57AD937B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3CB995" w14:textId="448A5304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A83424" w14:textId="4959B32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AE50697" w14:textId="159EAA7A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F3AD3EE" w14:textId="051406A2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1B7A41E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CF1158C" w14:textId="3582D365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D45C13" w14:textId="21BF6F41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DD11ED" w14:textId="6DE7E4E2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05A6D0" w14:textId="0AFD6623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DD3ABF" w14:textId="6B1B5A36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D23B2A4" w14:textId="7F377C8E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D88FDB7" w14:textId="6A2B5F5E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495054D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3F0E63" w14:textId="3230CDB3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17D324" w14:textId="453F6512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F0BEA7C" w14:textId="7A58E1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2F9227" w14:textId="534B1DB8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06CCB8" w14:textId="1031AB5A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E86D8F" w14:textId="1B1302C9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BFE210" w14:textId="2F10ED1C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255FAB5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D4359E" w14:textId="158A4CA9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19C2FE" w14:textId="182DE365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05A66E2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29D96C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86DEAB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0194F8B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60D4011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C182B" w14:textId="77777777" w:rsidR="005B0421" w:rsidRDefault="005B0421">
      <w:pPr>
        <w:spacing w:after="0"/>
      </w:pPr>
      <w:r>
        <w:separator/>
      </w:r>
    </w:p>
  </w:endnote>
  <w:endnote w:type="continuationSeparator" w:id="0">
    <w:p w14:paraId="18CB06AD" w14:textId="77777777" w:rsidR="005B0421" w:rsidRDefault="005B04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5EDA4" w14:textId="77777777" w:rsidR="005B0421" w:rsidRDefault="005B0421">
      <w:pPr>
        <w:spacing w:after="0"/>
      </w:pPr>
      <w:r>
        <w:separator/>
      </w:r>
    </w:p>
  </w:footnote>
  <w:footnote w:type="continuationSeparator" w:id="0">
    <w:p w14:paraId="7EAD2D36" w14:textId="77777777" w:rsidR="005B0421" w:rsidRDefault="005B042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B01F9"/>
    <w:rsid w:val="001C41F9"/>
    <w:rsid w:val="001F5AD0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61614"/>
    <w:rsid w:val="00570FBB"/>
    <w:rsid w:val="00583B82"/>
    <w:rsid w:val="005923AC"/>
    <w:rsid w:val="005B0421"/>
    <w:rsid w:val="005D040A"/>
    <w:rsid w:val="005D5149"/>
    <w:rsid w:val="005E490F"/>
    <w:rsid w:val="005E656F"/>
    <w:rsid w:val="006079EF"/>
    <w:rsid w:val="00631FBC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86443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2022-07-11T09:51:00Z</dcterms:created>
  <dcterms:modified xsi:type="dcterms:W3CDTF">2022-07-11T09:51:00Z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