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B1C7C5C" w14:textId="77777777" w:rsidR="00704080" w:rsidRPr="00704080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704080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JULHO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04080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0408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704080" w14:paraId="11A4AD5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DBBFB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7D28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359F6E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31EC97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94E4E73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C24535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89E07F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704080" w:rsidRPr="00704080" w14:paraId="61D30F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B43FD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C2922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12F0AA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A79880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25253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6CFC51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1871D0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704080" w14:paraId="762EFCF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40F7C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A2FA7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6F68CB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40B1D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FB296E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714F42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FA58D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704080" w14:paraId="3973AAC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AC10F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376DE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42A1F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0AA52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E2FB6F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D49D8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AC137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704080" w14:paraId="34C515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6A5E85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B8D4D4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C9B1EA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B433D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0F3DD9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C47AA2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A179A9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704080" w14:paraId="0240B55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E7BEAF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AE3EA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566585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6D2B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5D9E6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C506C6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A1B8F1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704080" w14:paraId="265E53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8AE02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B84471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0408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2678FC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FC333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8C64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278FC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88A7" w14:textId="77777777" w:rsidR="00704080" w:rsidRPr="00704080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B731CCC" w14:textId="77777777" w:rsidR="00704080" w:rsidRPr="005D040A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5D040A" w14:paraId="5605B48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48BE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7174BC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2A94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E49AB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60FAEAD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2AD012E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1335DA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04080" w:rsidRPr="005D040A" w14:paraId="11FDBB4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EA7734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EBE486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AAD255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53BEB3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C7BF3A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000AFB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B22337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6A151D7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5E1B7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B1044B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FE90C7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0512D6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B06EF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9EB22E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2679A3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EE11BB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18EB86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0467A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6C8525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3CB995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83424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E50697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3AD3EE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1B7A41E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F1158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D45C13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D11ED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05A6D0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DD3ABF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23B2A4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88FDB7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95054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3F0E63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17D324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BEA7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2F9227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06CCB8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E86D8F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BFE210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255FAB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4359E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9C2FE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5A66E2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9D96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86DEAB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194F8B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60D4011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7D20" w14:textId="77777777" w:rsidR="00D86443" w:rsidRDefault="00D86443">
      <w:pPr>
        <w:spacing w:after="0"/>
      </w:pPr>
      <w:r>
        <w:separator/>
      </w:r>
    </w:p>
  </w:endnote>
  <w:endnote w:type="continuationSeparator" w:id="0">
    <w:p w14:paraId="422D1F7E" w14:textId="77777777" w:rsidR="00D86443" w:rsidRDefault="00D864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8CDB" w14:textId="77777777" w:rsidR="00D86443" w:rsidRDefault="00D86443">
      <w:pPr>
        <w:spacing w:after="0"/>
      </w:pPr>
      <w:r>
        <w:separator/>
      </w:r>
    </w:p>
  </w:footnote>
  <w:footnote w:type="continuationSeparator" w:id="0">
    <w:p w14:paraId="4E0D3224" w14:textId="77777777" w:rsidR="00D86443" w:rsidRDefault="00D864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86443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2022-07-09T17:16:00Z</dcterms:created>
  <dcterms:modified xsi:type="dcterms:W3CDTF">2022-07-09T17:16:00Z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