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1112"/>
      </w:tblGrid>
      <w:tr w:rsidR="003E085C" w:rsidRPr="00412E58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tbl>
            <w:tblPr>
              <w:tblStyle w:val="ae"/>
              <w:tblW w:w="5000" w:type="pct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5556"/>
              <w:gridCol w:w="5556"/>
            </w:tblGrid>
            <w:tr w:rsidR="00102B32" w:rsidRPr="00412E58" w14:paraId="79F6697B" w14:textId="77777777" w:rsidTr="00752928">
              <w:tc>
                <w:tcPr>
                  <w:tcW w:w="2500" w:type="pct"/>
                </w:tcPr>
                <w:p w14:paraId="18796884" w14:textId="77777777" w:rsidR="00102B32" w:rsidRPr="00102B32" w:rsidRDefault="00102B32" w:rsidP="00102B3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val="pt-PT"/>
                    </w:rPr>
                  </w:pPr>
                  <w:r w:rsidRPr="00102B32"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val="pt-PT" w:bidi="ru-RU"/>
                    </w:rPr>
                    <w:t xml:space="preserve">DEZEMBRO 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102B32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val="pt-PT" w:bidi="ru-RU"/>
                    </w:rPr>
                    <w:instrText xml:space="preserve"> DOCVARIABLE  MonthStart1 \@  yyyy   \* MERGEFORMAT </w:instrTex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Pr="00102B32">
                    <w:rPr>
                      <w:rFonts w:ascii="Arial Narrow" w:hAnsi="Arial Narrow"/>
                      <w:caps w:val="0"/>
                      <w:noProof/>
                      <w:color w:val="auto"/>
                      <w:sz w:val="40"/>
                      <w:szCs w:val="40"/>
                      <w:lang w:val="pt-PT" w:bidi="ru-RU"/>
                    </w:rPr>
                    <w:t>2026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36"/>
                    <w:gridCol w:w="746"/>
                    <w:gridCol w:w="748"/>
                    <w:gridCol w:w="748"/>
                    <w:gridCol w:w="748"/>
                    <w:gridCol w:w="748"/>
                    <w:gridCol w:w="734"/>
                  </w:tblGrid>
                  <w:tr w:rsidR="00102B32" w:rsidRPr="00102B32" w14:paraId="7DE2469C" w14:textId="77777777" w:rsidTr="00810935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04AB5A10" w14:textId="77777777" w:rsidR="00102B32" w:rsidRPr="00102B32" w:rsidRDefault="00102B32" w:rsidP="00102B3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102B32"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3CAABD94" w14:textId="77777777" w:rsidR="00102B32" w:rsidRPr="00102B32" w:rsidRDefault="00102B32" w:rsidP="00102B3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102B32"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7D379F38" w14:textId="77777777" w:rsidR="00102B32" w:rsidRPr="00102B32" w:rsidRDefault="00102B32" w:rsidP="00102B3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102B32"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59E419FC" w14:textId="77777777" w:rsidR="00102B32" w:rsidRPr="00102B32" w:rsidRDefault="00102B32" w:rsidP="00102B3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102B32"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1EC5AF17" w14:textId="77777777" w:rsidR="00102B32" w:rsidRPr="00102B32" w:rsidRDefault="00102B32" w:rsidP="00102B3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102B32"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20DAD754" w14:textId="77777777" w:rsidR="00102B32" w:rsidRPr="00102B32" w:rsidRDefault="00102B32" w:rsidP="00102B3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102B3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SÁ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0683806B" w14:textId="77777777" w:rsidR="00102B32" w:rsidRPr="00102B32" w:rsidRDefault="00102B32" w:rsidP="00102B3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102B3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DO</w:t>
                        </w:r>
                      </w:p>
                    </w:tc>
                  </w:tr>
                  <w:tr w:rsidR="00102B32" w:rsidRPr="00102B32" w14:paraId="6E8E78E8" w14:textId="77777777" w:rsidTr="00810935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CBBC249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DocVariable MonthStart12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" 1 ""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A194ED8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DocVariable MonthStart12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=A2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=A2+1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7F2BD10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DocVariable MonthStart12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=B2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=B2+1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64BEDBE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DocVariable MonthStart12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=C2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=C2+1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9EC978B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DocVariable MonthStart12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=D2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=D2+1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647EA3B5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DocVariable MonthStart12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=E2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>4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=E2+1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>5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>5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t>5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695B4C64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DocVariable MonthStart12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=F2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>5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=F2+1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>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>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t>6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02B32" w:rsidRPr="00102B32" w14:paraId="1C90A346" w14:textId="77777777" w:rsidTr="00810935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AC161A7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=G2+1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7CC29CC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=A3+1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E6C40B1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=B3+1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9FA8803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=C3+1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10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B40C064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=D3+1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11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E21AC59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=E3+1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t>12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3CDD9B03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=F3+1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t>13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02B32" w:rsidRPr="00102B32" w14:paraId="7A884A16" w14:textId="77777777" w:rsidTr="00810935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3D47E75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=G3+1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14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A043A07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=A4+1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15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F32EB32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=B4+1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16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F75B008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=C4+1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17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0EF1F11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=D4+1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18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408781E7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=E4+1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t>19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298F53A2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=F4+1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t>20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02B32" w:rsidRPr="00102B32" w14:paraId="5AD8BCC8" w14:textId="77777777" w:rsidTr="00810935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98F1ED5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=G4+1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21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29EC07F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=A5+1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22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F4BB049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=B5+1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23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5B6CCCB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=C5+1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24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0DB4D5B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=D5+1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25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8336C16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=E5+1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t>26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7C63B2C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=F5+1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t>27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02B32" w:rsidRPr="00102B32" w14:paraId="049243BE" w14:textId="77777777" w:rsidTr="00810935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7CF2E88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=G5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=G5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DocVariable MonthEnd12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=G5+1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28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238E421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=A6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=A6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DocVariable MonthEnd12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=A6+1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29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B94C632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=B6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=B6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DocVariable MonthEnd12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=B6+1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30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584178C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=C6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=C6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DocVariable MonthEnd12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=C6+1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31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7883638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=D6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=D6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DocVariable MonthEnd12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=D6+1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5F94CC72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=E6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>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=E6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>27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DocVariable MonthEnd12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=E6+1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6A7423E7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=F6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>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=F6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DocVariable MonthEnd12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=F6+1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02B32" w:rsidRPr="00102B32" w14:paraId="52E176BB" w14:textId="77777777" w:rsidTr="00810935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A3D75EF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=G6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=G6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DocVariable MonthEnd12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=G6+1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2E24E95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=A7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=A7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DocVariable MonthEnd12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=A7+1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02B3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EED6E3D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5AAF845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B034E4E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68DFB4A4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6921DB28" w14:textId="77777777" w:rsidR="00102B32" w:rsidRPr="00102B32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</w:p>
                    </w:tc>
                  </w:tr>
                </w:tbl>
                <w:p w14:paraId="1B2D8CFA" w14:textId="77777777" w:rsidR="00102B32" w:rsidRPr="00704080" w:rsidRDefault="00102B32" w:rsidP="00102B32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lang w:val="pt-PT"/>
                    </w:rPr>
                  </w:pPr>
                </w:p>
              </w:tc>
              <w:tc>
                <w:tcPr>
                  <w:tcW w:w="2500" w:type="pct"/>
                </w:tcPr>
                <w:p w14:paraId="1A832797" w14:textId="77777777" w:rsidR="00102B32" w:rsidRPr="007272A2" w:rsidRDefault="00102B32" w:rsidP="00102B3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val="pt-PT"/>
                    </w:rPr>
                  </w:pPr>
                  <w:bookmarkStart w:id="0" w:name="_Hlk38821049"/>
                  <w:r w:rsidRPr="007272A2"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val="pt-PT" w:bidi="ru-RU"/>
                    </w:rPr>
                    <w:t xml:space="preserve">JANEIRO 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7272A2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val="pt-PT" w:bidi="ru-RU"/>
                    </w:rPr>
                    <w:instrText xml:space="preserve"> DOCVARIABLE  MonthStart1 \@  yyyy   \* MERGEFORMAT </w:instrTex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Pr="00906BB0">
                    <w:rPr>
                      <w:rFonts w:ascii="Arial Narrow" w:hAnsi="Arial Narrow"/>
                      <w:caps w:val="0"/>
                      <w:noProof/>
                      <w:color w:val="auto"/>
                      <w:sz w:val="40"/>
                      <w:szCs w:val="40"/>
                      <w:lang w:val="pt-PT" w:bidi="ru-RU"/>
                    </w:rPr>
                    <w:t>2027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39"/>
                    <w:gridCol w:w="748"/>
                    <w:gridCol w:w="748"/>
                    <w:gridCol w:w="748"/>
                    <w:gridCol w:w="748"/>
                    <w:gridCol w:w="748"/>
                    <w:gridCol w:w="729"/>
                  </w:tblGrid>
                  <w:tr w:rsidR="00102B32" w:rsidRPr="007272A2" w14:paraId="6043239E" w14:textId="77777777" w:rsidTr="00810935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3492986F" w14:textId="77777777" w:rsidR="00102B32" w:rsidRPr="007272A2" w:rsidRDefault="00102B32" w:rsidP="00102B3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7272A2"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76EEA639" w14:textId="77777777" w:rsidR="00102B32" w:rsidRPr="007272A2" w:rsidRDefault="00102B32" w:rsidP="00102B3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7272A2"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3C6BD8FC" w14:textId="77777777" w:rsidR="00102B32" w:rsidRPr="007272A2" w:rsidRDefault="00102B32" w:rsidP="00102B3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7272A2"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10701431" w14:textId="77777777" w:rsidR="00102B32" w:rsidRPr="007272A2" w:rsidRDefault="00102B32" w:rsidP="00102B3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7272A2"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36C34AB5" w14:textId="77777777" w:rsidR="00102B32" w:rsidRPr="007272A2" w:rsidRDefault="00102B32" w:rsidP="00102B3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7272A2"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7D15D05A" w14:textId="77777777" w:rsidR="00102B32" w:rsidRPr="007272A2" w:rsidRDefault="00102B32" w:rsidP="00102B3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7272A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SÁ</w:t>
                        </w:r>
                      </w:p>
                    </w:tc>
                    <w:tc>
                      <w:tcPr>
                        <w:tcW w:w="700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48E6FB4A" w14:textId="77777777" w:rsidR="00102B32" w:rsidRPr="007272A2" w:rsidRDefault="00102B32" w:rsidP="00102B3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7272A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DO</w:t>
                        </w:r>
                      </w:p>
                    </w:tc>
                  </w:tr>
                  <w:tr w:rsidR="00102B32" w:rsidRPr="005D040A" w14:paraId="7C357D41" w14:textId="77777777" w:rsidTr="00810935">
                    <w:trPr>
                      <w:trHeight w:val="2438"/>
                    </w:trPr>
                    <w:tc>
                      <w:tcPr>
                        <w:tcW w:w="70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ABA4728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7488C72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540ACC2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D3062EC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44FC66A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37B7959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32EAFE96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02B32" w:rsidRPr="005D040A" w14:paraId="41E5A281" w14:textId="77777777" w:rsidTr="00810935">
                    <w:trPr>
                      <w:trHeight w:val="2438"/>
                    </w:trPr>
                    <w:tc>
                      <w:tcPr>
                        <w:tcW w:w="70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B1332BB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A8DFD30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436D854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715E9B4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EB37A66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466B9D5B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2980811B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02B32" w:rsidRPr="005D040A" w14:paraId="1C159173" w14:textId="77777777" w:rsidTr="00810935">
                    <w:trPr>
                      <w:trHeight w:val="2438"/>
                    </w:trPr>
                    <w:tc>
                      <w:tcPr>
                        <w:tcW w:w="70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1980376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FC97C1D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FAB51DB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A7018EB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978F1D2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6FE1E844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489876E2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02B32" w:rsidRPr="005D040A" w14:paraId="494D3D4B" w14:textId="77777777" w:rsidTr="00810935">
                    <w:trPr>
                      <w:trHeight w:val="2438"/>
                    </w:trPr>
                    <w:tc>
                      <w:tcPr>
                        <w:tcW w:w="70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27997FC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DC862A9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B7DA524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E354C50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DBD8B07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4B8B7005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3F555FE9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02B32" w:rsidRPr="005D040A" w14:paraId="28B744E8" w14:textId="77777777" w:rsidTr="00810935">
                    <w:trPr>
                      <w:trHeight w:val="2438"/>
                    </w:trPr>
                    <w:tc>
                      <w:tcPr>
                        <w:tcW w:w="70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335434F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D63F81B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F31E573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83C24BF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65AA787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2ED9AE5A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0027108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02B32" w:rsidRPr="005D040A" w14:paraId="25B01FC8" w14:textId="77777777" w:rsidTr="00810935">
                    <w:trPr>
                      <w:trHeight w:val="2438"/>
                    </w:trPr>
                    <w:tc>
                      <w:tcPr>
                        <w:tcW w:w="70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9DB3BA5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A8BE7BC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445D304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5BD115F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150704E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35F157D9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0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6C3EEE3" w14:textId="77777777" w:rsidR="00102B32" w:rsidRPr="0049190D" w:rsidRDefault="00102B32" w:rsidP="00102B32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0"/>
                </w:tbl>
                <w:p w14:paraId="635B5D45" w14:textId="77777777" w:rsidR="00102B32" w:rsidRPr="00704080" w:rsidRDefault="00102B32" w:rsidP="00102B32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lang w:val="pt-PT"/>
                    </w:rPr>
                  </w:pPr>
                </w:p>
              </w:tc>
            </w:tr>
          </w:tbl>
          <w:p w14:paraId="1A5B6E03" w14:textId="2CC03F92" w:rsidR="00E50BDE" w:rsidRPr="00412E58" w:rsidRDefault="00E50BDE" w:rsidP="00095371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2"/>
                <w:szCs w:val="2"/>
                <w:lang w:val="pt-PT"/>
              </w:rPr>
            </w:pPr>
          </w:p>
        </w:tc>
      </w:tr>
    </w:tbl>
    <w:p w14:paraId="2B3E424A" w14:textId="1DF0A038" w:rsidR="00F93E3B" w:rsidRPr="00704080" w:rsidRDefault="00F93E3B" w:rsidP="00095371">
      <w:pPr>
        <w:pStyle w:val="a5"/>
        <w:rPr>
          <w:rFonts w:ascii="Arial Narrow" w:hAnsi="Arial Narrow"/>
          <w:noProof/>
          <w:color w:val="auto"/>
          <w:sz w:val="2"/>
          <w:szCs w:val="2"/>
          <w:lang w:val="pt-PT"/>
        </w:rPr>
      </w:pPr>
    </w:p>
    <w:sectPr w:rsidR="00F93E3B" w:rsidRPr="00704080" w:rsidSect="005D040A">
      <w:pgSz w:w="11906" w:h="16838" w:code="9"/>
      <w:pgMar w:top="397" w:right="397" w:bottom="284" w:left="39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74897" w14:textId="77777777" w:rsidR="00957B1C" w:rsidRDefault="00957B1C">
      <w:pPr>
        <w:spacing w:after="0"/>
      </w:pPr>
      <w:r>
        <w:separator/>
      </w:r>
    </w:p>
  </w:endnote>
  <w:endnote w:type="continuationSeparator" w:id="0">
    <w:p w14:paraId="6111B6C9" w14:textId="77777777" w:rsidR="00957B1C" w:rsidRDefault="00957B1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05AB5" w14:textId="77777777" w:rsidR="00957B1C" w:rsidRDefault="00957B1C">
      <w:pPr>
        <w:spacing w:after="0"/>
      </w:pPr>
      <w:r>
        <w:separator/>
      </w:r>
    </w:p>
  </w:footnote>
  <w:footnote w:type="continuationSeparator" w:id="0">
    <w:p w14:paraId="2D1FC02B" w14:textId="77777777" w:rsidR="00957B1C" w:rsidRDefault="00957B1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5371"/>
    <w:rsid w:val="00097A25"/>
    <w:rsid w:val="000A5A57"/>
    <w:rsid w:val="00102B32"/>
    <w:rsid w:val="0011563D"/>
    <w:rsid w:val="001274F3"/>
    <w:rsid w:val="00151CCE"/>
    <w:rsid w:val="001612A0"/>
    <w:rsid w:val="001A6667"/>
    <w:rsid w:val="001B01F9"/>
    <w:rsid w:val="001C41F9"/>
    <w:rsid w:val="001F2E31"/>
    <w:rsid w:val="001F5AD0"/>
    <w:rsid w:val="00234AC8"/>
    <w:rsid w:val="00285C1D"/>
    <w:rsid w:val="002F2367"/>
    <w:rsid w:val="002F58BB"/>
    <w:rsid w:val="0033069D"/>
    <w:rsid w:val="003327F5"/>
    <w:rsid w:val="00340CAF"/>
    <w:rsid w:val="00363EF2"/>
    <w:rsid w:val="003C0D41"/>
    <w:rsid w:val="003E085C"/>
    <w:rsid w:val="003E7B3A"/>
    <w:rsid w:val="00412E58"/>
    <w:rsid w:val="00416364"/>
    <w:rsid w:val="00420911"/>
    <w:rsid w:val="00431B29"/>
    <w:rsid w:val="00440416"/>
    <w:rsid w:val="00462EAD"/>
    <w:rsid w:val="004A6170"/>
    <w:rsid w:val="004B25B1"/>
    <w:rsid w:val="004F6AAC"/>
    <w:rsid w:val="00512F2D"/>
    <w:rsid w:val="00545FB0"/>
    <w:rsid w:val="00570FBB"/>
    <w:rsid w:val="00583B82"/>
    <w:rsid w:val="005923AC"/>
    <w:rsid w:val="005D040A"/>
    <w:rsid w:val="005D5149"/>
    <w:rsid w:val="005E490F"/>
    <w:rsid w:val="005E656F"/>
    <w:rsid w:val="006079EF"/>
    <w:rsid w:val="00621831"/>
    <w:rsid w:val="00667021"/>
    <w:rsid w:val="006974E1"/>
    <w:rsid w:val="006A6DC1"/>
    <w:rsid w:val="006C0896"/>
    <w:rsid w:val="006F513E"/>
    <w:rsid w:val="00704080"/>
    <w:rsid w:val="007272A2"/>
    <w:rsid w:val="00752928"/>
    <w:rsid w:val="007C0139"/>
    <w:rsid w:val="007D45A1"/>
    <w:rsid w:val="007F564D"/>
    <w:rsid w:val="007F7227"/>
    <w:rsid w:val="00891E4E"/>
    <w:rsid w:val="008B1201"/>
    <w:rsid w:val="008F16F7"/>
    <w:rsid w:val="009164BA"/>
    <w:rsid w:val="009166BD"/>
    <w:rsid w:val="00917721"/>
    <w:rsid w:val="00957B1C"/>
    <w:rsid w:val="00977AAE"/>
    <w:rsid w:val="00996E56"/>
    <w:rsid w:val="00997268"/>
    <w:rsid w:val="00A12667"/>
    <w:rsid w:val="00A14581"/>
    <w:rsid w:val="00A20E4C"/>
    <w:rsid w:val="00A9235E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D139A"/>
    <w:rsid w:val="00BD6D0F"/>
    <w:rsid w:val="00BE5AB8"/>
    <w:rsid w:val="00C21B66"/>
    <w:rsid w:val="00C264AE"/>
    <w:rsid w:val="00C44DFB"/>
    <w:rsid w:val="00C6519B"/>
    <w:rsid w:val="00C70F21"/>
    <w:rsid w:val="00C7354B"/>
    <w:rsid w:val="00C83C27"/>
    <w:rsid w:val="00C91F9B"/>
    <w:rsid w:val="00CC3178"/>
    <w:rsid w:val="00CC3812"/>
    <w:rsid w:val="00CF2617"/>
    <w:rsid w:val="00D973B9"/>
    <w:rsid w:val="00DC290D"/>
    <w:rsid w:val="00DE32AC"/>
    <w:rsid w:val="00E1407A"/>
    <w:rsid w:val="00E50BDE"/>
    <w:rsid w:val="00E56869"/>
    <w:rsid w:val="00E774CD"/>
    <w:rsid w:val="00E77E1D"/>
    <w:rsid w:val="00EA35C0"/>
    <w:rsid w:val="00ED1CD7"/>
    <w:rsid w:val="00ED75B6"/>
    <w:rsid w:val="00F83233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1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2022-07-13T08:37:00Z</dcterms:created>
  <dcterms:modified xsi:type="dcterms:W3CDTF">2022-07-13T08:37:00Z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