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18221800" w14:textId="3CC4448E" w:rsidR="006A3A65" w:rsidRPr="005D040A" w:rsidRDefault="006A3A65" w:rsidP="006A3A65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4163A" w:rsidRPr="0064163A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2030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6A3A65" w:rsidRPr="005D040A" w14:paraId="0D3ECE43" w14:textId="77777777" w:rsidTr="000A2FE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EFF73B7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9072AC4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30081A4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57A1B4A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875ADE3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559CE3A9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7ED6B085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A3A65" w:rsidRPr="005D040A" w14:paraId="34F83D87" w14:textId="77777777" w:rsidTr="000A2FE8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7BA234" w14:textId="6B0C2D03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0A71C4" w14:textId="7B74CF9A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BB53FA" w14:textId="6258F363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36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918D9D" w14:textId="2427C62A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270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270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36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270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36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F29A2C" w14:textId="4DCF0CCE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36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36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F117787" w14:textId="47E3C387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36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36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C236576" w14:textId="1735C576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A3A65" w:rsidRPr="005D040A" w14:paraId="237D9D3B" w14:textId="77777777" w:rsidTr="000A2FE8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5D3FD5" w14:textId="5DBA2FC1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669569" w14:textId="48E5812B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7EBE7B" w14:textId="37DD7D9F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5E264A" w14:textId="0B7224DC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EFA1CD" w14:textId="5CF4787F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1F0E4D" w14:textId="3301CE9F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9747372" w14:textId="7A8BF4CC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A3A65" w:rsidRPr="005D040A" w14:paraId="44494AB3" w14:textId="77777777" w:rsidTr="000A2FE8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05987B" w14:textId="090F87D8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B77B6D" w14:textId="78E0D6D9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06EF26" w14:textId="4D45DD28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114386" w14:textId="601B2A47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658206D" w14:textId="49ED4BE0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DE0F102" w14:textId="0F74724D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98A937F" w14:textId="3796F5A9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A3A65" w:rsidRPr="005D040A" w14:paraId="0CB1EB17" w14:textId="77777777" w:rsidTr="000A2FE8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C38D84" w14:textId="0690AADC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18EEA6" w14:textId="0BA00594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882D26" w14:textId="2268D29D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38D24A" w14:textId="6EF71358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E81F4B" w14:textId="098B6977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3058C37" w14:textId="3D8F7FC4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6E0E4AF" w14:textId="43A256AE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A3A65" w:rsidRPr="005D040A" w14:paraId="7F71918C" w14:textId="77777777" w:rsidTr="000A2FE8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9478D8" w14:textId="37009E19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AECC5BD" w14:textId="1A8EF69A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6AEA9B" w14:textId="226394EB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B71B64" w14:textId="3A7D7FC7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A2B86C" w14:textId="2F36F81D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B270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B270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489F30F" w14:textId="42A2234A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3E4889" w14:textId="0C3C7819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A3A65" w:rsidRPr="005D040A" w14:paraId="3241161B" w14:textId="77777777" w:rsidTr="000A2FE8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2E9A9A3" w14:textId="4FE59EE6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1D9CC5" w14:textId="7CF36FAF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140124" w14:textId="77777777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A7C982C" w14:textId="77777777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8E69E82" w14:textId="77777777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25BC8DB" w14:textId="77777777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635350D" w14:textId="77777777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74A285BC" w14:textId="1D4DBE8F" w:rsidR="00621831" w:rsidRPr="005D040A" w:rsidRDefault="00621831" w:rsidP="0062183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64163A" w:rsidRPr="0064163A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2030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621831" w:rsidRPr="005D040A" w14:paraId="1B15FFFB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9F16E24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E1B23D5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23A8A87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AE14951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FC66DF6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A753F6D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F0EEFE6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21831" w:rsidRPr="005D040A" w14:paraId="476D9E33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0A0737" w14:textId="1C55350D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9C3AA50" w14:textId="25ED8672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A3A6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699708" w14:textId="2137D230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D3CAD3" w14:textId="20E9EBEE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18CDFB" w14:textId="2564502B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9A2DB0C" w14:textId="506CC07F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136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7BA0C10" w14:textId="4E4308B5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27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27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B27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5D040A" w14:paraId="6B0065D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5AE2F1" w14:textId="4FB52F8E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C11E47" w14:textId="6FCB9D5F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BB364C1" w14:textId="3BEA4D29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2D2D95" w14:textId="386DDD2E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3A9581" w14:textId="2D4F3980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E8650AC" w14:textId="4A64303F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D1DC63" w14:textId="7448615B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5D040A" w14:paraId="45C125C4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505CA1" w14:textId="028151FA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FE3D6A" w14:textId="4C5F01BE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86FCCD" w14:textId="7535BD01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9D1086" w14:textId="198CBC52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B8FCC87" w14:textId="666B8030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6A64DF5" w14:textId="356FB75E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5096DAC" w14:textId="6A3BE99B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5D040A" w14:paraId="7FAB30C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D2B895" w14:textId="52D4D7AF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FFE094" w14:textId="5AF27EED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576D4C" w14:textId="1EAD3550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08ED27" w14:textId="22108200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07EC46B" w14:textId="40BC5648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A41E8C7" w14:textId="7F27BBFE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D8C0510" w14:textId="42C26C41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5D040A" w14:paraId="607DFCDF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7BD0DB" w14:textId="0C51977F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085E2A" w14:textId="296F847E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E114DB9" w14:textId="25B7164D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55B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55B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DF6B3A" w14:textId="44CCA12B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2172AD" w14:textId="7D17FD9E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136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36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4393230" w14:textId="7BD181AC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55B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136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1471F06" w14:textId="5CFBA563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B27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B27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5D040A" w14:paraId="49D24726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5AF317" w14:textId="02882A7B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2CB1C4" w14:textId="008C44D2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163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AC8212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606CC85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DE0FE4E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B88D712" w14:textId="77777777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AF941F" w14:textId="77777777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33208" w14:textId="77777777" w:rsidR="001A3483" w:rsidRDefault="001A3483">
      <w:pPr>
        <w:spacing w:after="0"/>
      </w:pPr>
      <w:r>
        <w:separator/>
      </w:r>
    </w:p>
  </w:endnote>
  <w:endnote w:type="continuationSeparator" w:id="0">
    <w:p w14:paraId="222EE8AB" w14:textId="77777777" w:rsidR="001A3483" w:rsidRDefault="001A34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FD2B5" w14:textId="77777777" w:rsidR="001A3483" w:rsidRDefault="001A3483">
      <w:pPr>
        <w:spacing w:after="0"/>
      </w:pPr>
      <w:r>
        <w:separator/>
      </w:r>
    </w:p>
  </w:footnote>
  <w:footnote w:type="continuationSeparator" w:id="0">
    <w:p w14:paraId="25942D0C" w14:textId="77777777" w:rsidR="001A3483" w:rsidRDefault="001A348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A3483"/>
    <w:rsid w:val="001B01F9"/>
    <w:rsid w:val="001C41F9"/>
    <w:rsid w:val="001D495C"/>
    <w:rsid w:val="001F5AD0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B6086"/>
    <w:rsid w:val="005D040A"/>
    <w:rsid w:val="005D5149"/>
    <w:rsid w:val="005E490F"/>
    <w:rsid w:val="005E656F"/>
    <w:rsid w:val="006079EF"/>
    <w:rsid w:val="00621831"/>
    <w:rsid w:val="0062617E"/>
    <w:rsid w:val="0064163A"/>
    <w:rsid w:val="00667021"/>
    <w:rsid w:val="006974E1"/>
    <w:rsid w:val="006A3A65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55BF9"/>
    <w:rsid w:val="008B1201"/>
    <w:rsid w:val="008F16F7"/>
    <w:rsid w:val="009164BA"/>
    <w:rsid w:val="009166BD"/>
    <w:rsid w:val="00917721"/>
    <w:rsid w:val="00957B08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3660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973B9"/>
    <w:rsid w:val="00DB270D"/>
    <w:rsid w:val="00DC290D"/>
    <w:rsid w:val="00DE32AC"/>
    <w:rsid w:val="00E1407A"/>
    <w:rsid w:val="00E4249A"/>
    <w:rsid w:val="00E50BDE"/>
    <w:rsid w:val="00E56869"/>
    <w:rsid w:val="00E774CD"/>
    <w:rsid w:val="00E77E1D"/>
    <w:rsid w:val="00E87F0B"/>
    <w:rsid w:val="00ED1CD7"/>
    <w:rsid w:val="00ED75B6"/>
    <w:rsid w:val="00EE2435"/>
    <w:rsid w:val="00F90C2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2022-07-12T17:56:00Z</dcterms:created>
  <dcterms:modified xsi:type="dcterms:W3CDTF">2022-07-12T17:56:00Z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