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5D040A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556"/>
              <w:gridCol w:w="5556"/>
            </w:tblGrid>
            <w:tr w:rsidR="00917721" w:rsidRPr="00704080" w14:paraId="79F6697B" w14:textId="77777777" w:rsidTr="00752928">
              <w:tc>
                <w:tcPr>
                  <w:tcW w:w="2500" w:type="pct"/>
                </w:tcPr>
                <w:p w14:paraId="18221800" w14:textId="0F1E14FD" w:rsidR="006A3A65" w:rsidRPr="005D040A" w:rsidRDefault="006A3A65" w:rsidP="006A3A65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AGOSTO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57B08" w:rsidRPr="00957B08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2026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6A3A65" w:rsidRPr="005D040A" w14:paraId="0D3ECE43" w14:textId="77777777" w:rsidTr="000A2FE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EFF73B7" w14:textId="77777777" w:rsidR="006A3A65" w:rsidRPr="005D040A" w:rsidRDefault="006A3A65" w:rsidP="006A3A65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9072AC4" w14:textId="77777777" w:rsidR="006A3A65" w:rsidRPr="005D040A" w:rsidRDefault="006A3A65" w:rsidP="006A3A65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030081A4" w14:textId="77777777" w:rsidR="006A3A65" w:rsidRPr="005D040A" w:rsidRDefault="006A3A65" w:rsidP="006A3A65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57A1B4A" w14:textId="77777777" w:rsidR="006A3A65" w:rsidRPr="005D040A" w:rsidRDefault="006A3A65" w:rsidP="006A3A65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7875ADE3" w14:textId="77777777" w:rsidR="006A3A65" w:rsidRPr="005D040A" w:rsidRDefault="006A3A65" w:rsidP="006A3A65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559CE3A9" w14:textId="77777777" w:rsidR="006A3A65" w:rsidRPr="005D040A" w:rsidRDefault="006A3A65" w:rsidP="006A3A65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7ED6B085" w14:textId="77777777" w:rsidR="006A3A65" w:rsidRPr="005D040A" w:rsidRDefault="006A3A65" w:rsidP="006A3A65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A3A65" w:rsidRPr="005D040A" w14:paraId="34F83D87" w14:textId="77777777" w:rsidTr="000A2FE8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D7BA234" w14:textId="1F803919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B0A71C4" w14:textId="3C7D6A63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ABB53FA" w14:textId="71618C3A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55B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F918D9D" w14:textId="710A5B5B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55B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DF29A2C" w14:textId="279CF027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617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F117787" w14:textId="3795E35A" w:rsidR="006A3A65" w:rsidRPr="00D973B9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61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61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61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C236576" w14:textId="7FD63A6C" w:rsidR="006A3A65" w:rsidRPr="00D973B9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A3A65" w:rsidRPr="005D040A" w14:paraId="237D9D3B" w14:textId="77777777" w:rsidTr="000A2FE8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5D3FD5" w14:textId="18441106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E669569" w14:textId="74F55CB8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07EBE7B" w14:textId="1CF5981C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95E264A" w14:textId="6BA334D3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BEFA1CD" w14:textId="6256EBA8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31F0E4D" w14:textId="56D048F4" w:rsidR="006A3A65" w:rsidRPr="00D973B9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9747372" w14:textId="7B426A8A" w:rsidR="006A3A65" w:rsidRPr="00D973B9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A3A65" w:rsidRPr="005D040A" w14:paraId="44494AB3" w14:textId="77777777" w:rsidTr="000A2FE8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505987B" w14:textId="590D41F5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2B77B6D" w14:textId="0C4999C1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406EF26" w14:textId="4ACB08D2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9114386" w14:textId="225E700B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658206D" w14:textId="5A913CE1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DE0F102" w14:textId="7FF8B0A3" w:rsidR="006A3A65" w:rsidRPr="00D973B9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98A937F" w14:textId="6B5D54DF" w:rsidR="006A3A65" w:rsidRPr="00D973B9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A3A65" w:rsidRPr="005D040A" w14:paraId="0CB1EB17" w14:textId="77777777" w:rsidTr="000A2FE8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AC38D84" w14:textId="3DAEDEC6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B18EEA6" w14:textId="7444EDF5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6882D26" w14:textId="5E11CB3D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138D24A" w14:textId="2DBFEAB2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BE81F4B" w14:textId="02DA07B4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3058C37" w14:textId="466C3480" w:rsidR="006A3A65" w:rsidRPr="00D973B9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6E0E4AF" w14:textId="2F28CA9D" w:rsidR="006A3A65" w:rsidRPr="00D973B9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A3A65" w:rsidRPr="005D040A" w14:paraId="7F71918C" w14:textId="77777777" w:rsidTr="000A2FE8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09478D8" w14:textId="50C440D6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AECC5BD" w14:textId="19B85FF4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86AEA9B" w14:textId="57292E38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8B71B64" w14:textId="0FBDD72A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3A2B86C" w14:textId="4DBC7C0C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2617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2617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489F30F" w14:textId="3CBB1E99" w:rsidR="006A3A65" w:rsidRPr="00D973B9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261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B3E4889" w14:textId="41445B2B" w:rsidR="006A3A65" w:rsidRPr="00D973B9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57B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57B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A3A65" w:rsidRPr="005D040A" w14:paraId="3241161B" w14:textId="77777777" w:rsidTr="000A2FE8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2E9A9A3" w14:textId="765547AE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91D9CC5" w14:textId="362CAF9B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0140124" w14:textId="77777777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A7C982C" w14:textId="77777777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8E69E82" w14:textId="77777777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25BC8DB" w14:textId="77777777" w:rsidR="006A3A65" w:rsidRPr="00D973B9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635350D" w14:textId="77777777" w:rsidR="006A3A65" w:rsidRPr="00D973B9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2D8CFA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  <w:tc>
                <w:tcPr>
                  <w:tcW w:w="2500" w:type="pct"/>
                </w:tcPr>
                <w:p w14:paraId="74A285BC" w14:textId="086D512D" w:rsidR="00621831" w:rsidRPr="005D040A" w:rsidRDefault="00621831" w:rsidP="0062183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SETEMBRO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57B08" w:rsidRPr="00957B08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2026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621831" w:rsidRPr="005D040A" w14:paraId="1B15FFFB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9F16E24" w14:textId="77777777" w:rsidR="00621831" w:rsidRPr="005D040A" w:rsidRDefault="00621831" w:rsidP="0062183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E1B23D5" w14:textId="77777777" w:rsidR="00621831" w:rsidRPr="005D040A" w:rsidRDefault="00621831" w:rsidP="0062183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23A8A87" w14:textId="77777777" w:rsidR="00621831" w:rsidRPr="005D040A" w:rsidRDefault="00621831" w:rsidP="0062183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AE14951" w14:textId="77777777" w:rsidR="00621831" w:rsidRPr="005D040A" w:rsidRDefault="00621831" w:rsidP="0062183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FC66DF6" w14:textId="77777777" w:rsidR="00621831" w:rsidRPr="005D040A" w:rsidRDefault="00621831" w:rsidP="0062183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1A753F6D" w14:textId="77777777" w:rsidR="00621831" w:rsidRPr="005D040A" w:rsidRDefault="00621831" w:rsidP="0062183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1F0EEFE6" w14:textId="77777777" w:rsidR="00621831" w:rsidRPr="005D040A" w:rsidRDefault="00621831" w:rsidP="0062183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21831" w:rsidRPr="005D040A" w14:paraId="476D9E33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60A0737" w14:textId="5AF74A3D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9C3AA50" w14:textId="1B36AA02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617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A3A6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2699708" w14:textId="1DAB2C5A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7D3CAD3" w14:textId="06FAA668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318CDFB" w14:textId="0097548D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9A2DB0C" w14:textId="19E559D3" w:rsidR="00621831" w:rsidRPr="00D973B9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57B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57B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7BA0C10" w14:textId="0C0BD7CE" w:rsidR="00621831" w:rsidRPr="00D973B9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21831" w:rsidRPr="005D040A" w14:paraId="6B0065DA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35AE2F1" w14:textId="0D6EC9F0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0C11E47" w14:textId="015FCAB8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BB364C1" w14:textId="76959687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C2D2D95" w14:textId="577DB5D7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C3A9581" w14:textId="389AE65E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E8650AC" w14:textId="5B1E81DD" w:rsidR="00621831" w:rsidRPr="00D973B9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1D1DC63" w14:textId="20FAEDCD" w:rsidR="00621831" w:rsidRPr="00D973B9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21831" w:rsidRPr="005D040A" w14:paraId="45C125C4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9505CA1" w14:textId="68E3E143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AFE3D6A" w14:textId="5078C58B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686FCCD" w14:textId="4C44D732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39D1086" w14:textId="1331EB95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B8FCC87" w14:textId="6DF0DEF3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6A64DF5" w14:textId="172CAEF4" w:rsidR="00621831" w:rsidRPr="00D973B9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5096DAC" w14:textId="4F99200A" w:rsidR="00621831" w:rsidRPr="00D973B9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21831" w:rsidRPr="005D040A" w14:paraId="7FAB30CB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DD2B895" w14:textId="7E28B452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7FFE094" w14:textId="1BC6D2F3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E576D4C" w14:textId="0FD281FE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B08ED27" w14:textId="18B20734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07EC46B" w14:textId="08BD269E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A41E8C7" w14:textId="383EEFAC" w:rsidR="00621831" w:rsidRPr="00D973B9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D8C0510" w14:textId="227C42D2" w:rsidR="00621831" w:rsidRPr="00D973B9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21831" w:rsidRPr="005D040A" w14:paraId="607DFCDF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57BD0DB" w14:textId="5F50DA1B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A085E2A" w14:textId="6CD73AE3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E114DB9" w14:textId="40243357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55B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55B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8DF6B3A" w14:textId="3DC0A99F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617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E2172AD" w14:textId="67667943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617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617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617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617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4393230" w14:textId="7F87605F" w:rsidR="00621831" w:rsidRPr="00D973B9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61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61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61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55B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61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1471F06" w14:textId="43468A25" w:rsidR="00621831" w:rsidRPr="00D973B9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61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61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61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261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61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21831" w:rsidRPr="005D040A" w14:paraId="49D24726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C5AF317" w14:textId="533F28F6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617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617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617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617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82CB1C4" w14:textId="2773A13E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617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617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5AC8212" w14:textId="77777777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606CC85" w14:textId="77777777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DE0FE4E" w14:textId="77777777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B88D712" w14:textId="77777777" w:rsidR="00621831" w:rsidRPr="00D973B9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BAF941F" w14:textId="77777777" w:rsidR="00621831" w:rsidRPr="00D973B9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</w:tr>
          </w:tbl>
          <w:p w14:paraId="1A5B6E03" w14:textId="2CC03F92" w:rsidR="00E50BDE" w:rsidRPr="005D040A" w:rsidRDefault="00E50BDE" w:rsidP="00095371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704080" w:rsidRDefault="00F93E3B" w:rsidP="00095371">
      <w:pPr>
        <w:pStyle w:val="a5"/>
        <w:rPr>
          <w:rFonts w:ascii="Arial Narrow" w:hAnsi="Arial Narrow"/>
          <w:noProof/>
          <w:color w:val="auto"/>
          <w:sz w:val="2"/>
          <w:szCs w:val="2"/>
          <w:lang w:val="pt-PT"/>
        </w:rPr>
      </w:pPr>
    </w:p>
    <w:sectPr w:rsidR="00F93E3B" w:rsidRPr="00704080" w:rsidSect="005D040A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16811" w14:textId="77777777" w:rsidR="00E31B00" w:rsidRDefault="00E31B00">
      <w:pPr>
        <w:spacing w:after="0"/>
      </w:pPr>
      <w:r>
        <w:separator/>
      </w:r>
    </w:p>
  </w:endnote>
  <w:endnote w:type="continuationSeparator" w:id="0">
    <w:p w14:paraId="64C5A8F0" w14:textId="77777777" w:rsidR="00E31B00" w:rsidRDefault="00E31B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0E11A" w14:textId="77777777" w:rsidR="00E31B00" w:rsidRDefault="00E31B00">
      <w:pPr>
        <w:spacing w:after="0"/>
      </w:pPr>
      <w:r>
        <w:separator/>
      </w:r>
    </w:p>
  </w:footnote>
  <w:footnote w:type="continuationSeparator" w:id="0">
    <w:p w14:paraId="6C13D12E" w14:textId="77777777" w:rsidR="00E31B00" w:rsidRDefault="00E31B0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5371"/>
    <w:rsid w:val="00097A25"/>
    <w:rsid w:val="000A5A57"/>
    <w:rsid w:val="0011563D"/>
    <w:rsid w:val="001274F3"/>
    <w:rsid w:val="00151CCE"/>
    <w:rsid w:val="001B01F9"/>
    <w:rsid w:val="001C41F9"/>
    <w:rsid w:val="001D495C"/>
    <w:rsid w:val="001F5AD0"/>
    <w:rsid w:val="00234AC8"/>
    <w:rsid w:val="00285C1D"/>
    <w:rsid w:val="002F2367"/>
    <w:rsid w:val="002F58BB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B25B1"/>
    <w:rsid w:val="004F6AAC"/>
    <w:rsid w:val="00512F2D"/>
    <w:rsid w:val="00570FBB"/>
    <w:rsid w:val="00583B82"/>
    <w:rsid w:val="005923AC"/>
    <w:rsid w:val="005B6086"/>
    <w:rsid w:val="005D040A"/>
    <w:rsid w:val="005D5149"/>
    <w:rsid w:val="005E490F"/>
    <w:rsid w:val="005E656F"/>
    <w:rsid w:val="006079EF"/>
    <w:rsid w:val="00621831"/>
    <w:rsid w:val="0062617E"/>
    <w:rsid w:val="00667021"/>
    <w:rsid w:val="006974E1"/>
    <w:rsid w:val="006A3A65"/>
    <w:rsid w:val="006A6DC1"/>
    <w:rsid w:val="006C0896"/>
    <w:rsid w:val="006F513E"/>
    <w:rsid w:val="00704080"/>
    <w:rsid w:val="007272A2"/>
    <w:rsid w:val="00752928"/>
    <w:rsid w:val="007C0139"/>
    <w:rsid w:val="007D45A1"/>
    <w:rsid w:val="007F564D"/>
    <w:rsid w:val="007F7227"/>
    <w:rsid w:val="00855BF9"/>
    <w:rsid w:val="008B1201"/>
    <w:rsid w:val="008F16F7"/>
    <w:rsid w:val="009164BA"/>
    <w:rsid w:val="009166BD"/>
    <w:rsid w:val="00917721"/>
    <w:rsid w:val="00957B08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21B66"/>
    <w:rsid w:val="00C44DFB"/>
    <w:rsid w:val="00C6519B"/>
    <w:rsid w:val="00C70F21"/>
    <w:rsid w:val="00C7354B"/>
    <w:rsid w:val="00C91F9B"/>
    <w:rsid w:val="00D973B9"/>
    <w:rsid w:val="00DC290D"/>
    <w:rsid w:val="00DE32AC"/>
    <w:rsid w:val="00E1407A"/>
    <w:rsid w:val="00E31B00"/>
    <w:rsid w:val="00E4249A"/>
    <w:rsid w:val="00E50BDE"/>
    <w:rsid w:val="00E56869"/>
    <w:rsid w:val="00E774CD"/>
    <w:rsid w:val="00E77E1D"/>
    <w:rsid w:val="00E87F0B"/>
    <w:rsid w:val="00ED1CD7"/>
    <w:rsid w:val="00ED75B6"/>
    <w:rsid w:val="00F90C2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2022-07-12T17:55:00Z</dcterms:created>
  <dcterms:modified xsi:type="dcterms:W3CDTF">2022-07-12T17:55:00Z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