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4068EA6" w14:textId="77777777" w:rsidR="00A3123A" w:rsidRPr="005D040A" w:rsidRDefault="00A3123A" w:rsidP="00A3123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C049D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A3123A" w:rsidRPr="005D040A" w14:paraId="50EDC548" w14:textId="77777777" w:rsidTr="001768C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9B38E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E3553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4890D2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E89577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BAD38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0514E44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A343BF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123A" w:rsidRPr="005D040A" w14:paraId="7500E9C8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62CC1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DFBA8A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03EC1E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860646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ABA14B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7895F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3DD429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F95F222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158309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50C0F8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07B59F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CF7233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5CD568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73F08B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DFBE57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0904E5AC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76FD16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D7FCB2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6325A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C65993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671CB0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C4864C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0DCD6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D11800B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EBA891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AE752E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D22985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8FBBEC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28EFBA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8185BD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F49553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A915B19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A1F9C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4B4F95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38CB89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E540C2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F1FADC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31C675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D9725C8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6E3D27C4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60B39D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7463B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AE281E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45C2D7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5097F0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E17FE5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F44664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5E1DA84" w14:textId="60F5BAE6" w:rsidR="001F5AD0" w:rsidRPr="005D040A" w:rsidRDefault="001F5AD0" w:rsidP="001F5AD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3123A" w:rsidRPr="00A3123A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1F5AD0" w:rsidRPr="005D040A" w14:paraId="2596BE9F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88D631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08DE0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E1F2C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02AFD0E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3ADBB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90B452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068F5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F5AD0" w:rsidRPr="005D040A" w14:paraId="04035E65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BB015" w14:textId="71CAA5E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3ED2B1" w14:textId="11765322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25D1EE" w14:textId="55632BF3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F3543A" w14:textId="2A448E1C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F31AD2" w14:textId="3CB63863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58DDC0" w14:textId="29EE20A2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400B6F" w14:textId="27E87CD3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067F77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48FD98" w14:textId="0BB7A64D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356CD6" w14:textId="2FD8FF8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9D258F" w14:textId="55F9211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6B44B" w14:textId="18D8A51E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2F76D0" w14:textId="0D12A72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EDF409" w14:textId="5562935E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B7DB60" w14:textId="745317B2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6E9BB72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DB1B3" w14:textId="3171ABBE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E70A94" w14:textId="6C7F2C9A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8D8EA2" w14:textId="396A145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A59F8A" w14:textId="09F4C50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E63DF0" w14:textId="70C9161D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E2DAA3" w14:textId="6CEEED23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EA4668" w14:textId="62FAC21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77428F4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CF50C7" w14:textId="1FE9460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5ABFE1" w14:textId="110822A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FEF8F" w14:textId="4074F2AE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160C1A" w14:textId="3CDD7050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B2267" w14:textId="75E85BB8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A4E8" w14:textId="025656D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A9A29CE" w14:textId="10BE7789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026A8FE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E059" w14:textId="29721410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EA7D8" w14:textId="1C720888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A10CA" w14:textId="7532ABD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32F104" w14:textId="2953F1A2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552C47" w14:textId="59A334D1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06327" w14:textId="685C50E4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38B453" w14:textId="0E653928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5FFE2B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E2EEF" w14:textId="43CC33E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FB6743" w14:textId="2564FA8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5370D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0DD30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657D3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0D636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A6907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42F7" w14:textId="77777777" w:rsidR="00AB0F21" w:rsidRDefault="00AB0F21">
      <w:pPr>
        <w:spacing w:after="0"/>
      </w:pPr>
      <w:r>
        <w:separator/>
      </w:r>
    </w:p>
  </w:endnote>
  <w:endnote w:type="continuationSeparator" w:id="0">
    <w:p w14:paraId="485D5241" w14:textId="77777777" w:rsidR="00AB0F21" w:rsidRDefault="00AB0F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88CF" w14:textId="77777777" w:rsidR="00AB0F21" w:rsidRDefault="00AB0F21">
      <w:pPr>
        <w:spacing w:after="0"/>
      </w:pPr>
      <w:r>
        <w:separator/>
      </w:r>
    </w:p>
  </w:footnote>
  <w:footnote w:type="continuationSeparator" w:id="0">
    <w:p w14:paraId="114D0CAD" w14:textId="77777777" w:rsidR="00AB0F21" w:rsidRDefault="00AB0F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5C1D"/>
    <w:rsid w:val="002F58BB"/>
    <w:rsid w:val="003327F5"/>
    <w:rsid w:val="00340CAF"/>
    <w:rsid w:val="003C0D41"/>
    <w:rsid w:val="003E085C"/>
    <w:rsid w:val="003E5F72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032E6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3123A"/>
    <w:rsid w:val="00AA23D3"/>
    <w:rsid w:val="00AA3C50"/>
    <w:rsid w:val="00AB0F21"/>
    <w:rsid w:val="00AE302A"/>
    <w:rsid w:val="00AE36BB"/>
    <w:rsid w:val="00B37C7E"/>
    <w:rsid w:val="00B65B09"/>
    <w:rsid w:val="00B85583"/>
    <w:rsid w:val="00B9476B"/>
    <w:rsid w:val="00BC3564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2022-07-14T10:15:00Z</dcterms:created>
  <dcterms:modified xsi:type="dcterms:W3CDTF">2022-07-14T10:15:00Z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