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7DE83BB1" w14:textId="77777777" w:rsidR="001F5AD0" w:rsidRPr="00E56869" w:rsidRDefault="001F5AD0" w:rsidP="001F5AD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E56869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MARÇO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56869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56869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1F5AD0" w:rsidRPr="00E56869" w14:paraId="5B2C71B4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146F0C8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9900FAF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B67D0D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1E81258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14A3C4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5DB8254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1238830" w14:textId="77777777" w:rsidR="001F5AD0" w:rsidRPr="00E56869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E568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1F5AD0" w:rsidRPr="00E56869" w14:paraId="73535252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12DF2E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08CAEB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D5FBA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E51EB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0954B3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0336F0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5F5BD8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E56869" w14:paraId="6A05CD52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8A005C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3CAAE7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7545D3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046453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89B897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7B5D2F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B2B63B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E56869" w14:paraId="4928858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2C576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7E37AE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2AD2C5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E4B11F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6BDF23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5BF258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6CEF64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E56869" w14:paraId="779128B3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9665DA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CE3AAE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AE00EC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66442A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1BE59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0033ED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D4CB89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E56869" w14:paraId="0B6D38F5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D34461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2FFB3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48544A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D661B1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6E8FB9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8CB6E5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5177C8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E56869" w14:paraId="417F3EC6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EC7DF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B6B10C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5686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B2D6BA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46E58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69F877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6DC68C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F66B01E" w14:textId="77777777" w:rsidR="001F5AD0" w:rsidRPr="00E5686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5E1DA84" w14:textId="77777777" w:rsidR="001F5AD0" w:rsidRPr="005D040A" w:rsidRDefault="001F5AD0" w:rsidP="001F5AD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1F5AD0" w:rsidRPr="005D040A" w14:paraId="2596BE9F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88D631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08DE0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E1F2C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02AFD0E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3ADBB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90B452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068F5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F5AD0" w:rsidRPr="005D040A" w14:paraId="04035E65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BB015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3ED2B1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25D1EE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F3543A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F31AD2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58DDC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400B6F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067F77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48FD98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356CD6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9D258F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6B44B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2F76D0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EDF409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B7DB6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6E9BB72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DB1B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E70A94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8D8EA2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A59F8A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E63DF0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E2DAA3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EA4668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77428F4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CF50C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5ABFE1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FEF8F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160C1A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B226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A4E8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A9A29CE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026A8FE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E059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EA7D8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A10CA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32F104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552C4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06327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38B453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5FFE2B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E2EEF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FB674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5370D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0DD30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657D3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0D636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A6907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4CEB" w14:textId="77777777" w:rsidR="00BC3564" w:rsidRDefault="00BC3564">
      <w:pPr>
        <w:spacing w:after="0"/>
      </w:pPr>
      <w:r>
        <w:separator/>
      </w:r>
    </w:p>
  </w:endnote>
  <w:endnote w:type="continuationSeparator" w:id="0">
    <w:p w14:paraId="715FA754" w14:textId="77777777" w:rsidR="00BC3564" w:rsidRDefault="00BC35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7100" w14:textId="77777777" w:rsidR="00BC3564" w:rsidRDefault="00BC3564">
      <w:pPr>
        <w:spacing w:after="0"/>
      </w:pPr>
      <w:r>
        <w:separator/>
      </w:r>
    </w:p>
  </w:footnote>
  <w:footnote w:type="continuationSeparator" w:id="0">
    <w:p w14:paraId="40A902C6" w14:textId="77777777" w:rsidR="00BC3564" w:rsidRDefault="00BC35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5C1D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564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2022-07-09T17:07:00Z</dcterms:created>
  <dcterms:modified xsi:type="dcterms:W3CDTF">2022-07-09T17:07:00Z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