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660C9E56" w14:textId="77777777" w:rsidR="00DC3D34" w:rsidRPr="007272A2" w:rsidRDefault="00DC3D34" w:rsidP="00DC3D3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AF4899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DC3D34" w:rsidRPr="007272A2" w14:paraId="4A2B9D72" w14:textId="77777777" w:rsidTr="00810935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D2342EE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CCB5757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FE264E5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5792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346F1AA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3B1EEA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1E86F1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DC3D34" w:rsidRPr="005D040A" w14:paraId="7998B07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440CB6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A863FA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106110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86460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F8E3D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60B26B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A9A12B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15BAEA8C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B751EC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CEB2AA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A8D4D6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F9EE9B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439A7B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8A4949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2A3EDF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60F5FC01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C4C82A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FBBCA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407A2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757DC3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66641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D78E0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C2D1C3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443164D6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D1AE38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57DDA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89D011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FFD4AD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8EA2AC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0398AB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04BF73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00DF52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F63937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FDB3CB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E75128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214047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BA7FA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5806E6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D80AA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1F9FE20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832C64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4AD3E4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AFB7F4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30FBA8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334B13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D3F93C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0D4AC2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5350BA2A" w:rsidR="00917721" w:rsidRPr="005D040A" w:rsidRDefault="00D973B9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C3D34" w:rsidRPr="00DC3D34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917721" w:rsidRPr="005D040A" w14:paraId="4D521D1C" w14:textId="77777777" w:rsidTr="00D973B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B4A50A8" w14:textId="5A31B11A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D052ACD" w14:textId="7B8594D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47D848" w14:textId="7D0B8C33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1412BE2" w14:textId="51F8317E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C3D3BE5" w14:textId="55BA8EE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42F7BE9" w14:textId="5A0922D7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B16A91" w14:textId="2AB575E0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033AD79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338C3E" w14:textId="2AEDFC7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9814E4" w14:textId="5F19460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B25B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665E05" w14:textId="1F2D4A3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1D4F0" w14:textId="6106EFA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C2BCF9" w14:textId="3988FB4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D888BB" w14:textId="6AD65D59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023F15" w14:textId="493168DC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6878283D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E1A06" w14:textId="5469FCD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8FAF3" w14:textId="47BD8AC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01189" w14:textId="5FBD98E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DD9A7D" w14:textId="313E481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7C63CF" w14:textId="13E0F7C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0DD119" w14:textId="2C1F4E32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1B6ED7" w14:textId="67EDA214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DC4D67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AC88D8" w14:textId="35E2DA3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ABAC2" w14:textId="6004456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AB7AB9" w14:textId="58460F6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8FC14F" w14:textId="66E5157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F7ACB7" w14:textId="282C005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A9F174" w14:textId="328685DF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A0A41E" w14:textId="0EF228BC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333194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526BF" w14:textId="65DDE79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C1CD1" w14:textId="413133D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56F1" w14:textId="2D0D26F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262D4B" w14:textId="53ADB7D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A49CF7" w14:textId="30410DB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26A059" w14:textId="3E1EE8DD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E25065" w14:textId="7BC7ECD0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4B0FF95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5D3919" w14:textId="175A032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641D12" w14:textId="4C9BF80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BFCBA" w14:textId="0863F10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DB4676" w14:textId="40F3930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2ADD02" w14:textId="1426F98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46D5BCA" w14:textId="5E69ACEC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7017D" w14:textId="3BA9BB93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4CB553C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9FBFA" w14:textId="15CFC5F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54819C" w14:textId="6A89A31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FD04B4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A4EBA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9AE72D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A36644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970C07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41752" w14:textId="77777777" w:rsidR="006E6A46" w:rsidRDefault="006E6A46">
      <w:pPr>
        <w:spacing w:after="0"/>
      </w:pPr>
      <w:r>
        <w:separator/>
      </w:r>
    </w:p>
  </w:endnote>
  <w:endnote w:type="continuationSeparator" w:id="0">
    <w:p w14:paraId="56B4CBD1" w14:textId="77777777" w:rsidR="006E6A46" w:rsidRDefault="006E6A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D6C2B" w14:textId="77777777" w:rsidR="006E6A46" w:rsidRDefault="006E6A46">
      <w:pPr>
        <w:spacing w:after="0"/>
      </w:pPr>
      <w:r>
        <w:separator/>
      </w:r>
    </w:p>
  </w:footnote>
  <w:footnote w:type="continuationSeparator" w:id="0">
    <w:p w14:paraId="17983045" w14:textId="77777777" w:rsidR="006E6A46" w:rsidRDefault="006E6A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57CCD"/>
    <w:rsid w:val="001B01F9"/>
    <w:rsid w:val="001C41F9"/>
    <w:rsid w:val="00234AC8"/>
    <w:rsid w:val="00285C1D"/>
    <w:rsid w:val="002F58BB"/>
    <w:rsid w:val="00321BB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67021"/>
    <w:rsid w:val="006974E1"/>
    <w:rsid w:val="006A6DC1"/>
    <w:rsid w:val="006C0896"/>
    <w:rsid w:val="006E6A46"/>
    <w:rsid w:val="006F513E"/>
    <w:rsid w:val="007272A2"/>
    <w:rsid w:val="00752928"/>
    <w:rsid w:val="007C0139"/>
    <w:rsid w:val="007D45A1"/>
    <w:rsid w:val="007F564D"/>
    <w:rsid w:val="007F7227"/>
    <w:rsid w:val="00832416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55A09"/>
    <w:rsid w:val="00D973B9"/>
    <w:rsid w:val="00DC3D34"/>
    <w:rsid w:val="00DE32AC"/>
    <w:rsid w:val="00E1407A"/>
    <w:rsid w:val="00E50BDE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2022-07-14T07:48:00Z</dcterms:created>
  <dcterms:modified xsi:type="dcterms:W3CDTF">2022-07-14T07:48:00Z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