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5D040A" w14:paraId="79F6697B" w14:textId="77777777" w:rsidTr="00752928">
              <w:tc>
                <w:tcPr>
                  <w:tcW w:w="2500" w:type="pct"/>
                </w:tcPr>
                <w:p w14:paraId="22297C96" w14:textId="269CAFF4" w:rsidR="00E56869" w:rsidRPr="005D040A" w:rsidRDefault="00E56869" w:rsidP="00E56869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FEVEREIRO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B67851" w:rsidRPr="00B67851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2023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7"/>
                    <w:gridCol w:w="746"/>
                    <w:gridCol w:w="748"/>
                    <w:gridCol w:w="748"/>
                    <w:gridCol w:w="748"/>
                    <w:gridCol w:w="748"/>
                    <w:gridCol w:w="733"/>
                  </w:tblGrid>
                  <w:tr w:rsidR="00E56869" w:rsidRPr="005D040A" w14:paraId="536B53C4" w14:textId="77777777" w:rsidTr="001363EB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C9D4B47" w14:textId="77777777" w:rsidR="00E56869" w:rsidRPr="005D040A" w:rsidRDefault="00E56869" w:rsidP="00E56869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95DB2E5" w14:textId="77777777" w:rsidR="00E56869" w:rsidRPr="005D040A" w:rsidRDefault="00E56869" w:rsidP="00E56869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AA4B557" w14:textId="77777777" w:rsidR="00E56869" w:rsidRPr="005D040A" w:rsidRDefault="00E56869" w:rsidP="00E56869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BCD7C48" w14:textId="77777777" w:rsidR="00E56869" w:rsidRPr="005D040A" w:rsidRDefault="00E56869" w:rsidP="00E56869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525C068" w14:textId="77777777" w:rsidR="00E56869" w:rsidRPr="005D040A" w:rsidRDefault="00E56869" w:rsidP="00E56869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54531F23" w14:textId="77777777" w:rsidR="00E56869" w:rsidRPr="005D040A" w:rsidRDefault="00E56869" w:rsidP="00E56869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13DE54E3" w14:textId="77777777" w:rsidR="00E56869" w:rsidRPr="005D040A" w:rsidRDefault="00E56869" w:rsidP="00E56869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6869" w:rsidRPr="005D040A" w14:paraId="283D42B4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7797519" w14:textId="0B4A37D3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98E1353" w14:textId="6A7BF1C7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884FCA" w14:textId="1E1A182A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A69BCCB" w14:textId="3201C50D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57C8B5E" w14:textId="6B3F21ED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5FB63E7" w14:textId="60F0D428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83444BA" w14:textId="0B762008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6869" w:rsidRPr="005D040A" w14:paraId="1FE83170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134B088" w14:textId="134F5EED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D6533A3" w14:textId="077382FC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7AD313" w14:textId="1739B60E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00583F" w14:textId="4510959F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D462249" w14:textId="0AA3CD36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69E033D" w14:textId="4164F908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6EF2842" w14:textId="30D4C64D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6869" w:rsidRPr="005D040A" w14:paraId="2BFBDBDC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BD57C7" w14:textId="3656C87F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FDD28B6" w14:textId="25B00538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26FA988" w14:textId="59CB4A75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0C790F6" w14:textId="484A0376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310FCF2" w14:textId="2288DFFF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DC47FA6" w14:textId="167D422D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661AB77" w14:textId="34D8C688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6869" w:rsidRPr="005D040A" w14:paraId="2AB3FB87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82E4269" w14:textId="257A7C83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B6BEE4" w14:textId="236280FC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AC5F755" w14:textId="7DC9117B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AE7529" w14:textId="04EB931C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AD17459" w14:textId="6884E54F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6934A0" w14:textId="2A2E686E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F14C41B" w14:textId="45AF556A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6869" w:rsidRPr="005D040A" w14:paraId="01C81B1A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5C53AF7" w14:textId="1B25F5F4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73F62B" w14:textId="1CDEE9D2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B77A55" w14:textId="50F5AC40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B3DD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2DCD6E3" w14:textId="410F9F0A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B3DD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B3DD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B3DD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B3DD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D2C8B4C" w14:textId="016E656F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B3DD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B3DD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0E8AB5E" w14:textId="24CED822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902F6EF" w14:textId="05151DD8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6869" w:rsidRPr="005D040A" w14:paraId="640CABF1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4C45F3A" w14:textId="3659F6BC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C862969" w14:textId="490DA6FE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1EF7CEF" w14:textId="77777777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B98A3DB" w14:textId="77777777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D2E9E4" w14:textId="77777777" w:rsidR="00E56869" w:rsidRPr="005D040A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B63A7CB" w14:textId="77777777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928FA06" w14:textId="77777777" w:rsidR="00E56869" w:rsidRPr="00D973B9" w:rsidRDefault="00E56869" w:rsidP="00E56869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2500" w:type="pct"/>
                </w:tcPr>
                <w:p w14:paraId="50AA6B6E" w14:textId="1A7CD0B0" w:rsidR="009B3DDB" w:rsidRPr="005D040A" w:rsidRDefault="009B3DDB" w:rsidP="009B3DDB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MARÇO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B67851" w:rsidRPr="00B67851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2023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7"/>
                    <w:gridCol w:w="746"/>
                    <w:gridCol w:w="748"/>
                    <w:gridCol w:w="748"/>
                    <w:gridCol w:w="748"/>
                    <w:gridCol w:w="748"/>
                    <w:gridCol w:w="733"/>
                  </w:tblGrid>
                  <w:tr w:rsidR="009B3DDB" w:rsidRPr="005D040A" w14:paraId="6BA36CAF" w14:textId="77777777" w:rsidTr="001768C2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4E83D31" w14:textId="77777777" w:rsidR="009B3DDB" w:rsidRPr="005D040A" w:rsidRDefault="009B3DDB" w:rsidP="009B3DDB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C805FA9" w14:textId="77777777" w:rsidR="009B3DDB" w:rsidRPr="005D040A" w:rsidRDefault="009B3DDB" w:rsidP="009B3DDB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3E2AE95" w14:textId="77777777" w:rsidR="009B3DDB" w:rsidRPr="005D040A" w:rsidRDefault="009B3DDB" w:rsidP="009B3DDB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A508250" w14:textId="77777777" w:rsidR="009B3DDB" w:rsidRPr="005D040A" w:rsidRDefault="009B3DDB" w:rsidP="009B3DDB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DA41E63" w14:textId="77777777" w:rsidR="009B3DDB" w:rsidRPr="005D040A" w:rsidRDefault="009B3DDB" w:rsidP="009B3DDB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7C2EA84F" w14:textId="77777777" w:rsidR="009B3DDB" w:rsidRPr="005D040A" w:rsidRDefault="009B3DDB" w:rsidP="009B3DDB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4FBD191" w14:textId="77777777" w:rsidR="009B3DDB" w:rsidRPr="005D040A" w:rsidRDefault="009B3DDB" w:rsidP="009B3DDB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B3DDB" w:rsidRPr="005D040A" w14:paraId="6B8F4F8C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78D5A93" w14:textId="6B4E6380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D8B3EA" w14:textId="3F0A89A0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7ACAE3" w14:textId="4B67A1AE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9C626C0" w14:textId="49F556A7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1C98E1B" w14:textId="2BA8FD48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C5D9366" w14:textId="4367A667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CEC97FC" w14:textId="68790BB1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B3DDB" w:rsidRPr="005D040A" w14:paraId="5FB30A14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3EBA61E" w14:textId="6D4F5124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50BB45" w14:textId="7893970B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2D0EF8" w14:textId="6758F3FE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1A4362F" w14:textId="2DA5DC5D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3BF66BE" w14:textId="5CFF656C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0D54D4F" w14:textId="3602A349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2039D37" w14:textId="6EB17FCB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B3DDB" w:rsidRPr="005D040A" w14:paraId="129B43D0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2968136" w14:textId="20C7F44D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2E7E8E9" w14:textId="75225EAD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5DEE286" w14:textId="39FBFD4C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A50B24" w14:textId="6137E8F4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0A94377" w14:textId="0896A0D8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88DE878" w14:textId="00626118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71C454B" w14:textId="2A1769D9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B3DDB" w:rsidRPr="005D040A" w14:paraId="14B1C246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98535E3" w14:textId="5E1281FB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6712F90" w14:textId="3FFF0E46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F3A88F2" w14:textId="66677501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3A47963" w14:textId="762097BC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D1C421" w14:textId="09B7D8FA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55DCE87" w14:textId="73ED9D4D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AC8CEC9" w14:textId="2D493337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B3DDB" w:rsidRPr="005D040A" w14:paraId="7CCEF507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276B553" w14:textId="42E5C24F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F16E5FB" w14:textId="77A411D8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C8183D6" w14:textId="39AD6B74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FAB7552" w14:textId="75179E61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C096B2" w14:textId="57CD418B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A61DE36" w14:textId="4F1B3E65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796BC9F" w14:textId="439CCB85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B3DDB" w:rsidRPr="005D040A" w14:paraId="284E8CA3" w14:textId="77777777" w:rsidTr="001768C2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A9B0282" w14:textId="676FE620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BBFD89" w14:textId="27ED790F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6785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FA2F1D" w14:textId="77777777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EE23CF" w14:textId="77777777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BE07F7C" w14:textId="77777777" w:rsidR="009B3DDB" w:rsidRPr="005D040A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E87963C" w14:textId="77777777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29B3BB6" w14:textId="77777777" w:rsidR="009B3DDB" w:rsidRPr="00D973B9" w:rsidRDefault="009B3DDB" w:rsidP="009B3DDB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5D040A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5D040A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1BECE" w14:textId="77777777" w:rsidR="009E2DE5" w:rsidRDefault="009E2DE5">
      <w:pPr>
        <w:spacing w:after="0"/>
      </w:pPr>
      <w:r>
        <w:separator/>
      </w:r>
    </w:p>
  </w:endnote>
  <w:endnote w:type="continuationSeparator" w:id="0">
    <w:p w14:paraId="0AE9A016" w14:textId="77777777" w:rsidR="009E2DE5" w:rsidRDefault="009E2D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1CBB" w14:textId="77777777" w:rsidR="009E2DE5" w:rsidRDefault="009E2DE5">
      <w:pPr>
        <w:spacing w:after="0"/>
      </w:pPr>
      <w:r>
        <w:separator/>
      </w:r>
    </w:p>
  </w:footnote>
  <w:footnote w:type="continuationSeparator" w:id="0">
    <w:p w14:paraId="37636D15" w14:textId="77777777" w:rsidR="009E2DE5" w:rsidRDefault="009E2D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5371"/>
    <w:rsid w:val="00097A25"/>
    <w:rsid w:val="000A5A57"/>
    <w:rsid w:val="001274F3"/>
    <w:rsid w:val="00151CCE"/>
    <w:rsid w:val="001B01F9"/>
    <w:rsid w:val="001C41F9"/>
    <w:rsid w:val="00234AC8"/>
    <w:rsid w:val="00285C1D"/>
    <w:rsid w:val="002F58BB"/>
    <w:rsid w:val="003327F5"/>
    <w:rsid w:val="00340CAF"/>
    <w:rsid w:val="0039405A"/>
    <w:rsid w:val="003C0D41"/>
    <w:rsid w:val="003E085C"/>
    <w:rsid w:val="003E7B3A"/>
    <w:rsid w:val="00416364"/>
    <w:rsid w:val="00431B29"/>
    <w:rsid w:val="00440416"/>
    <w:rsid w:val="00462EAD"/>
    <w:rsid w:val="00462F4A"/>
    <w:rsid w:val="004A6170"/>
    <w:rsid w:val="004B25B1"/>
    <w:rsid w:val="004F6AAC"/>
    <w:rsid w:val="00512F2D"/>
    <w:rsid w:val="00570FBB"/>
    <w:rsid w:val="00583B82"/>
    <w:rsid w:val="005923AC"/>
    <w:rsid w:val="005D040A"/>
    <w:rsid w:val="005D5149"/>
    <w:rsid w:val="005E490F"/>
    <w:rsid w:val="005E656F"/>
    <w:rsid w:val="00667021"/>
    <w:rsid w:val="006974E1"/>
    <w:rsid w:val="006A6DC1"/>
    <w:rsid w:val="006C0896"/>
    <w:rsid w:val="006F513E"/>
    <w:rsid w:val="007272A2"/>
    <w:rsid w:val="00752928"/>
    <w:rsid w:val="007C0139"/>
    <w:rsid w:val="007D45A1"/>
    <w:rsid w:val="007F564D"/>
    <w:rsid w:val="007F7227"/>
    <w:rsid w:val="008B1201"/>
    <w:rsid w:val="008F16F7"/>
    <w:rsid w:val="009164BA"/>
    <w:rsid w:val="009166BD"/>
    <w:rsid w:val="00917721"/>
    <w:rsid w:val="009375D0"/>
    <w:rsid w:val="00977AAE"/>
    <w:rsid w:val="00996E56"/>
    <w:rsid w:val="00997268"/>
    <w:rsid w:val="009B3DDB"/>
    <w:rsid w:val="009E2DE5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67851"/>
    <w:rsid w:val="00B85583"/>
    <w:rsid w:val="00B9476B"/>
    <w:rsid w:val="00BC3952"/>
    <w:rsid w:val="00BE5AB8"/>
    <w:rsid w:val="00C21B66"/>
    <w:rsid w:val="00C44DFB"/>
    <w:rsid w:val="00C6519B"/>
    <w:rsid w:val="00C70F21"/>
    <w:rsid w:val="00C7354B"/>
    <w:rsid w:val="00C91F9B"/>
    <w:rsid w:val="00D973B9"/>
    <w:rsid w:val="00DE32AC"/>
    <w:rsid w:val="00E1407A"/>
    <w:rsid w:val="00E50BDE"/>
    <w:rsid w:val="00E56869"/>
    <w:rsid w:val="00E774CD"/>
    <w:rsid w:val="00E77E1D"/>
    <w:rsid w:val="00ED1CD7"/>
    <w:rsid w:val="00ED75B6"/>
    <w:rsid w:val="00F91390"/>
    <w:rsid w:val="00F93E3B"/>
    <w:rsid w:val="00FC0032"/>
    <w:rsid w:val="00FC6BD3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2022-07-14T08:57:00Z</dcterms:created>
  <dcterms:modified xsi:type="dcterms:W3CDTF">2022-07-14T08:57:00Z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