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7CEA6792" w14:textId="47605CCB" w:rsidR="00DC290D" w:rsidRPr="005D040A" w:rsidRDefault="00DC290D" w:rsidP="00DC290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92FBE" w:rsidRPr="00D92FBE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DC290D" w:rsidRPr="005D040A" w14:paraId="1AFECF69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794341D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A021EA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941DEA1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06B16A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D0EAB3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FC8C1E7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C36B79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C290D" w:rsidRPr="005D040A" w14:paraId="3EB20D7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7A970" w14:textId="6148CE3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DC13AA" w14:textId="4DAE83F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EB42C3" w14:textId="46A6BFA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6D2329" w14:textId="412ECBA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EA9A17" w14:textId="5484FDB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260EB2" w14:textId="1CE14DAD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0E67D4" w14:textId="0F2918C9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17E1D57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BAE206" w14:textId="7ADE9B6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DD393" w14:textId="383D18B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2A8E9D" w14:textId="779E394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ADD933" w14:textId="502FC19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727443" w14:textId="75EDC21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E2F60C" w14:textId="5C5D08A8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05FDAF" w14:textId="4B56B5D8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42D9BA3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C6836E" w14:textId="66BEDB0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ACFDF5" w14:textId="0F2475C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978888" w14:textId="7EFD7B7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5D8BCC" w14:textId="15E02A9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C8C209" w14:textId="2A60C2B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C8C490" w14:textId="4D9FD7D9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29945E" w14:textId="15041F52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36ABB23F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B88C9C" w14:textId="57AF81A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F7390D" w14:textId="45D4E03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5495A5" w14:textId="445B9A4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FDA054" w14:textId="34D350F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FC71A3" w14:textId="0BD7707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A039C1" w14:textId="47A1F5D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D47C27" w14:textId="6CA9E3BD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1418056D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E1D8B3" w14:textId="6A039D0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43459C" w14:textId="60532A3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D251CE" w14:textId="29F868C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992766" w14:textId="37B0A55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94C8B" w14:textId="79D3CF0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04A5E31" w14:textId="7BF8040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00C54A5" w14:textId="66C21169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0566BAF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94E503" w14:textId="4FEE3B8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2289B2" w14:textId="281AB91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930D4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A31393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2E816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8FE6D3C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B15716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7B429542" w14:textId="4193F80B" w:rsidR="00DC290D" w:rsidRPr="005D040A" w:rsidRDefault="00DC290D" w:rsidP="00DC290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D92FBE" w:rsidRPr="00D92FBE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DC290D" w:rsidRPr="005D040A" w14:paraId="338EB90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464F046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628B76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28D2C7F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CF0DD13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E130B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70D71A1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9CCDEDE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C290D" w:rsidRPr="005D040A" w14:paraId="338D77F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5CF4DF" w14:textId="6484D9F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2AD2BF" w14:textId="3BF674C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E3CB05" w14:textId="116782A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F04C4B" w14:textId="407D724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ABAC0A" w14:textId="4ED753E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F3F0D2" w14:textId="0A304F1C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A856E" w14:textId="7BBAC92A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229C059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4048F9" w14:textId="5221671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C572B" w14:textId="65E3DCB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E8D6E1" w14:textId="448E2E6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88296F" w14:textId="5A5A605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AA9444" w14:textId="194B4D3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06C1CE" w14:textId="656C8978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45D227" w14:textId="08AF27EC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7EDB7AC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8F99D8" w14:textId="5AD4591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0DD673" w14:textId="61BDE4D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E8D198" w14:textId="5113549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BD8990" w14:textId="649A091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532EE1" w14:textId="2DAEAA6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3A5836" w14:textId="6E7188B9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E56EDCE" w14:textId="03349E8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35BF1E7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3865" w14:textId="3DBCB5B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FC5EA5" w14:textId="5588951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C7C59E" w14:textId="116F941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F52AE5" w14:textId="7780B6C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7B6DA1" w14:textId="572A5E5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99C8A" w14:textId="7F747B20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675F48" w14:textId="6B2E4701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E0CE9B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00250E" w14:textId="41412DD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9A468E" w14:textId="76A7018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917F77" w14:textId="041A3E1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D3E39A" w14:textId="6BFB5EA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F6FF4" w14:textId="51DEBEC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506916C" w14:textId="2F87BA64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05B567" w14:textId="4B931C6C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65A5F2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6FCFC7" w14:textId="0C45A10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2D025" w14:textId="34268A8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7806E3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AD1E71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57EB7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8AE5A8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993A33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9BDDD" w14:textId="77777777" w:rsidR="008567D5" w:rsidRDefault="008567D5">
      <w:pPr>
        <w:spacing w:after="0"/>
      </w:pPr>
      <w:r>
        <w:separator/>
      </w:r>
    </w:p>
  </w:endnote>
  <w:endnote w:type="continuationSeparator" w:id="0">
    <w:p w14:paraId="24917155" w14:textId="77777777" w:rsidR="008567D5" w:rsidRDefault="008567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7C49" w14:textId="77777777" w:rsidR="008567D5" w:rsidRDefault="008567D5">
      <w:pPr>
        <w:spacing w:after="0"/>
      </w:pPr>
      <w:r>
        <w:separator/>
      </w:r>
    </w:p>
  </w:footnote>
  <w:footnote w:type="continuationSeparator" w:id="0">
    <w:p w14:paraId="12B68BD9" w14:textId="77777777" w:rsidR="008567D5" w:rsidRDefault="008567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1F5AD0"/>
    <w:rsid w:val="00234AC8"/>
    <w:rsid w:val="00285C1D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4E79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567D5"/>
    <w:rsid w:val="008B1201"/>
    <w:rsid w:val="008F16F7"/>
    <w:rsid w:val="009164BA"/>
    <w:rsid w:val="009166BD"/>
    <w:rsid w:val="00917721"/>
    <w:rsid w:val="00977AAE"/>
    <w:rsid w:val="00996E56"/>
    <w:rsid w:val="00997268"/>
    <w:rsid w:val="009D2B5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2FBE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2022-07-11T09:35:00Z</dcterms:created>
  <dcterms:modified xsi:type="dcterms:W3CDTF">2022-07-11T09:35:00Z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