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6660BF3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493783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6C3F9C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79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17CFB6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79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722F80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6F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35E47E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679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679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35BE52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67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67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67BFEA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667BD1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106DEB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0D2E4B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1CDE27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084CD8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6C1A1B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0A3859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4B78A7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15D56B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42D7A2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109F00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C7116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56126E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710943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475FFD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7A27F5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204765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CC547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5009CD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237160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461B39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1226AB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8C0BE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7D2FBC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76F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76F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427DDC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76F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2EFBF4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488E0D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4BC5A6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5DADF4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31C397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0DFD2D8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7CEFDC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27ECC9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6E3547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083E3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79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391AF5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79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2C83D5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6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6A3259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16C73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4E03AF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DDD37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52FA95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E5D58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45BBA4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3B307B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07B715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49C529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06BA24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4D23CE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F90AE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51FA9D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48CEEE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7E9DEE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5DE3B5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394BA2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28C46E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D6A73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304D5F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48BC1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6DD0AD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300195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653FD1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6C9742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C3E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359923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679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679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4F0969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76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76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38ED81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76F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418801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6CB5B8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2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FB3C26" w:rsidRPr="00E97684" w14:paraId="47C4E0B6" w14:textId="77777777" w:rsidTr="0083181B">
        <w:tc>
          <w:tcPr>
            <w:tcW w:w="2500" w:type="pct"/>
            <w:vAlign w:val="center"/>
          </w:tcPr>
          <w:p w14:paraId="4DAA653A" w14:textId="77777777" w:rsidR="00FB3C26" w:rsidRPr="00642A90" w:rsidRDefault="00FB3C26" w:rsidP="0083181B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1CFA420E" w14:textId="77777777" w:rsidR="00FB3C26" w:rsidRPr="00642A90" w:rsidRDefault="00FB3C26" w:rsidP="0083181B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6ED86D9" w14:textId="77777777" w:rsidR="00FB3C26" w:rsidRPr="00642A90" w:rsidRDefault="00FB3C26" w:rsidP="00FB3C26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FB3C26" w:rsidRPr="00E97684" w14:paraId="75EE8AE7" w14:textId="77777777" w:rsidTr="0083181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15B1FC7" w14:textId="77777777" w:rsidR="00FB3C26" w:rsidRPr="00E97684" w:rsidRDefault="00FB3C26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FDEF32D" w14:textId="77777777" w:rsidR="00FB3C26" w:rsidRPr="00E97684" w:rsidRDefault="00FB3C26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723F60B" w14:textId="77777777" w:rsidR="00FB3C26" w:rsidRPr="00E97684" w:rsidRDefault="00FB3C26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9A2BEAB" w14:textId="77777777" w:rsidR="00FB3C26" w:rsidRPr="00E97684" w:rsidRDefault="00FB3C26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3796237" w14:textId="77777777" w:rsidR="00FB3C26" w:rsidRPr="00E97684" w:rsidRDefault="00FB3C26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2B9A562" w14:textId="77777777" w:rsidR="00FB3C26" w:rsidRPr="00E97684" w:rsidRDefault="00FB3C26" w:rsidP="0083181B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70A6C6E" w14:textId="77777777" w:rsidR="00FB3C26" w:rsidRPr="00E97684" w:rsidRDefault="00FB3C26" w:rsidP="0083181B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FB3C26" w:rsidRPr="00E97684" w14:paraId="1C255969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53C30B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E520A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4E29B1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23FE5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7A10CD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E375CA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82AC71B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FB3C26" w:rsidRPr="00E97684" w14:paraId="16A86BC4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FE3DBB2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70319A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BB70A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19C929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46EB28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B83F64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8649B59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FB3C26" w:rsidRPr="00E97684" w14:paraId="3DA52133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3B0E27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9AC0BD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E0F2F1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D4F10D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304FF8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78CB89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6253D14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FB3C26" w:rsidRPr="00E97684" w14:paraId="5E75ABC9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02F781D0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3BCBB2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026247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811CE0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3DAA78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1A96B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78D2FF5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FB3C26" w:rsidRPr="00E97684" w14:paraId="36A2B85C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34C196E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7881E0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B6451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4274D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C4B7CC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CBECA5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6424020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FB3C26" w:rsidRPr="00E97684" w14:paraId="210427C3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B8765C2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79021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4114DD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CA11B7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167280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3343E1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1C01576" w14:textId="77777777" w:rsidR="00FB3C26" w:rsidRPr="00E97684" w:rsidRDefault="00FB3C26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3F65E" w14:textId="77777777" w:rsidR="007C078B" w:rsidRDefault="007C078B">
      <w:pPr>
        <w:spacing w:after="0"/>
      </w:pPr>
      <w:r>
        <w:separator/>
      </w:r>
    </w:p>
  </w:endnote>
  <w:endnote w:type="continuationSeparator" w:id="0">
    <w:p w14:paraId="4BF247E9" w14:textId="77777777" w:rsidR="007C078B" w:rsidRDefault="007C07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A2370" w14:textId="77777777" w:rsidR="007C078B" w:rsidRDefault="007C078B">
      <w:pPr>
        <w:spacing w:after="0"/>
      </w:pPr>
      <w:r>
        <w:separator/>
      </w:r>
    </w:p>
  </w:footnote>
  <w:footnote w:type="continuationSeparator" w:id="0">
    <w:p w14:paraId="4E28DCF2" w14:textId="77777777" w:rsidR="007C078B" w:rsidRDefault="007C07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3EF3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376FF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C078B"/>
    <w:rsid w:val="007D45A1"/>
    <w:rsid w:val="007F564D"/>
    <w:rsid w:val="008220E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16EEA"/>
    <w:rsid w:val="00A20E4C"/>
    <w:rsid w:val="00A47338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6799"/>
    <w:rsid w:val="00C44DFB"/>
    <w:rsid w:val="00C6519B"/>
    <w:rsid w:val="00C70F21"/>
    <w:rsid w:val="00C7354B"/>
    <w:rsid w:val="00C800AA"/>
    <w:rsid w:val="00C91F9B"/>
    <w:rsid w:val="00D953C0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6B3D"/>
    <w:rsid w:val="00F91390"/>
    <w:rsid w:val="00F93E3B"/>
    <w:rsid w:val="00FB3C2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2021-12-10T08:29:00Z</dcterms:created>
  <dcterms:modified xsi:type="dcterms:W3CDTF">2021-12-10T08:29:00Z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