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91B8CF8" w14:textId="77777777" w:rsidTr="00ED5F48">
        <w:tc>
          <w:tcPr>
            <w:tcW w:w="2500" w:type="pct"/>
            <w:vAlign w:val="center"/>
          </w:tcPr>
          <w:p w14:paraId="1D943BD5" w14:textId="2676DA99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NOVEMBRO</w:t>
            </w:r>
          </w:p>
        </w:tc>
        <w:tc>
          <w:tcPr>
            <w:tcW w:w="2500" w:type="pct"/>
            <w:vAlign w:val="center"/>
          </w:tcPr>
          <w:p w14:paraId="5AC816B2" w14:textId="173BC29A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46168607" w14:textId="77777777" w:rsidTr="00642A9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00928566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636BE898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242166CA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0E317E6B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5FA57476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5B105859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4EDC8E9F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1AB241C6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139EFFE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5BB0DC7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953C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3DB4A86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953C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953C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2007E58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953C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953C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6A17808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953C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953C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5D23B73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953C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953C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4DD443B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190101B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652F667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30F3374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58DA696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31FB79D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71DBE3B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0017D1C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4C164AA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1496383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1D650BE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7F3B282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2EB4B57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439E648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113C2C6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04EFF4A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52EE514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4BB8BF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5B37890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00660CF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62A3A34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3F85E3D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6EBEEC6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08FEF62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601E541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240C3B6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618196B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16B8E63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1398D8E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773E4FB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5CAF226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0D6F4A4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31E49F9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AEF418B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14767F7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34DA8D7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1547B57" w14:textId="77777777" w:rsidTr="00ED5F48">
        <w:tc>
          <w:tcPr>
            <w:tcW w:w="2500" w:type="pct"/>
            <w:vAlign w:val="center"/>
          </w:tcPr>
          <w:p w14:paraId="6AE3BB0C" w14:textId="5EE3B62A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DEZEMBRO</w:t>
            </w:r>
          </w:p>
        </w:tc>
        <w:tc>
          <w:tcPr>
            <w:tcW w:w="2500" w:type="pct"/>
            <w:vAlign w:val="center"/>
          </w:tcPr>
          <w:p w14:paraId="3D8BA562" w14:textId="4000C16A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1C608AFC" w14:textId="77777777" w:rsidTr="00642A9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1AA947D" w14:textId="732EEBC3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0F3955" w14:textId="17DB5D17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173504" w14:textId="7CB0859D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459C1B2" w14:textId="699C3EC5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2689FC3" w14:textId="4954896B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0F645315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1DFD7BE6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7C17943B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1B8B323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7FF3459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5C5BB4D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1FBFF55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953C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536CF7D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7CAD1E0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0CF09EC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F4FCFD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29128BB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722523E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399C954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6EAF2FB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4E7239C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5DB4066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3CAF57E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DB9DAF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261BBE8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2648279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078400D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685D74C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44C942F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365A29E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5D77353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953C655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34ABC59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3C50A92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2CD2275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26B8F24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7E66936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2EAD860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1D803E7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CCE256B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0F313CD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47632E9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139CBCB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5561E7E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122C0DD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953C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953C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063EB64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4549828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43F7B53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6F52F66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3B6927A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33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A47338" w:rsidRPr="00E97684" w14:paraId="12FDD057" w14:textId="77777777" w:rsidTr="0083181B">
        <w:tc>
          <w:tcPr>
            <w:tcW w:w="2500" w:type="pct"/>
            <w:vAlign w:val="center"/>
          </w:tcPr>
          <w:p w14:paraId="356509C9" w14:textId="77777777" w:rsidR="00A47338" w:rsidRPr="00642A90" w:rsidRDefault="00A47338" w:rsidP="0083181B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JANEIRO</w:t>
            </w:r>
          </w:p>
        </w:tc>
        <w:tc>
          <w:tcPr>
            <w:tcW w:w="2500" w:type="pct"/>
            <w:vAlign w:val="center"/>
          </w:tcPr>
          <w:p w14:paraId="00352CA1" w14:textId="77777777" w:rsidR="00A47338" w:rsidRPr="00642A90" w:rsidRDefault="00A47338" w:rsidP="0083181B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E2E67C2" w14:textId="77777777" w:rsidR="00A47338" w:rsidRPr="00642A90" w:rsidRDefault="00A47338" w:rsidP="00A4733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9"/>
        <w:gridCol w:w="1499"/>
        <w:gridCol w:w="1499"/>
        <w:gridCol w:w="1499"/>
        <w:gridCol w:w="1499"/>
        <w:gridCol w:w="1461"/>
      </w:tblGrid>
      <w:tr w:rsidR="00A47338" w:rsidRPr="00E97684" w14:paraId="3A727CC7" w14:textId="77777777" w:rsidTr="0083181B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54F50A1" w14:textId="77777777" w:rsidR="00A47338" w:rsidRPr="00E97684" w:rsidRDefault="00A47338" w:rsidP="0083181B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ED503A9" w14:textId="77777777" w:rsidR="00A47338" w:rsidRPr="00E97684" w:rsidRDefault="00A47338" w:rsidP="0083181B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CFA35B3" w14:textId="77777777" w:rsidR="00A47338" w:rsidRPr="00E97684" w:rsidRDefault="00A47338" w:rsidP="0083181B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5EADC8F" w14:textId="77777777" w:rsidR="00A47338" w:rsidRPr="00E97684" w:rsidRDefault="00A47338" w:rsidP="0083181B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E1C2D31" w14:textId="77777777" w:rsidR="00A47338" w:rsidRPr="00E97684" w:rsidRDefault="00A47338" w:rsidP="0083181B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9FEA96F" w14:textId="77777777" w:rsidR="00A47338" w:rsidRPr="00E97684" w:rsidRDefault="00A47338" w:rsidP="0083181B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9B6F219" w14:textId="77777777" w:rsidR="00A47338" w:rsidRPr="00E97684" w:rsidRDefault="00A47338" w:rsidP="0083181B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A47338" w:rsidRPr="00E97684" w14:paraId="18D09F6D" w14:textId="77777777" w:rsidTr="0083181B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529B403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EBA923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C47995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79291D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B0B29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5804A1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2B65B12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A47338" w:rsidRPr="00E97684" w14:paraId="73A7CD82" w14:textId="77777777" w:rsidTr="0083181B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680E2EE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8E7F21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AFF772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B49DD0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726C2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368D10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1CE5536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A47338" w:rsidRPr="00E97684" w14:paraId="5F244816" w14:textId="77777777" w:rsidTr="0083181B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0783ECB7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CDEF3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A21281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ACAD03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76373D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31EF43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4B4977C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A47338" w:rsidRPr="00E97684" w14:paraId="466A390A" w14:textId="77777777" w:rsidTr="0083181B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0DEE5E3E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A239BB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D802B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7AC52B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EACA67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63ABB5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1DBF13E0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A47338" w:rsidRPr="00E97684" w14:paraId="78DE87EC" w14:textId="77777777" w:rsidTr="0083181B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41B051A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9FB9CB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A78A9F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7DC27D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B0F3F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A4DBEB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C95C61F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A47338" w:rsidRPr="00E97684" w14:paraId="43EEAD66" w14:textId="77777777" w:rsidTr="0083181B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0C1161D2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E27D26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E7D5B3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FE0507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139E95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8715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16C5F903" w14:textId="77777777" w:rsidR="00A47338" w:rsidRPr="00E97684" w:rsidRDefault="00A47338" w:rsidP="0083181B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A76A53" w14:textId="77777777" w:rsidR="008D6A30" w:rsidRDefault="008D6A30">
      <w:pPr>
        <w:spacing w:after="0"/>
      </w:pPr>
      <w:r>
        <w:separator/>
      </w:r>
    </w:p>
  </w:endnote>
  <w:endnote w:type="continuationSeparator" w:id="0">
    <w:p w14:paraId="4A070250" w14:textId="77777777" w:rsidR="008D6A30" w:rsidRDefault="008D6A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0EC08C" w14:textId="77777777" w:rsidR="008D6A30" w:rsidRDefault="008D6A30">
      <w:pPr>
        <w:spacing w:after="0"/>
      </w:pPr>
      <w:r>
        <w:separator/>
      </w:r>
    </w:p>
  </w:footnote>
  <w:footnote w:type="continuationSeparator" w:id="0">
    <w:p w14:paraId="7EE34662" w14:textId="77777777" w:rsidR="008D6A30" w:rsidRDefault="008D6A3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5301D"/>
    <w:rsid w:val="00570FBB"/>
    <w:rsid w:val="00583B82"/>
    <w:rsid w:val="005923AC"/>
    <w:rsid w:val="005D5149"/>
    <w:rsid w:val="005E656F"/>
    <w:rsid w:val="00642A90"/>
    <w:rsid w:val="00667021"/>
    <w:rsid w:val="006974E1"/>
    <w:rsid w:val="006A5B3F"/>
    <w:rsid w:val="006B6899"/>
    <w:rsid w:val="006C0896"/>
    <w:rsid w:val="006F513E"/>
    <w:rsid w:val="007C0139"/>
    <w:rsid w:val="007D45A1"/>
    <w:rsid w:val="007F564D"/>
    <w:rsid w:val="008B1201"/>
    <w:rsid w:val="008D6A30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47338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953C0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2021-12-10T08:25:00Z</dcterms:created>
  <dcterms:modified xsi:type="dcterms:W3CDTF">2021-12-10T08:25:00Z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