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53A482F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4BE7B9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8168A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2A261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3FF10A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583C51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20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06DB82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20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20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6B9581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4F16C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5E9FF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7A08D2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0EC771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AB784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1FF7A9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46D475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DCDC7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1602C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460CD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081D9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40CF26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BFDB3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62FFE1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6AA63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553C2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A3DC1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083C8A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26281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6C03D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C343C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2EB51D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0A6800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7B17A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4F44F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4A074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1C206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54F5BD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07A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141398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09AA1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0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6E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350B6B" w:rsidRPr="00E97684" w14:paraId="7CFD746D" w14:textId="77777777" w:rsidTr="00F94816">
        <w:tc>
          <w:tcPr>
            <w:tcW w:w="2500" w:type="pct"/>
            <w:vAlign w:val="center"/>
          </w:tcPr>
          <w:p w14:paraId="54B87C55" w14:textId="77777777" w:rsidR="00350B6B" w:rsidRPr="00642A90" w:rsidRDefault="00350B6B" w:rsidP="00F9481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4486A890" w14:textId="77777777" w:rsidR="00350B6B" w:rsidRPr="00642A90" w:rsidRDefault="00350B6B" w:rsidP="00F94816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2686AD1" w14:textId="77777777" w:rsidR="00350B6B" w:rsidRPr="00642A90" w:rsidRDefault="00350B6B" w:rsidP="00350B6B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350B6B" w:rsidRPr="00E97684" w14:paraId="148BE59A" w14:textId="77777777" w:rsidTr="00F94816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AD69916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5BBAD92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BFE85F0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E654876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E99D5DF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EAEA15B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C70F5A0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350B6B" w:rsidRPr="00E97684" w14:paraId="342A0FCE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5F3FCC4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34D16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525354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53A17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665E45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3B6990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D4D93C0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7A29BA85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CAD309F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2F14FC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44DD7D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F1EB5D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DF184B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3AFFD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4736656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1DDC9378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DE572E2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75179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173E11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B50B2F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AF154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88E28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8674C08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288CFDD6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2121DCA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0D94E3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15C5BF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4FFED6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F03866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B08708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6391FFE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31FF313C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3F2B4D0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0F60A2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B1538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69F48A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D71AE4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2F5E9F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E4D994E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2B788588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610AAEF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7A4805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29E6AC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831BD2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CEF7C5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04080C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8B5A49A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350B6B" w:rsidRPr="00E97684" w14:paraId="5E7F76AA" w14:textId="77777777" w:rsidTr="00F94816">
        <w:tc>
          <w:tcPr>
            <w:tcW w:w="2500" w:type="pct"/>
            <w:vAlign w:val="center"/>
          </w:tcPr>
          <w:p w14:paraId="49A7873A" w14:textId="77777777" w:rsidR="00350B6B" w:rsidRPr="00642A90" w:rsidRDefault="00350B6B" w:rsidP="00F9481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AFB8739" w14:textId="77777777" w:rsidR="00350B6B" w:rsidRPr="00642A90" w:rsidRDefault="00350B6B" w:rsidP="00F94816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5AF8333E" w14:textId="77777777" w:rsidR="00350B6B" w:rsidRPr="00642A90" w:rsidRDefault="00350B6B" w:rsidP="00350B6B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350B6B" w:rsidRPr="00E97684" w14:paraId="3A2EE77A" w14:textId="77777777" w:rsidTr="00F94816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7ED2C968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7858C98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96FA01F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A5EBDAC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F9F455B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C346DAD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26079D6" w14:textId="77777777" w:rsidR="00350B6B" w:rsidRPr="00E97684" w:rsidRDefault="00350B6B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350B6B" w:rsidRPr="00E97684" w14:paraId="73334F87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472F9E7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E9F0CE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C7D92A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E3014A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B55657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BE1502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38B98E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25EC01E3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27EF12C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AF6D3AB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2300D1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32686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4998EE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7CA96B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7C483C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5EB5FFDF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A111E01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B90393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AF7DE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93D4D7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592A1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B0F3CC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285B67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7C94F72A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725E58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3E362E1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552EB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E5902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D9677C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63DE01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248C406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2DFD69FC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9DAF00E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F383535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5E104B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A3BF26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E8ED99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EFC36C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028F2F5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50B6B" w:rsidRPr="00E97684" w14:paraId="2D8D4DC2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D7BF3D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8D06712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0EE432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553704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2C8106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5EA496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DCED6D" w14:textId="77777777" w:rsidR="00350B6B" w:rsidRPr="00E97684" w:rsidRDefault="00350B6B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47D70" w14:textId="77777777" w:rsidR="00287587" w:rsidRDefault="00287587">
      <w:pPr>
        <w:spacing w:after="0"/>
      </w:pPr>
      <w:r>
        <w:separator/>
      </w:r>
    </w:p>
  </w:endnote>
  <w:endnote w:type="continuationSeparator" w:id="0">
    <w:p w14:paraId="7026797E" w14:textId="77777777" w:rsidR="00287587" w:rsidRDefault="002875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426E1" w14:textId="77777777" w:rsidR="00287587" w:rsidRDefault="00287587">
      <w:pPr>
        <w:spacing w:after="0"/>
      </w:pPr>
      <w:r>
        <w:separator/>
      </w:r>
    </w:p>
  </w:footnote>
  <w:footnote w:type="continuationSeparator" w:id="0">
    <w:p w14:paraId="600A7D26" w14:textId="77777777" w:rsidR="00287587" w:rsidRDefault="002875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415"/>
    <w:rsid w:val="001B01F9"/>
    <w:rsid w:val="001C41F9"/>
    <w:rsid w:val="00285C1D"/>
    <w:rsid w:val="00287587"/>
    <w:rsid w:val="002C07AB"/>
    <w:rsid w:val="002D7C5A"/>
    <w:rsid w:val="003327F5"/>
    <w:rsid w:val="00340CAF"/>
    <w:rsid w:val="00350B6B"/>
    <w:rsid w:val="003C0D41"/>
    <w:rsid w:val="003E085C"/>
    <w:rsid w:val="003E7B3A"/>
    <w:rsid w:val="00406EAC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87419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206F"/>
    <w:rsid w:val="00DB6B33"/>
    <w:rsid w:val="00DE32AC"/>
    <w:rsid w:val="00DE3363"/>
    <w:rsid w:val="00E1407A"/>
    <w:rsid w:val="00E33F1A"/>
    <w:rsid w:val="00E502B3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2021-12-10T12:40:00Z</dcterms:created>
  <dcterms:modified xsi:type="dcterms:W3CDTF">2021-12-10T12:40:00Z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