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BDC798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62263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F5794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ACBCF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68B013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7A713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53E4A0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6297A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0149B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102E9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66FA4B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0115B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DF186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76E60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DC9BF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E4601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33902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17C91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A94FE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74289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C49A3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7E9549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029AB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36838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F545F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7345C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51D69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601849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4856A0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E3D03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35406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4DD2D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C8D40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F7BCD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418B5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36E95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3D2418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195FA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E502B3" w:rsidRPr="00E97684" w14:paraId="17A543E6" w14:textId="77777777" w:rsidTr="00F94816">
        <w:tc>
          <w:tcPr>
            <w:tcW w:w="2500" w:type="pct"/>
            <w:vAlign w:val="center"/>
          </w:tcPr>
          <w:p w14:paraId="0AFD36F1" w14:textId="77777777" w:rsidR="00E502B3" w:rsidRPr="00642A90" w:rsidRDefault="00E502B3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F3176BF" w14:textId="77777777" w:rsidR="00E502B3" w:rsidRPr="00642A90" w:rsidRDefault="00E502B3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2A7F1C" w14:textId="77777777" w:rsidR="00E502B3" w:rsidRPr="00642A90" w:rsidRDefault="00E502B3" w:rsidP="00E502B3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E502B3" w:rsidRPr="00E97684" w14:paraId="571E4957" w14:textId="77777777" w:rsidTr="00F9481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B5B23A0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2726B6B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A8FCDD9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9D8DFD7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010050F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19EF502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A29F810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502B3" w:rsidRPr="00E97684" w14:paraId="451AC2F5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FF06C0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DA8E2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F49322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BD5F8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07D37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8EA21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E4AC2A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4BD30B70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EB60AB2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51267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FB4A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A3916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0E624D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DE192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0782291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05F85067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A6A9DC7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3D02E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65C5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D1311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556E7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7B91A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88FF6B5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4EB0C236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231404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7CD5B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F9E1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01365E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F95B5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6F076A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87C2BF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1439C8B5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E1763A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5746A1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3D4842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09E78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0471A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87CE88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00B1538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36397DA3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7D5868C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976494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FA52B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430A6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1AF95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E9D57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6B0585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502B3" w:rsidRPr="00E97684" w14:paraId="2E7D56F7" w14:textId="77777777" w:rsidTr="00F94816">
        <w:tc>
          <w:tcPr>
            <w:tcW w:w="2500" w:type="pct"/>
            <w:vAlign w:val="center"/>
          </w:tcPr>
          <w:p w14:paraId="56959800" w14:textId="77777777" w:rsidR="00E502B3" w:rsidRPr="00642A90" w:rsidRDefault="00E502B3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43F52445" w14:textId="77777777" w:rsidR="00E502B3" w:rsidRPr="00642A90" w:rsidRDefault="00E502B3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97E0ACA" w14:textId="77777777" w:rsidR="00E502B3" w:rsidRPr="00642A90" w:rsidRDefault="00E502B3" w:rsidP="00E502B3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502B3" w:rsidRPr="00E97684" w14:paraId="50163888" w14:textId="77777777" w:rsidTr="00F94816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3709EAF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28454FF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9BDA809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E41C3D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91C2821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C36E8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9132F9B" w14:textId="77777777" w:rsidR="00E502B3" w:rsidRPr="00E97684" w:rsidRDefault="00E502B3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502B3" w:rsidRPr="00E97684" w14:paraId="166ECEB3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F839078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4A4E57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C5E7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B09C45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8073E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A98E3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AF7FB4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5519954D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3FC53AA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2261C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0E9C1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85DA45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135557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BDE75D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619EE4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2B71C8C5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181A149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15401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4892A3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2E60CA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3FC9A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3E63E7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8B8B74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22CFC774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2FE90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40CC6D5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349FD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E3BE84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107A28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2B572D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6BC59DA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7CDCDE38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237D04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7FCE0F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0D37D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8E4B88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49A8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D97CD2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965238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502B3" w:rsidRPr="00E97684" w14:paraId="28414375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0460D2B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740A27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66AB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289B3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D75150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75D13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9A9B36" w14:textId="77777777" w:rsidR="00E502B3" w:rsidRPr="00E97684" w:rsidRDefault="00E502B3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C2C3D" w14:textId="77777777" w:rsidR="00232272" w:rsidRDefault="00232272">
      <w:pPr>
        <w:spacing w:after="0"/>
      </w:pPr>
      <w:r>
        <w:separator/>
      </w:r>
    </w:p>
  </w:endnote>
  <w:endnote w:type="continuationSeparator" w:id="0">
    <w:p w14:paraId="31F6F6E0" w14:textId="77777777" w:rsidR="00232272" w:rsidRDefault="002322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31F1B" w14:textId="77777777" w:rsidR="00232272" w:rsidRDefault="00232272">
      <w:pPr>
        <w:spacing w:after="0"/>
      </w:pPr>
      <w:r>
        <w:separator/>
      </w:r>
    </w:p>
  </w:footnote>
  <w:footnote w:type="continuationSeparator" w:id="0">
    <w:p w14:paraId="6CCE7F59" w14:textId="77777777" w:rsidR="00232272" w:rsidRDefault="002322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32272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2B3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2021-12-10T12:28:00Z</dcterms:created>
  <dcterms:modified xsi:type="dcterms:W3CDTF">2021-12-10T12:28:00Z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