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ayout w:type="fixed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D84FBB" w:rsidRPr="00A93EC4" w14:paraId="40983BE3" w14:textId="77777777" w:rsidTr="00B27062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2B0C5593" w:rsidR="003E085C" w:rsidRPr="00A93EC4" w:rsidRDefault="003E085C" w:rsidP="00A93EC4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7F7F7F" w:themeColor="text1" w:themeTint="80"/>
                <w:sz w:val="140"/>
                <w:szCs w:val="140"/>
                <w:lang w:val="en-US" w:bidi="ru-RU"/>
              </w:rPr>
            </w:pPr>
            <w:r w:rsidRPr="00A93EC4">
              <w:rPr>
                <w:rFonts w:ascii="Arial Narrow" w:hAnsi="Arial Narrow" w:cs="Arial"/>
                <w:b/>
                <w:bCs/>
                <w:noProof/>
                <w:color w:val="7F7F7F" w:themeColor="text1" w:themeTint="80"/>
                <w:sz w:val="140"/>
                <w:szCs w:val="140"/>
                <w:lang w:bidi="ru-RU"/>
              </w:rPr>
              <w:fldChar w:fldCharType="begin"/>
            </w:r>
            <w:r w:rsidRPr="00A93EC4">
              <w:rPr>
                <w:rFonts w:ascii="Arial Narrow" w:hAnsi="Arial Narrow" w:cs="Arial"/>
                <w:b/>
                <w:bCs/>
                <w:noProof/>
                <w:color w:val="7F7F7F" w:themeColor="text1" w:themeTint="80"/>
                <w:sz w:val="140"/>
                <w:szCs w:val="140"/>
                <w:lang w:bidi="ru-RU"/>
              </w:rPr>
              <w:instrText xml:space="preserve"> DOCVARIABLE  MonthStart1 \@  yyyy   \* MERGEFORMAT </w:instrText>
            </w:r>
            <w:r w:rsidRPr="00A93EC4">
              <w:rPr>
                <w:rFonts w:ascii="Arial Narrow" w:hAnsi="Arial Narrow" w:cs="Arial"/>
                <w:b/>
                <w:bCs/>
                <w:noProof/>
                <w:color w:val="7F7F7F" w:themeColor="text1" w:themeTint="80"/>
                <w:sz w:val="140"/>
                <w:szCs w:val="140"/>
                <w:lang w:bidi="ru-RU"/>
              </w:rPr>
              <w:fldChar w:fldCharType="separate"/>
            </w:r>
            <w:r w:rsidR="00790AD8">
              <w:rPr>
                <w:rFonts w:ascii="Arial Narrow" w:hAnsi="Arial Narrow" w:cs="Arial"/>
                <w:b/>
                <w:bCs/>
                <w:noProof/>
                <w:color w:val="7F7F7F" w:themeColor="text1" w:themeTint="80"/>
                <w:sz w:val="140"/>
                <w:szCs w:val="140"/>
                <w:lang w:bidi="ru-RU"/>
              </w:rPr>
              <w:t>2030</w:t>
            </w:r>
            <w:r w:rsidRPr="00A93EC4">
              <w:rPr>
                <w:rFonts w:ascii="Arial Narrow" w:hAnsi="Arial Narrow" w:cs="Arial"/>
                <w:b/>
                <w:bCs/>
                <w:noProof/>
                <w:color w:val="7F7F7F" w:themeColor="text1" w:themeTint="80"/>
                <w:sz w:val="140"/>
                <w:szCs w:val="14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Layout w:type="fixed"/>
              <w:tblCellMar>
                <w:top w:w="255" w:type="dxa"/>
                <w:bottom w:w="255" w:type="dxa"/>
              </w:tblCellMar>
              <w:tblLook w:val="04A0" w:firstRow="1" w:lastRow="0" w:firstColumn="1" w:lastColumn="0" w:noHBand="0" w:noVBand="1"/>
            </w:tblPr>
            <w:tblGrid>
              <w:gridCol w:w="531"/>
              <w:gridCol w:w="2955"/>
              <w:gridCol w:w="532"/>
              <w:gridCol w:w="2956"/>
              <w:gridCol w:w="532"/>
              <w:gridCol w:w="2960"/>
            </w:tblGrid>
            <w:tr w:rsidR="00612E0C" w:rsidRPr="00A93EC4" w14:paraId="79F6697B" w14:textId="77777777" w:rsidTr="00B27062">
              <w:trPr>
                <w:trHeight w:val="340"/>
              </w:trPr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612E0C" w:rsidRPr="00A93EC4" w14:paraId="5BD76ED2" w14:textId="77777777" w:rsidTr="00B27062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9131348" w14:textId="5367E692" w:rsidR="00612E0C" w:rsidRPr="00A93EC4" w:rsidRDefault="00790AD8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612E0C" w:rsidRPr="00A93EC4" w14:paraId="4B846B33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A4DC"/>
                        <w:vAlign w:val="center"/>
                      </w:tcPr>
                      <w:p w14:paraId="72C35AEF" w14:textId="5B17B5A7" w:rsidR="00612E0C" w:rsidRPr="00483BC1" w:rsidRDefault="006C5A13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612E0C" w:rsidRPr="00A93EC4" w14:paraId="5F5FEF02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A4DC"/>
                        <w:vAlign w:val="center"/>
                      </w:tcPr>
                      <w:p w14:paraId="32115E6B" w14:textId="2860C9E6" w:rsidR="00612E0C" w:rsidRPr="00483BC1" w:rsidRDefault="006C5A13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612E0C" w:rsidRPr="00A93EC4" w14:paraId="6C1BE146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A4DC"/>
                        <w:vAlign w:val="center"/>
                      </w:tcPr>
                      <w:p w14:paraId="7E610C25" w14:textId="20A3F324" w:rsidR="00612E0C" w:rsidRPr="00483BC1" w:rsidRDefault="006C5A13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612E0C" w:rsidRPr="00A93EC4" w14:paraId="4181D589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A4DC"/>
                        <w:vAlign w:val="center"/>
                      </w:tcPr>
                      <w:p w14:paraId="049E21C2" w14:textId="1C08F25C" w:rsidR="00612E0C" w:rsidRPr="00483BC1" w:rsidRDefault="006C5A13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612E0C" w:rsidRPr="00A93EC4" w14:paraId="1DE75757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A4DC"/>
                        <w:vAlign w:val="center"/>
                      </w:tcPr>
                      <w:p w14:paraId="2CE9BC3E" w14:textId="0EF48B13" w:rsidR="00612E0C" w:rsidRPr="00483BC1" w:rsidRDefault="006C5A13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612E0C" w:rsidRPr="00A93EC4" w14:paraId="75054769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A4DC"/>
                        <w:vAlign w:val="center"/>
                      </w:tcPr>
                      <w:p w14:paraId="4F0E5CA7" w14:textId="5688072E" w:rsidR="00612E0C" w:rsidRPr="00077169" w:rsidRDefault="00612E0C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3C8B36A2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1E763E4B" w14:textId="498041CC" w:rsidR="00612E0C" w:rsidRPr="00A93EC4" w:rsidRDefault="00790AD8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40"/>
                      <w:szCs w:val="40"/>
                    </w:rPr>
                  </w:pPr>
                  <w:bookmarkStart w:id="1" w:name="_Hlk38821049"/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40"/>
                      <w:szCs w:val="40"/>
                      <w:lang w:bidi="ru-RU"/>
                    </w:rPr>
                    <w:t>JANEIRO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3"/>
                    <w:gridCol w:w="424"/>
                    <w:gridCol w:w="424"/>
                    <w:gridCol w:w="424"/>
                    <w:gridCol w:w="424"/>
                    <w:gridCol w:w="413"/>
                  </w:tblGrid>
                  <w:tr w:rsidR="00612E0C" w:rsidRPr="00A93EC4" w14:paraId="684222CD" w14:textId="77777777" w:rsidTr="00B27062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shd w:val="clear" w:color="auto" w:fill="00A4DC"/>
                        <w:vAlign w:val="center"/>
                      </w:tcPr>
                      <w:p w14:paraId="39408482" w14:textId="208BC98B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7B285114" w14:textId="686E4A04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4BB7502" w14:textId="441C6EBF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3684BA99" w14:textId="3D3A3B35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1CF75680" w14:textId="6D1E46EE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7BE3AF3" w14:textId="01026CDC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1" w:type="pct"/>
                        <w:shd w:val="clear" w:color="auto" w:fill="00A4DC"/>
                        <w:vAlign w:val="center"/>
                      </w:tcPr>
                      <w:p w14:paraId="37E85CF0" w14:textId="129321EC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31DF8F53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5698A05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789E855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C5A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29006EB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6CAC9F4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169BCA7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4EE2CB3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56DEC38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AFA4FA2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70F00D4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1612D80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7F435F3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4BDBA39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124C44A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157670B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3D9E53D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223F797F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3EB186E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3243EAF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701794D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0C48FEA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193E9F6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3BA01E9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23C8010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10529957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22F79AD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32EAB4C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406FDA9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3C92557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1798479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4FA4BCB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71DD03A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97D45F8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4D2B93F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2EE647E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7096929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51D7EF3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35113C5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7DD95C4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6188BA0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1144E5B8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4285FFB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7716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6A0F918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7716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7716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73C16F8D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67CE6339" w14:textId="6CB50FC8" w:rsidR="00B27062" w:rsidRPr="00A93EC4" w:rsidRDefault="00790AD8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06203AAE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1BB1C0"/>
                        <w:vAlign w:val="center"/>
                      </w:tcPr>
                      <w:p w14:paraId="5EE15900" w14:textId="327E3C89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27062" w:rsidRPr="00A93EC4" w14:paraId="1C8C6969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1BB1C0"/>
                        <w:vAlign w:val="center"/>
                      </w:tcPr>
                      <w:p w14:paraId="1D77EB59" w14:textId="03B506A3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B27062" w:rsidRPr="00A93EC4" w14:paraId="1917F987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1BB1C0"/>
                        <w:vAlign w:val="center"/>
                      </w:tcPr>
                      <w:p w14:paraId="51B49DD6" w14:textId="00F6E4DE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B27062" w:rsidRPr="00A93EC4" w14:paraId="0B87E3A6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1BB1C0"/>
                        <w:vAlign w:val="center"/>
                      </w:tcPr>
                      <w:p w14:paraId="47CC8144" w14:textId="71C4992A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27062" w:rsidRPr="00A93EC4" w14:paraId="4AE275B2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1BB1C0"/>
                        <w:vAlign w:val="center"/>
                      </w:tcPr>
                      <w:p w14:paraId="773517E4" w14:textId="2343B56B" w:rsidR="00B27062" w:rsidRPr="00077169" w:rsidRDefault="00077169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B27062" w:rsidRPr="00A93EC4" w14:paraId="1EA864DD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1BB1C0"/>
                        <w:vAlign w:val="center"/>
                      </w:tcPr>
                      <w:p w14:paraId="6CCA0ED8" w14:textId="77777777" w:rsidR="00B27062" w:rsidRPr="00A93EC4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589C1B96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D861116" w14:textId="50276858" w:rsidR="00612E0C" w:rsidRPr="00A93EC4" w:rsidRDefault="00790AD8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40"/>
                      <w:szCs w:val="40"/>
                      <w:lang w:bidi="ru-RU"/>
                    </w:rPr>
                    <w:t>FEVEREIRO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A93EC4" w14:paraId="4D521D1C" w14:textId="77777777" w:rsidTr="00B27062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shd w:val="clear" w:color="auto" w:fill="1BB1C0"/>
                        <w:vAlign w:val="center"/>
                      </w:tcPr>
                      <w:p w14:paraId="5B4A50A8" w14:textId="08075BCB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4D052ACD" w14:textId="0286070E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5A47D848" w14:textId="32201CD6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11412BE2" w14:textId="3EED8E19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0C3D3BE5" w14:textId="29D545CB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242F7BE9" w14:textId="460F37D6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1BB1C0"/>
                        <w:vAlign w:val="center"/>
                      </w:tcPr>
                      <w:p w14:paraId="4CB16A91" w14:textId="16335D29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033AD79B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338C3E" w14:textId="563B257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9814E4" w14:textId="5182815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665E05" w14:textId="501DE3F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31D4F0" w14:textId="3FCD074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C2BCF9" w14:textId="0E79734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D888BB" w14:textId="6572BE4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023F15" w14:textId="032733C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6878283D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E1A06" w14:textId="46EA2CA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E8FAF3" w14:textId="589DEA7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F01189" w14:textId="34BF548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9A7D" w14:textId="56F510D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7C63CF" w14:textId="689903D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0DD119" w14:textId="76E5200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3DCFAE0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DC4D67B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AC88D8" w14:textId="2423B13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0ABAC2" w14:textId="04562CC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7AB9" w14:textId="26E62D0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8FC14F" w14:textId="314679C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F7ACB7" w14:textId="2F5C453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A9F174" w14:textId="7E804BE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1771124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3331944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526BF" w14:textId="146531A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8C1CD1" w14:textId="03D3DAF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3A56F1" w14:textId="1CD05C7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262D4B" w14:textId="23F9A86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49CF7" w14:textId="79BCA5E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26A059" w14:textId="31D52BA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4783E16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4B0FF95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A5D3919" w14:textId="3952A94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1D12" w14:textId="6F568AB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BBFCBA" w14:textId="3B32579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B4676" w14:textId="69BDF7B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2ADD02" w14:textId="3AA3234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6D5BCA" w14:textId="3B77F3A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1CA8469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4CB553C4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549FBFA" w14:textId="2EA228D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54819C" w14:textId="657D107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!A12 Is Not In Table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FD04B4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AA4EBA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9AE72D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A36644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635B5D45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5C59B922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67199AEF" w14:textId="122BE4CB" w:rsidR="00B27062" w:rsidRPr="00A93EC4" w:rsidRDefault="00790AD8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66353ECD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43B06D"/>
                        <w:vAlign w:val="center"/>
                      </w:tcPr>
                      <w:p w14:paraId="79204648" w14:textId="6E09FD9B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B27062" w:rsidRPr="00A93EC4" w14:paraId="44882B93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43B06D"/>
                        <w:vAlign w:val="center"/>
                      </w:tcPr>
                      <w:p w14:paraId="23B7280C" w14:textId="57E32340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10</w:t>
                        </w:r>
                      </w:p>
                    </w:tc>
                  </w:tr>
                  <w:tr w:rsidR="00B27062" w:rsidRPr="00A93EC4" w14:paraId="1248FFBF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43B06D"/>
                        <w:vAlign w:val="center"/>
                      </w:tcPr>
                      <w:p w14:paraId="36FC90BA" w14:textId="652381E7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11</w:t>
                        </w:r>
                      </w:p>
                    </w:tc>
                  </w:tr>
                  <w:tr w:rsidR="00B27062" w:rsidRPr="00A93EC4" w14:paraId="1DFB196C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43B06D"/>
                        <w:vAlign w:val="center"/>
                      </w:tcPr>
                      <w:p w14:paraId="15880381" w14:textId="0D60B602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12</w:t>
                        </w:r>
                      </w:p>
                    </w:tc>
                  </w:tr>
                  <w:tr w:rsidR="00B27062" w:rsidRPr="00A93EC4" w14:paraId="5351B5D2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43B06D"/>
                        <w:vAlign w:val="center"/>
                      </w:tcPr>
                      <w:p w14:paraId="450B087E" w14:textId="002D20A8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13</w:t>
                        </w:r>
                      </w:p>
                    </w:tc>
                  </w:tr>
                  <w:tr w:rsidR="00B27062" w:rsidRPr="00A93EC4" w14:paraId="56B26F93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43B06D"/>
                        <w:vAlign w:val="center"/>
                      </w:tcPr>
                      <w:p w14:paraId="00B91049" w14:textId="434993DA" w:rsidR="00B27062" w:rsidRPr="00A93EC4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73856861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4315FC74" w14:textId="735E9973" w:rsidR="00612E0C" w:rsidRPr="00A93EC4" w:rsidRDefault="00790AD8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40"/>
                      <w:szCs w:val="40"/>
                      <w:lang w:bidi="ru-RU"/>
                    </w:rPr>
                    <w:t>MARÇO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612E0C" w:rsidRPr="00A93EC4" w14:paraId="5FBA1453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43B06D"/>
                        <w:vAlign w:val="center"/>
                      </w:tcPr>
                      <w:p w14:paraId="3D82C68E" w14:textId="02350809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5D081C50" w14:textId="47B2B230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1B330407" w14:textId="17A0532B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0F2E47A7" w14:textId="21A0B6BD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7D7F939A" w14:textId="299AF6EA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224E7528" w14:textId="698AEED4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43B06D"/>
                        <w:vAlign w:val="center"/>
                      </w:tcPr>
                      <w:p w14:paraId="36F13CE6" w14:textId="7B901934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1AD7C61D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AAAD04" w14:textId="760B769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EBC2568" w14:textId="2A44D09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F3CE0B" w14:textId="489EE4C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343102" w14:textId="3D91AC8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48F3FC" w14:textId="3622D25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C4B999" w14:textId="5CFAA25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11257B" w14:textId="5FC7E38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ACC4FBD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D8059F" w14:textId="625CA33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5CA2B8" w14:textId="68683F0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DB2D48" w14:textId="0D72BAA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650517" w14:textId="4AFD196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810657" w14:textId="160B754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2049" w14:textId="00C9057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17918C1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2DAA7F9C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B1BC1FA" w14:textId="56DF290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D7620" w14:textId="250C08C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D98F73" w14:textId="6115CAB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612937" w14:textId="585BFF8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76CEF7" w14:textId="0C6FD14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EEA51C" w14:textId="2643E2E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3B1F0D2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91924FE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EE5652" w14:textId="23D8BB7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7248AD" w14:textId="4AE2CDC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5AFA3B" w14:textId="5803021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E5F29" w14:textId="5A27EB9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D56471" w14:textId="60B2E9E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7AED89" w14:textId="7915F5B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716B964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322DB458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4ACEBE8" w14:textId="03379B7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E2EFA3" w14:textId="25DA071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0FF736" w14:textId="6E5D7DA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8BB8E5" w14:textId="765B43E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100B5" w14:textId="530EA36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C4FF97" w14:textId="113980D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070F4C8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3808F25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E6C55AF" w14:textId="06F74D1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1FD984" w14:textId="3798820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E8669C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B5375A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1958E1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7379C4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60070DC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A93EC4" w14:paraId="3808ABFD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0735BB8E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1A854F09" w14:textId="27D8E6BE" w:rsidR="00B27062" w:rsidRPr="00A93EC4" w:rsidRDefault="00790AD8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58B1F2F6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DC03F"/>
                        <w:vAlign w:val="center"/>
                      </w:tcPr>
                      <w:p w14:paraId="3368DB4D" w14:textId="094312FE" w:rsidR="00B27062" w:rsidRPr="00DA4560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EF218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B27062" w:rsidRPr="00A93EC4" w14:paraId="6F8C95F7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DC03F"/>
                        <w:vAlign w:val="center"/>
                      </w:tcPr>
                      <w:p w14:paraId="3DC2A6FA" w14:textId="3D461302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EF218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27062" w:rsidRPr="00A93EC4" w14:paraId="718EE965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DC03F"/>
                        <w:vAlign w:val="center"/>
                      </w:tcPr>
                      <w:p w14:paraId="7F621A11" w14:textId="68683C09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EF218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B27062" w:rsidRPr="00A93EC4" w14:paraId="2345F299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DC03F"/>
                        <w:vAlign w:val="center"/>
                      </w:tcPr>
                      <w:p w14:paraId="129CC533" w14:textId="3E645608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EF218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B27062" w:rsidRPr="00A93EC4" w14:paraId="24B22DAA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DC03F"/>
                        <w:vAlign w:val="center"/>
                      </w:tcPr>
                      <w:p w14:paraId="4D788C7B" w14:textId="3F73E883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EF218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27062" w:rsidRPr="00A93EC4" w14:paraId="16329EC0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DC03F"/>
                        <w:vAlign w:val="center"/>
                      </w:tcPr>
                      <w:p w14:paraId="628EAA92" w14:textId="415EA833" w:rsidR="00B27062" w:rsidRPr="006C5A13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1455E090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7D399169" w14:textId="03C0CF3B" w:rsidR="00612E0C" w:rsidRPr="00A93EC4" w:rsidRDefault="00790AD8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40"/>
                      <w:szCs w:val="40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20"/>
                    <w:gridCol w:w="422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A93EC4" w14:paraId="1830A8BB" w14:textId="77777777" w:rsidTr="00B27062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8DC03F"/>
                        <w:vAlign w:val="center"/>
                      </w:tcPr>
                      <w:p w14:paraId="248C618E" w14:textId="61DBBAEF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8DC03F"/>
                        <w:vAlign w:val="center"/>
                      </w:tcPr>
                      <w:p w14:paraId="38875A88" w14:textId="71013EBD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3BA8D3FF" w14:textId="210F9CB8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56D9A724" w14:textId="699D8B09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76EDF12F" w14:textId="2FC0B660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214A8180" w14:textId="1E28AA22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8DC03F"/>
                        <w:vAlign w:val="center"/>
                      </w:tcPr>
                      <w:p w14:paraId="4256D4DB" w14:textId="15AC26A5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14D13F92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DC5D93D" w14:textId="51EE620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2BC1B1" w14:textId="62531E7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B2768D" w14:textId="0521214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AAB21" w14:textId="4A095AF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3FBC2" w14:textId="5710EED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DE3B76" w14:textId="30EF831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9BEC9E" w14:textId="5E32930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366F6110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A80732B" w14:textId="24FF7A2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CCF1C20" w14:textId="591CF17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76D9DB" w14:textId="2E41863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90857E" w14:textId="5E7DABE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5E11EF" w14:textId="42B2482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E2CB87" w14:textId="6D0D08E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A6BB62" w14:textId="3611397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14D8AA71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9EB8112" w14:textId="431AD35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C37CB7" w14:textId="1974B27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941E8C" w14:textId="09E1EB4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9ED3" w14:textId="2AC67E0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2DE6CE" w14:textId="3797868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FC6B17" w14:textId="51B9EC6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A52DBF" w14:textId="1AF32D3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D87AE24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70F716A" w14:textId="5F2660B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67ECA79" w14:textId="2D9BAB9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2A4B10" w14:textId="2B0CF4D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8E8D1C" w14:textId="362C519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C86561" w14:textId="52F73B3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E61DF9" w14:textId="73D5449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1883DE" w14:textId="056760C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4CB6B821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9309AC1" w14:textId="42BB470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ADCBBC" w14:textId="4781104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6DBB2B" w14:textId="2805ED9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B25296" w14:textId="5DC1BCF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728F9" w14:textId="7C0C422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8BA22F" w14:textId="793B37A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C5A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D9DB15" w14:textId="220D1D9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C5A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C5A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C5A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C5A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03B39C8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8C29B70" w14:textId="53A221F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C5A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C5A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C5A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C5A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D1DC2B" w14:textId="1BD6BA1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C5A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C5A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F85E93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0F81B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4B0153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7E74A4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34D86D9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B246660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439B8701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166F36F1" w14:textId="1F355E72" w:rsidR="00B27062" w:rsidRPr="00A93EC4" w:rsidRDefault="00790AD8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7D144161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BC703"/>
                        <w:vAlign w:val="center"/>
                      </w:tcPr>
                      <w:p w14:paraId="409707D5" w14:textId="713F455D" w:rsidR="00B27062" w:rsidRPr="00D7165F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07716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27062" w:rsidRPr="00A93EC4" w14:paraId="3152FA7E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BC703"/>
                        <w:vAlign w:val="center"/>
                      </w:tcPr>
                      <w:p w14:paraId="0D1D1FA0" w14:textId="0B2B68AA" w:rsidR="00B27062" w:rsidRPr="00D7165F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07716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B27062" w:rsidRPr="00A93EC4" w14:paraId="2CC9C15B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BC703"/>
                        <w:vAlign w:val="center"/>
                      </w:tcPr>
                      <w:p w14:paraId="5760848C" w14:textId="045B8F29" w:rsidR="00B27062" w:rsidRPr="005678A1" w:rsidRDefault="00077169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20</w:t>
                        </w:r>
                      </w:p>
                    </w:tc>
                  </w:tr>
                  <w:tr w:rsidR="00B27062" w:rsidRPr="00A93EC4" w14:paraId="7F07BF21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BC703"/>
                        <w:vAlign w:val="center"/>
                      </w:tcPr>
                      <w:p w14:paraId="530B995F" w14:textId="707D1B11" w:rsidR="00B27062" w:rsidRPr="00D7165F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07716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B27062" w:rsidRPr="00A93EC4" w14:paraId="0F1EBBD3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BC703"/>
                        <w:vAlign w:val="center"/>
                      </w:tcPr>
                      <w:p w14:paraId="673C4B39" w14:textId="0F0F13E4" w:rsidR="00B27062" w:rsidRPr="00D7165F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07716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B27062" w:rsidRPr="00A93EC4" w14:paraId="2633565F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BC703"/>
                        <w:vAlign w:val="center"/>
                      </w:tcPr>
                      <w:p w14:paraId="291859A2" w14:textId="10CAB4B1" w:rsidR="00B27062" w:rsidRPr="005678A1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2EF82DC2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E785DF9" w14:textId="5F0258D8" w:rsidR="00612E0C" w:rsidRPr="00A93EC4" w:rsidRDefault="00790AD8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40"/>
                      <w:szCs w:val="40"/>
                      <w:lang w:bidi="ru-RU"/>
                    </w:rPr>
                    <w:t>MAIO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A93EC4" w14:paraId="1DD4E4F6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BC703"/>
                        <w:vAlign w:val="center"/>
                      </w:tcPr>
                      <w:p w14:paraId="2AB9ED4E" w14:textId="0E02FC97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9D186A1" w14:textId="01533117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626984B" w14:textId="5668D8F9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1AD4BDE" w14:textId="017AB008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70443639" w14:textId="0A26D83F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3E119DB" w14:textId="22E93981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CBC703"/>
                        <w:vAlign w:val="center"/>
                      </w:tcPr>
                      <w:p w14:paraId="6DA99563" w14:textId="7B6071F2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644B5DAB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B607DB9" w14:textId="2DC990A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C3D935" w14:textId="1BF60C3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7716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70862A" w14:textId="0AB6885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C5A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D7F723" w14:textId="2582A99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30D98D" w14:textId="07EB5DE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16B5E9" w14:textId="6E601FA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4D949F" w14:textId="04C1525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A9C0ECC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A555505" w14:textId="0775411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AB69DE" w14:textId="66A2E0C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096DAC" w14:textId="32BE30F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C13B6B" w14:textId="48E47A2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117334" w14:textId="7C8A184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7D6AFA" w14:textId="10EAE43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7DF7E6" w14:textId="7B3BA65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5A5D817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FF04C3A" w14:textId="169CDE5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A915AD" w14:textId="5DE2C13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B16810" w14:textId="0EB521D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F1FBF7" w14:textId="1818EA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5BF783" w14:textId="658FDE9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33530D" w14:textId="673DC9C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05FA3C" w14:textId="77EA5E8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1B050AD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03CE934" w14:textId="13182A0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CB5F75" w14:textId="23DAD34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19F71A" w14:textId="6552618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2973FF" w14:textId="2404D14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39F0D" w14:textId="07C85B6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09B660" w14:textId="3C125C9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A66CFE" w14:textId="1B821E0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4B50F776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13AED3" w14:textId="6072F9E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26B469" w14:textId="381FE49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E4163C" w14:textId="72FD96E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35B977" w14:textId="2EB0465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18D083" w14:textId="2D38E7A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0430F8" w14:textId="5934734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D76BD8" w14:textId="2ED1BED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0F29507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C325A55" w14:textId="47D6066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C0615F" w14:textId="424E151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D545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441F8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43935F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7979E7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467D51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426391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54C2834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4EDCAD1D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F00DAF5" w14:textId="6A1A3134" w:rsidR="00B27062" w:rsidRPr="00A93EC4" w:rsidRDefault="00790AD8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68670C2C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FAAE00"/>
                        <w:vAlign w:val="center"/>
                      </w:tcPr>
                      <w:p w14:paraId="02EA0FA6" w14:textId="7951A2E4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B27062" w:rsidRPr="00A93EC4" w14:paraId="59C06709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FAAE00"/>
                        <w:vAlign w:val="center"/>
                      </w:tcPr>
                      <w:p w14:paraId="544AEF05" w14:textId="5FDD2EB9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B27062" w:rsidRPr="00A93EC4" w14:paraId="68D8DEFA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FAAE00"/>
                        <w:vAlign w:val="center"/>
                      </w:tcPr>
                      <w:p w14:paraId="453DA467" w14:textId="61EF2F80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B27062" w:rsidRPr="00A93EC4" w14:paraId="0A05832F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FAAE00"/>
                        <w:vAlign w:val="center"/>
                      </w:tcPr>
                      <w:p w14:paraId="62EF1BAC" w14:textId="46D55774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27062" w:rsidRPr="00A93EC4" w14:paraId="0C19D912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FAAE00"/>
                        <w:vAlign w:val="center"/>
                      </w:tcPr>
                      <w:p w14:paraId="1086528E" w14:textId="785BDBFC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B27062" w:rsidRPr="00A93EC4" w14:paraId="36ED873F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FAAE00"/>
                        <w:vAlign w:val="center"/>
                      </w:tcPr>
                      <w:p w14:paraId="56A945F4" w14:textId="641D2BA3" w:rsidR="00B27062" w:rsidRPr="003A4088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5354754C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5AF13B3" w14:textId="2DD8AA89" w:rsidR="00612E0C" w:rsidRPr="00A93EC4" w:rsidRDefault="00790AD8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40"/>
                      <w:szCs w:val="40"/>
                      <w:lang w:bidi="ru-RU"/>
                    </w:rPr>
                    <w:t>JUNHO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612E0C" w:rsidRPr="00A93EC4" w14:paraId="27C2DD8F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AAE00"/>
                        <w:vAlign w:val="center"/>
                      </w:tcPr>
                      <w:p w14:paraId="5893BECD" w14:textId="6E6EC72D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370B9338" w14:textId="583D9B9D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521B8F87" w14:textId="56908CB2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065E1320" w14:textId="0A7F5713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6210675F" w14:textId="0B1EDA52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2A5AA2EC" w14:textId="55FFE5B3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FAAE00"/>
                        <w:vAlign w:val="center"/>
                      </w:tcPr>
                      <w:p w14:paraId="7228F16D" w14:textId="2D099F83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36D35DFF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9BA6D45" w14:textId="5DF7BE3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FEE45A" w14:textId="48DDCDB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8B4D4C" w14:textId="6FAAF9F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215F83" w14:textId="624DAEE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59E4A7" w14:textId="7856140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A5C01F" w14:textId="68F6748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C83CDA" w14:textId="7207DED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6F389E1B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5C9E191" w14:textId="062EA9F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DF6107" w14:textId="41A1CFD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9A0BDA" w14:textId="0CF6FF3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C5A0E1" w14:textId="5E09099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B9CD27" w14:textId="7CDC6E7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001CD9" w14:textId="07253E3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E5F75D7" w14:textId="667BA39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3A9805B0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166C50" w14:textId="2AFD801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4638AA" w14:textId="4732A4E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F8B86A" w14:textId="366B959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C7684B" w14:textId="2A64420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F8B80C" w14:textId="66F1FD9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B9840C" w14:textId="5446671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0B891E" w14:textId="60F775F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4E05CB2F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51EF6D8" w14:textId="32B4649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F0A85E" w14:textId="56FEB8E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77E735" w14:textId="4323C01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ED938D" w14:textId="0FD86FF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426403" w14:textId="668443B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038E1F" w14:textId="055F466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701C99" w14:textId="4A39E01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1ED9F1FD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F50AD5B" w14:textId="72CFE44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174962" w14:textId="51D644A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671FD3" w14:textId="2C0A610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3CB8B9" w14:textId="46F7B3B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87473A" w14:textId="5F51FDE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C47AD9" w14:textId="1CB609F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A9BD90" w14:textId="5B0856C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6A50E01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A2544FD" w14:textId="4566E00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D45BB9" w14:textId="28B6F32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CFC2CA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09F84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A46683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FDAE73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1A12D3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B208CE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A93EC4" w14:paraId="5ABCB9D1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45329152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7C9397C6" w14:textId="3AFF2815" w:rsidR="00B27062" w:rsidRPr="00A93EC4" w:rsidRDefault="00790AD8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0A0DE193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F8219"/>
                        <w:vAlign w:val="center"/>
                      </w:tcPr>
                      <w:p w14:paraId="3FFDE383" w14:textId="06E5D4FE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EF218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B27062" w:rsidRPr="00A93EC4" w14:paraId="20F209D8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F8219"/>
                        <w:vAlign w:val="center"/>
                      </w:tcPr>
                      <w:p w14:paraId="519374BB" w14:textId="48CECA92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EF218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27062" w:rsidRPr="00A93EC4" w14:paraId="73A4327A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F8219"/>
                        <w:vAlign w:val="center"/>
                      </w:tcPr>
                      <w:p w14:paraId="00706A21" w14:textId="287F6594" w:rsidR="00B27062" w:rsidRPr="00EF2189" w:rsidRDefault="00DA4560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="00EF218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B27062" w:rsidRPr="00A93EC4" w14:paraId="6A123DD9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F8219"/>
                        <w:vAlign w:val="center"/>
                      </w:tcPr>
                      <w:p w14:paraId="7D315EE4" w14:textId="5C114200" w:rsidR="00B27062" w:rsidRPr="00483BC1" w:rsidRDefault="00EF2189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30</w:t>
                        </w:r>
                      </w:p>
                    </w:tc>
                  </w:tr>
                  <w:tr w:rsidR="00B27062" w:rsidRPr="00A93EC4" w14:paraId="7A9A1003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F8219"/>
                        <w:vAlign w:val="center"/>
                      </w:tcPr>
                      <w:p w14:paraId="58DB92C2" w14:textId="1CCD6B59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EF218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B27062" w:rsidRPr="00A93EC4" w14:paraId="5F57A00B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F8219"/>
                        <w:vAlign w:val="center"/>
                      </w:tcPr>
                      <w:p w14:paraId="036546BE" w14:textId="6DFC7F50" w:rsidR="00B27062" w:rsidRPr="00483BC1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0BBEF901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FBAEAFE" w14:textId="32644AB6" w:rsidR="00612E0C" w:rsidRPr="00A93EC4" w:rsidRDefault="00790AD8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40"/>
                      <w:szCs w:val="40"/>
                      <w:lang w:bidi="ru-RU"/>
                    </w:rPr>
                    <w:t>JULHO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3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A93EC4" w14:paraId="79A7682D" w14:textId="77777777" w:rsidTr="00B27062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EF8219"/>
                        <w:vAlign w:val="center"/>
                      </w:tcPr>
                      <w:p w14:paraId="00D5E333" w14:textId="55A0E0F8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2879D599" w14:textId="48951D7A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5041FA7" w14:textId="784E0B23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A3F4389" w14:textId="690D226B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180EDCA7" w14:textId="51684F6D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0D33AC24" w14:textId="2A157412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EF8219"/>
                        <w:vAlign w:val="center"/>
                      </w:tcPr>
                      <w:p w14:paraId="125FA0C5" w14:textId="5DCF8E25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29D7AFB5" w14:textId="77777777" w:rsidTr="00A93EC4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654728C" w14:textId="1FF2274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BB236D" w14:textId="6EEE5F8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4AD9C5" w14:textId="54EA798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915E37" w14:textId="2886343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D8435D" w14:textId="59747BB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A9D2964" w14:textId="5E8B3DE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A49BCAA" w14:textId="42F34EA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26853A2F" w14:textId="77777777" w:rsidTr="00A93EC4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27C8673" w14:textId="51CDA28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EBF80" w14:textId="695048A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453D30" w14:textId="40F7BB9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4909F1" w14:textId="05D7498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0F4289" w14:textId="4692083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784F66" w14:textId="2F8E564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A8AB66D" w14:textId="72F9DCA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1CC3501E" w14:textId="77777777" w:rsidTr="00A93EC4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015D498" w14:textId="78D93E9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89BBE9" w14:textId="5D65C88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FABAAC" w14:textId="2C425EC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D8614D" w14:textId="4B9D5CF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19BAE3" w14:textId="3E715DE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23704E" w14:textId="38F2E45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F983202" w14:textId="732BC07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39E4E759" w14:textId="77777777" w:rsidTr="00A93EC4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BE55D21" w14:textId="77DF559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326060" w14:textId="53F4BF0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A83538" w14:textId="4480993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0E6002" w14:textId="0599FD4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86358C" w14:textId="1B7AE66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C1096A" w14:textId="05F1CA3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192DAE9" w14:textId="7605814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2D3F51F" w14:textId="77777777" w:rsidTr="00A93EC4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D8C1ED8" w14:textId="4C26E12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881252" w14:textId="0AE7633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33A310" w14:textId="09391C9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037D64" w14:textId="464D8C6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EE6AB2" w14:textId="10A7165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803B28" w14:textId="6529286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16A3730" w14:textId="78CA446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C5A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69E92B85" w14:textId="77777777" w:rsidTr="00A93EC4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86F6115" w14:textId="1CCB4CB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C5A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C5A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C5A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C5A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EC2CAA" w14:textId="76DF737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C5A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C5A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C5A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C5A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7A2B8F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E5D075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7B0B97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78A00E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3A13132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1377DC9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05D1FF52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733B5CB" w14:textId="59032B25" w:rsidR="00B27062" w:rsidRPr="00A93EC4" w:rsidRDefault="00790AD8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05D45742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74C4A"/>
                        <w:vAlign w:val="center"/>
                      </w:tcPr>
                      <w:p w14:paraId="643CA6B5" w14:textId="43BC8095" w:rsidR="00B27062" w:rsidRPr="00BD545B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07716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B27062" w:rsidRPr="00A93EC4" w14:paraId="0C406E5F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74C4A"/>
                        <w:vAlign w:val="center"/>
                      </w:tcPr>
                      <w:p w14:paraId="3E2428DD" w14:textId="08A67A97" w:rsidR="00B27062" w:rsidRPr="00BD545B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07716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B27062" w:rsidRPr="00A93EC4" w14:paraId="33C0BDEA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74C4A"/>
                        <w:vAlign w:val="center"/>
                      </w:tcPr>
                      <w:p w14:paraId="1ED6DBF3" w14:textId="6D294851" w:rsidR="00B27062" w:rsidRPr="00BD545B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07716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B27062" w:rsidRPr="00A93EC4" w14:paraId="05A26660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74C4A"/>
                        <w:vAlign w:val="center"/>
                      </w:tcPr>
                      <w:p w14:paraId="04427C2C" w14:textId="14B140C2" w:rsidR="00B27062" w:rsidRPr="00BD545B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07716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B27062" w:rsidRPr="00A93EC4" w14:paraId="64A3A6C3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74C4A"/>
                        <w:vAlign w:val="center"/>
                      </w:tcPr>
                      <w:p w14:paraId="423E21CE" w14:textId="08604F4F" w:rsidR="00B27062" w:rsidRPr="00BD545B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07716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27062" w:rsidRPr="00A93EC4" w14:paraId="6BD59A76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74C4A"/>
                        <w:vAlign w:val="center"/>
                      </w:tcPr>
                      <w:p w14:paraId="75417941" w14:textId="34768F86" w:rsidR="00B27062" w:rsidRPr="00F11EB7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5AFDB94F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8E15426" w14:textId="3D09F955" w:rsidR="00612E0C" w:rsidRPr="00A93EC4" w:rsidRDefault="00790AD8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40"/>
                      <w:szCs w:val="40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A93EC4" w14:paraId="1D6EAAC9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E74C4A"/>
                        <w:vAlign w:val="center"/>
                      </w:tcPr>
                      <w:p w14:paraId="3765FE43" w14:textId="0821C926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5ED81C9E" w14:textId="487E3180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3CEAFCB" w14:textId="6D3F567E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4B3AC2C8" w14:textId="4A1D3DF8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84F49CD" w14:textId="282FB142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04CEFA78" w14:textId="29F74294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E74C4A"/>
                        <w:vAlign w:val="center"/>
                      </w:tcPr>
                      <w:p w14:paraId="136B7B87" w14:textId="019F2A30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029CC6A8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99A9219" w14:textId="78C2805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E3A1F2" w14:textId="3F6B576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D545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C8AB17" w14:textId="4F6B4D0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7716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5853AB" w14:textId="40602FF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C5A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8E9772" w14:textId="4C44715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54BF77" w14:textId="526137A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F4203E8" w14:textId="5E9E164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A0487C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37DD9AC" w14:textId="794B7A6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46FA2" w14:textId="54C4821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0B63A9" w14:textId="2708E8F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FAFAA5" w14:textId="28814BE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6E8B3F" w14:textId="2D4E21F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0BABE" w14:textId="1C36D7B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68D01D" w14:textId="5AB804C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6BBD6FAB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D9EAAD" w14:textId="707B526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0CDE0F" w14:textId="11A74C4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AFCCC7" w14:textId="741C358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4FB448" w14:textId="593D548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C3D44B" w14:textId="593ADC2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B42C8C" w14:textId="73FCD18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1DAE87" w14:textId="01A83E8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267A140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D71F26C" w14:textId="09B4F10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6E0A73" w14:textId="1B6462A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93C939" w14:textId="7547D78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9B7BD4" w14:textId="14E435C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A51FA" w14:textId="481F1C2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57B51F" w14:textId="1C1030C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9CC1CCE" w14:textId="7260ECC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15EE3CD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45F57CA" w14:textId="2F97251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B7B4E7" w14:textId="08F1254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A3D790" w14:textId="20E2C4C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917A65" w14:textId="25F084F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112852" w14:textId="66EB7FB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448B09" w14:textId="5CD0666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96A96B" w14:textId="14BD05B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10F4546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FA1158A" w14:textId="09AC379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C43EA1" w14:textId="4E45712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A364C1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5D17C8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61B11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29129F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BC477D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1E1777A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73684048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516A3B0D" w14:textId="7EDCE356" w:rsidR="00B27062" w:rsidRPr="00A93EC4" w:rsidRDefault="00790AD8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4A68B01F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F6C80"/>
                        <w:vAlign w:val="center"/>
                      </w:tcPr>
                      <w:p w14:paraId="0176ECD7" w14:textId="2AE3F548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27062" w:rsidRPr="00A93EC4" w14:paraId="123F54DD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F6C80"/>
                        <w:vAlign w:val="center"/>
                      </w:tcPr>
                      <w:p w14:paraId="2D39820F" w14:textId="340393EB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B27062" w:rsidRPr="00A93EC4" w14:paraId="0C0743AF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F6C80"/>
                        <w:vAlign w:val="center"/>
                      </w:tcPr>
                      <w:p w14:paraId="22A76CD7" w14:textId="466EF564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B27062" w:rsidRPr="00A93EC4" w14:paraId="09FBBEDD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F6C80"/>
                        <w:vAlign w:val="center"/>
                      </w:tcPr>
                      <w:p w14:paraId="0DBC404F" w14:textId="198E9750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27062" w:rsidRPr="00A93EC4" w14:paraId="3DD40DB7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F6C80"/>
                        <w:vAlign w:val="center"/>
                      </w:tcPr>
                      <w:p w14:paraId="19D5E58D" w14:textId="7A1AD8C2" w:rsidR="00B27062" w:rsidRPr="003A4088" w:rsidRDefault="005678A1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39</w:t>
                        </w:r>
                      </w:p>
                    </w:tc>
                  </w:tr>
                  <w:tr w:rsidR="00B27062" w:rsidRPr="00A93EC4" w14:paraId="407D6FB8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F6C80"/>
                        <w:vAlign w:val="center"/>
                      </w:tcPr>
                      <w:p w14:paraId="0B1F07DD" w14:textId="2D73F132" w:rsidR="00B27062" w:rsidRPr="00483BC1" w:rsidRDefault="00EF2189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40</w:t>
                        </w:r>
                      </w:p>
                    </w:tc>
                  </w:tr>
                </w:tbl>
                <w:p w14:paraId="20F858F1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1B176A2" w14:textId="52330E90" w:rsidR="00612E0C" w:rsidRPr="00A93EC4" w:rsidRDefault="00790AD8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40"/>
                      <w:szCs w:val="40"/>
                      <w:lang w:bidi="ru-RU"/>
                    </w:rPr>
                    <w:t>SETEMBRO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612E0C" w:rsidRPr="00A93EC4" w14:paraId="10F7938D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F6C80"/>
                        <w:vAlign w:val="center"/>
                      </w:tcPr>
                      <w:p w14:paraId="402113AC" w14:textId="769BFEBB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4FFC79D6" w14:textId="5C47EF9A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23DAE41B" w14:textId="63F57089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1F6D9FBA" w14:textId="33AEB448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4B9553B9" w14:textId="2137ACA8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3AB9C00A" w14:textId="64BC2063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CF6C80"/>
                        <w:vAlign w:val="center"/>
                      </w:tcPr>
                      <w:p w14:paraId="030925B0" w14:textId="0016D4E5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23783DAC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4E44E10" w14:textId="15E0205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936B04" w14:textId="59A6310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7D62ED" w14:textId="68FB5E8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48FC35" w14:textId="0C26ECD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005C7D" w14:textId="23804E4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E8FC14" w14:textId="2C04B74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C1B6ED8" w14:textId="5612551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50935067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6E2A3DC" w14:textId="74C9A0E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B5077D" w14:textId="6E42872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ED14B5" w14:textId="7D16DB7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405CD7" w14:textId="1FE72D3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366BF5" w14:textId="00377B2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D89D9F" w14:textId="237EEEE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23D446" w14:textId="17ED74F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275EA407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E806A7E" w14:textId="5DCA2BE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22CE7" w14:textId="6D84C8D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017E8D" w14:textId="0E1B53B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609886" w14:textId="346EA76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C83A73" w14:textId="229AB1E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772BA9" w14:textId="4A55716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D2E317" w14:textId="08659B2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F998A4F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4C75CA2" w14:textId="2158792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39A69E" w14:textId="6F2F14C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B9C74E" w14:textId="2830F1F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1FAEE3" w14:textId="6F6E9EB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85131C" w14:textId="5D538B7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3ADF14" w14:textId="3E4F22F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8CEE29" w14:textId="736CE1C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300EC183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05BFCCC" w14:textId="543336E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FE00F1" w14:textId="7D83BD7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76E76E" w14:textId="550E5F0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9448D" w14:textId="79645FE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E783AE" w14:textId="6494B38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3755E" w14:textId="0B8A4CF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AA51BE" w14:textId="4B043EF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280785D6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122901D" w14:textId="48FFDCA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FF73FC" w14:textId="02C227A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118761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835F3D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E9A08B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C0D83A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33F9EC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43A637F0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A93EC4" w14:paraId="405FBD6D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0487F749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3FA3A89A" w14:textId="577056D5" w:rsidR="00B27062" w:rsidRPr="00A93EC4" w:rsidRDefault="00790AD8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30813281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996A8E"/>
                        <w:vAlign w:val="center"/>
                      </w:tcPr>
                      <w:p w14:paraId="6F266F1A" w14:textId="7135EC11" w:rsidR="00B27062" w:rsidRPr="00483BC1" w:rsidRDefault="006C5A13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40</w:t>
                        </w:r>
                      </w:p>
                    </w:tc>
                  </w:tr>
                  <w:tr w:rsidR="00B27062" w:rsidRPr="00A93EC4" w14:paraId="016B8A0D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996A8E"/>
                        <w:vAlign w:val="center"/>
                      </w:tcPr>
                      <w:p w14:paraId="677B54A7" w14:textId="029A7FC1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6C5A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B27062" w:rsidRPr="00A93EC4" w14:paraId="1325AC2C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996A8E"/>
                        <w:vAlign w:val="center"/>
                      </w:tcPr>
                      <w:p w14:paraId="159BC01C" w14:textId="02999049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6C5A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B27062" w:rsidRPr="00A93EC4" w14:paraId="7A3062D8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996A8E"/>
                        <w:vAlign w:val="center"/>
                      </w:tcPr>
                      <w:p w14:paraId="274AC33A" w14:textId="4D2862F8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6C5A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B27062" w:rsidRPr="00A93EC4" w14:paraId="7A619D8F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996A8E"/>
                        <w:vAlign w:val="center"/>
                      </w:tcPr>
                      <w:p w14:paraId="2D4CE7B4" w14:textId="6B61110E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6C5A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B27062" w:rsidRPr="00A93EC4" w14:paraId="5B1D2004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996A8E"/>
                        <w:vAlign w:val="center"/>
                      </w:tcPr>
                      <w:p w14:paraId="0DE6677F" w14:textId="52CB90B3" w:rsidR="00B27062" w:rsidRPr="00077169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578640BD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153179A5" w14:textId="43B2F70B" w:rsidR="00612E0C" w:rsidRPr="00A93EC4" w:rsidRDefault="00790AD8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40"/>
                      <w:szCs w:val="40"/>
                      <w:lang w:bidi="ru-RU"/>
                    </w:rPr>
                    <w:t>OUTUBRO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3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A93EC4" w14:paraId="645C0491" w14:textId="77777777" w:rsidTr="00B27062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996A8E"/>
                        <w:vAlign w:val="center"/>
                      </w:tcPr>
                      <w:p w14:paraId="261465F1" w14:textId="5B5F5DBC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77978E76" w14:textId="2FFA122C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0C4142C0" w14:textId="2B14F394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3EAA7938" w14:textId="4D2D9449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2CF93F66" w14:textId="1C4D1C73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7101EEAA" w14:textId="6E04A6ED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996A8E"/>
                        <w:vAlign w:val="center"/>
                      </w:tcPr>
                      <w:p w14:paraId="722DDBF4" w14:textId="105CE19D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27EA076C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928224A" w14:textId="2EBB80F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B85523" w14:textId="686F4D3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C5A1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A6FAE7" w14:textId="09558AD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F44BEE" w14:textId="5B54C93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11C567" w14:textId="4ED6DD9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CEAF06" w14:textId="0D93F33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81D5245" w14:textId="46D357C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2B273892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82B725B" w14:textId="06BEC04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CEE8C6" w14:textId="494B406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C4B3FE" w14:textId="5A69BD3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39FCBA" w14:textId="2AF7F77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A14329" w14:textId="05D6F11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9A62B3" w14:textId="4DDB6DB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92898" w14:textId="7A0DC19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6D3DAF6A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AB1FB5A" w14:textId="1CA8825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047C05" w14:textId="362B3A4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169ADD" w14:textId="3438332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400254" w14:textId="6718A89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615AC" w14:textId="6A68858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9A5A6E" w14:textId="367C4B8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8BD37F" w14:textId="4EA514A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5D5307B8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27F6539" w14:textId="7873855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5B3551" w14:textId="7599EAA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1936C5" w14:textId="22EEB2C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57154F" w14:textId="61FD2DD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D94759" w14:textId="7803291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92FE66" w14:textId="64AB4F0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F363317" w14:textId="6DC7FF5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47CB7732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5C07B7" w14:textId="2F94C4A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A0EA92" w14:textId="4A56E0A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53BCE1" w14:textId="61CD92A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81D568" w14:textId="077ABE2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E4F68A" w14:textId="1091A37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D2B412" w14:textId="41E053B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052E943" w14:textId="5E48E34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193E3EA9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3A89A6B" w14:textId="3E73B26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7716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38F23B" w14:textId="643F9B3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7716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7716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7716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7716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B1A8D5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A6E6B1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ED030B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9AA8D2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4B4261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03F68E73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5D2860C3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07623217" w14:textId="61A6FD3C" w:rsidR="00B27062" w:rsidRPr="00A93EC4" w:rsidRDefault="00790AD8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507FF767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6A7FB8"/>
                        <w:vAlign w:val="center"/>
                      </w:tcPr>
                      <w:p w14:paraId="711512D2" w14:textId="6295EB97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44</w:t>
                        </w:r>
                      </w:p>
                    </w:tc>
                  </w:tr>
                  <w:tr w:rsidR="00B27062" w:rsidRPr="00A93EC4" w14:paraId="1D7D2FDC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6A7FB8"/>
                        <w:vAlign w:val="center"/>
                      </w:tcPr>
                      <w:p w14:paraId="584300A9" w14:textId="28553C94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45</w:t>
                        </w:r>
                      </w:p>
                    </w:tc>
                  </w:tr>
                  <w:tr w:rsidR="00B27062" w:rsidRPr="00A93EC4" w14:paraId="66E6D728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6A7FB8"/>
                        <w:vAlign w:val="center"/>
                      </w:tcPr>
                      <w:p w14:paraId="66A1C3F1" w14:textId="00D8AFC5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46</w:t>
                        </w:r>
                      </w:p>
                    </w:tc>
                  </w:tr>
                  <w:tr w:rsidR="00B27062" w:rsidRPr="00A93EC4" w14:paraId="5E36D298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6A7FB8"/>
                        <w:vAlign w:val="center"/>
                      </w:tcPr>
                      <w:p w14:paraId="40D8F4DE" w14:textId="6F2D3653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47</w:t>
                        </w:r>
                      </w:p>
                    </w:tc>
                  </w:tr>
                  <w:tr w:rsidR="00B27062" w:rsidRPr="00A93EC4" w14:paraId="65CF7882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6A7FB8"/>
                        <w:vAlign w:val="center"/>
                      </w:tcPr>
                      <w:p w14:paraId="783A0B46" w14:textId="2FC715BC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48</w:t>
                        </w:r>
                      </w:p>
                    </w:tc>
                  </w:tr>
                  <w:tr w:rsidR="00B27062" w:rsidRPr="00A93EC4" w14:paraId="6A7E4215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6A7FB8"/>
                        <w:vAlign w:val="center"/>
                      </w:tcPr>
                      <w:p w14:paraId="634F0BA2" w14:textId="10A121FB" w:rsidR="00B27062" w:rsidRPr="00A93EC4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6A0CE4E3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24C375F8" w14:textId="25CB4532" w:rsidR="00612E0C" w:rsidRPr="00A93EC4" w:rsidRDefault="00790AD8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40"/>
                      <w:szCs w:val="40"/>
                      <w:lang w:bidi="ru-RU"/>
                    </w:rPr>
                    <w:t>NOVEMBRO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A93EC4" w14:paraId="16688E75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6A7FB8"/>
                        <w:vAlign w:val="center"/>
                      </w:tcPr>
                      <w:p w14:paraId="79917AAA" w14:textId="1C12391A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5D1BC836" w14:textId="0A8DF762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0DDCB495" w14:textId="3D3AF619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6708805C" w14:textId="27F8B7E1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4C312728" w14:textId="72B8467D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14B80C4A" w14:textId="5531F795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6A7FB8"/>
                        <w:vAlign w:val="center"/>
                      </w:tcPr>
                      <w:p w14:paraId="73BC35CA" w14:textId="2368754A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2996398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42DCC96" w14:textId="5D032D2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0E652B" w14:textId="1C31EAB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4BF1D2" w14:textId="61F968F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8DEE7" w14:textId="0DAAC8A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DC270D" w14:textId="65A72AD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D2DD1D" w14:textId="5485080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C796EA4" w14:textId="71938AF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3EBFEFE2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29F9D7" w14:textId="24461BB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626200" w14:textId="58DBB12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56A358" w14:textId="2572AA2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C555CA" w14:textId="78A2577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78F2A8" w14:textId="639FD4A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0213C9" w14:textId="773EADC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BDF07F" w14:textId="43CD8BE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2CCE94A4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629055" w14:textId="5F741C9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4807EA" w14:textId="5CBA547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645939" w14:textId="34056F7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BFC8E9" w14:textId="5A17128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8B4706" w14:textId="7DDA78D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306362" w14:textId="7A06C20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6174E6" w14:textId="0FA27E6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95F22A4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C291F70" w14:textId="74E8863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A7C695" w14:textId="032096A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7A1320" w14:textId="7071397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3C9A06" w14:textId="0D5A82F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EDCB7E" w14:textId="4345855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A48F85" w14:textId="0277BDD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22A6A0" w14:textId="6BC3A60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314B7451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1C0B13E" w14:textId="22AFA06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5C4BD2" w14:textId="2E32FB7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D5AF41" w14:textId="757DA04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B0FCBF" w14:textId="388A5C1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DD04B4" w14:textId="4CFAF55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0A34A6" w14:textId="6333CE2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92942E" w14:textId="4F2E5B2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5C14984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6BA0578" w14:textId="2B77AB3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708F5C" w14:textId="78F8B46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869D5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40C6B4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13B551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1FBAAB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490E95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632E0932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628FF7A9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08B9FF9E" w14:textId="6CF7446E" w:rsidR="00B27062" w:rsidRPr="00A93EC4" w:rsidRDefault="00790AD8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190E8B93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7AAB"/>
                        <w:vAlign w:val="center"/>
                      </w:tcPr>
                      <w:p w14:paraId="481CEF20" w14:textId="16E8212C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27062" w:rsidRPr="00A93EC4" w14:paraId="3D0D776D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7AAB"/>
                        <w:vAlign w:val="center"/>
                      </w:tcPr>
                      <w:p w14:paraId="5E0D3DEC" w14:textId="2000B0B6" w:rsidR="00B27062" w:rsidRPr="003A4088" w:rsidRDefault="005678A1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49</w:t>
                        </w:r>
                      </w:p>
                    </w:tc>
                  </w:tr>
                  <w:tr w:rsidR="00B27062" w:rsidRPr="00A93EC4" w14:paraId="74330FF1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7AAB"/>
                        <w:vAlign w:val="center"/>
                      </w:tcPr>
                      <w:p w14:paraId="48AB71A1" w14:textId="5A2A7D1D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</w:p>
                    </w:tc>
                  </w:tr>
                  <w:tr w:rsidR="00B27062" w:rsidRPr="00A93EC4" w14:paraId="639BE354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7AAB"/>
                        <w:vAlign w:val="center"/>
                      </w:tcPr>
                      <w:p w14:paraId="65F78450" w14:textId="6C656CC8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B27062" w:rsidRPr="00A93EC4" w14:paraId="62F73F99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7AAB"/>
                        <w:vAlign w:val="center"/>
                      </w:tcPr>
                      <w:p w14:paraId="6E6CE76D" w14:textId="6B70683C" w:rsidR="00B27062" w:rsidRPr="003A4088" w:rsidRDefault="0074650E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B27062" w:rsidRPr="00A93EC4" w14:paraId="0A5D0874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7AAB"/>
                        <w:vAlign w:val="center"/>
                      </w:tcPr>
                      <w:p w14:paraId="424FCC4A" w14:textId="16F04613" w:rsidR="00B27062" w:rsidRPr="00A93EC4" w:rsidRDefault="006C5A13" w:rsidP="00483BC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01</w:t>
                        </w:r>
                      </w:p>
                    </w:tc>
                  </w:tr>
                </w:tbl>
                <w:p w14:paraId="1E94056A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8239E80" w14:textId="2AD5590B" w:rsidR="00612E0C" w:rsidRPr="00A93EC4" w:rsidRDefault="00790AD8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40"/>
                      <w:szCs w:val="40"/>
                      <w:lang w:bidi="ru-RU"/>
                    </w:rPr>
                    <w:t>DEZEMBRO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612E0C" w:rsidRPr="00A93EC4" w14:paraId="1AADCE52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007AAB"/>
                        <w:vAlign w:val="center"/>
                      </w:tcPr>
                      <w:p w14:paraId="09847E74" w14:textId="6B61F175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3AF3D59F" w14:textId="6658B901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3757186B" w14:textId="0D4B9AEB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23508AAD" w14:textId="6972FAEF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63E4E577" w14:textId="7F523140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5F43DF2B" w14:textId="4450B4D2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007AAB"/>
                        <w:vAlign w:val="center"/>
                      </w:tcPr>
                      <w:p w14:paraId="49D565C3" w14:textId="34CBCFCE" w:rsidR="00612E0C" w:rsidRPr="00A93EC4" w:rsidRDefault="00790AD8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6F733323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8D0E985" w14:textId="680BB42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9B62F8" w14:textId="617911F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307ACA" w14:textId="76A8717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E38827" w14:textId="3CFDFE9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B01CF" w14:textId="7A77B27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11A2D" w14:textId="3204F6E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145D7C4" w14:textId="0C9F58A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541FB961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17DB876" w14:textId="39371FB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1A50D2" w14:textId="3692EF0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9B6CD7" w14:textId="51D5A7A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AB6B2B" w14:textId="362F242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3B1C3A" w14:textId="1327C7C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B69B1D" w14:textId="13932F5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1696A4C" w14:textId="49B5796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5B03684A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0179AEC" w14:textId="42BD386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9F4407" w14:textId="3317C39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01706B" w14:textId="5F83F9D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2BBB2" w14:textId="42E7CD5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277B32" w14:textId="1050094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AE1DC8" w14:textId="045427A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B95BCB" w14:textId="071F735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1789B7EA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CC4CE27" w14:textId="6DC3248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257DE5" w14:textId="1245AB5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5B77DB" w14:textId="515946B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11F935" w14:textId="7A707F9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22845" w14:textId="14CB957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1F9385" w14:textId="2F38A29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6B257B" w14:textId="7E06CD8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14FF325E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9614E19" w14:textId="400046E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FDD080" w14:textId="37F12B8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3499E9" w14:textId="7A969D3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1708F" w14:textId="5C21EA3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4813E3" w14:textId="2CFB253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2FC1B6" w14:textId="19BBF21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271937" w14:textId="7815EF3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E339188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D3BFC65" w14:textId="641B7B6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4E63AB" w14:textId="61F017B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90AD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525AB5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EA574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CE027E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42942F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3BA4F2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1B630266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A93EC4" w:rsidRDefault="00E50BDE" w:rsidP="00A93EC4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A93EC4" w:rsidRDefault="00F93E3B" w:rsidP="00A93EC4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p w14:paraId="5A114F20" w14:textId="77777777" w:rsidR="00BF3C3E" w:rsidRPr="00A93EC4" w:rsidRDefault="00BF3C3E" w:rsidP="00A93EC4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BF3C3E" w:rsidRPr="00A93EC4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204EA3" w14:textId="77777777" w:rsidR="00E060C0" w:rsidRDefault="00E060C0">
      <w:pPr>
        <w:spacing w:after="0"/>
      </w:pPr>
      <w:r>
        <w:separator/>
      </w:r>
    </w:p>
  </w:endnote>
  <w:endnote w:type="continuationSeparator" w:id="0">
    <w:p w14:paraId="2A5B6E47" w14:textId="77777777" w:rsidR="00E060C0" w:rsidRDefault="00E060C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C8026B" w14:textId="77777777" w:rsidR="00E060C0" w:rsidRDefault="00E060C0">
      <w:pPr>
        <w:spacing w:after="0"/>
      </w:pPr>
      <w:r>
        <w:separator/>
      </w:r>
    </w:p>
  </w:footnote>
  <w:footnote w:type="continuationSeparator" w:id="0">
    <w:p w14:paraId="76ACCD27" w14:textId="77777777" w:rsidR="00E060C0" w:rsidRDefault="00E060C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320BD"/>
    <w:rsid w:val="0005357B"/>
    <w:rsid w:val="00071356"/>
    <w:rsid w:val="00077169"/>
    <w:rsid w:val="00097A25"/>
    <w:rsid w:val="000A5A57"/>
    <w:rsid w:val="001274F3"/>
    <w:rsid w:val="00151CCE"/>
    <w:rsid w:val="001B01F9"/>
    <w:rsid w:val="001C41F9"/>
    <w:rsid w:val="001F4992"/>
    <w:rsid w:val="00211686"/>
    <w:rsid w:val="002549DD"/>
    <w:rsid w:val="002562E7"/>
    <w:rsid w:val="00285C1D"/>
    <w:rsid w:val="002C3AAE"/>
    <w:rsid w:val="002D292B"/>
    <w:rsid w:val="00302C5D"/>
    <w:rsid w:val="003327F5"/>
    <w:rsid w:val="00340CAF"/>
    <w:rsid w:val="00375504"/>
    <w:rsid w:val="00380516"/>
    <w:rsid w:val="003A4088"/>
    <w:rsid w:val="003C0D41"/>
    <w:rsid w:val="003E085C"/>
    <w:rsid w:val="003E7B3A"/>
    <w:rsid w:val="003F70D3"/>
    <w:rsid w:val="00416364"/>
    <w:rsid w:val="00431B29"/>
    <w:rsid w:val="00440416"/>
    <w:rsid w:val="00462EAD"/>
    <w:rsid w:val="0047429C"/>
    <w:rsid w:val="00483BC1"/>
    <w:rsid w:val="004A6170"/>
    <w:rsid w:val="004B2D3B"/>
    <w:rsid w:val="004F6AAC"/>
    <w:rsid w:val="00512F2D"/>
    <w:rsid w:val="005678A1"/>
    <w:rsid w:val="00570FBB"/>
    <w:rsid w:val="00583B82"/>
    <w:rsid w:val="005923AC"/>
    <w:rsid w:val="005D5149"/>
    <w:rsid w:val="005E656F"/>
    <w:rsid w:val="00612E0C"/>
    <w:rsid w:val="00667021"/>
    <w:rsid w:val="006974E1"/>
    <w:rsid w:val="006C0896"/>
    <w:rsid w:val="006C5A13"/>
    <w:rsid w:val="006F513E"/>
    <w:rsid w:val="00712732"/>
    <w:rsid w:val="0074650E"/>
    <w:rsid w:val="00790AD8"/>
    <w:rsid w:val="007A7E86"/>
    <w:rsid w:val="007C0139"/>
    <w:rsid w:val="007D45A1"/>
    <w:rsid w:val="007F564D"/>
    <w:rsid w:val="00804FAE"/>
    <w:rsid w:val="008527AC"/>
    <w:rsid w:val="00864371"/>
    <w:rsid w:val="0087060A"/>
    <w:rsid w:val="00881F28"/>
    <w:rsid w:val="008B1201"/>
    <w:rsid w:val="008B63DD"/>
    <w:rsid w:val="008F16F7"/>
    <w:rsid w:val="009164BA"/>
    <w:rsid w:val="009166BD"/>
    <w:rsid w:val="00941C64"/>
    <w:rsid w:val="00953D91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253D7"/>
    <w:rsid w:val="00A93EC4"/>
    <w:rsid w:val="00AA1636"/>
    <w:rsid w:val="00AA23D3"/>
    <w:rsid w:val="00AA3C50"/>
    <w:rsid w:val="00AE302A"/>
    <w:rsid w:val="00AE36BB"/>
    <w:rsid w:val="00B10C6B"/>
    <w:rsid w:val="00B27062"/>
    <w:rsid w:val="00B37C7E"/>
    <w:rsid w:val="00B54D08"/>
    <w:rsid w:val="00B65B09"/>
    <w:rsid w:val="00B7370B"/>
    <w:rsid w:val="00B85583"/>
    <w:rsid w:val="00B9476B"/>
    <w:rsid w:val="00BC3952"/>
    <w:rsid w:val="00BD545B"/>
    <w:rsid w:val="00BE5AB8"/>
    <w:rsid w:val="00BF3C3E"/>
    <w:rsid w:val="00C32B94"/>
    <w:rsid w:val="00C44DFB"/>
    <w:rsid w:val="00C6519B"/>
    <w:rsid w:val="00C70F21"/>
    <w:rsid w:val="00C7354B"/>
    <w:rsid w:val="00C91863"/>
    <w:rsid w:val="00C91F9B"/>
    <w:rsid w:val="00CC233C"/>
    <w:rsid w:val="00D7165F"/>
    <w:rsid w:val="00D84FBB"/>
    <w:rsid w:val="00DA4560"/>
    <w:rsid w:val="00DC1675"/>
    <w:rsid w:val="00DC493D"/>
    <w:rsid w:val="00DE1A86"/>
    <w:rsid w:val="00DE32AC"/>
    <w:rsid w:val="00E060C0"/>
    <w:rsid w:val="00E1407A"/>
    <w:rsid w:val="00E318B9"/>
    <w:rsid w:val="00E50BDE"/>
    <w:rsid w:val="00E774CD"/>
    <w:rsid w:val="00E77E1D"/>
    <w:rsid w:val="00E8317B"/>
    <w:rsid w:val="00EA23AE"/>
    <w:rsid w:val="00EB0778"/>
    <w:rsid w:val="00ED75B6"/>
    <w:rsid w:val="00EF1F0E"/>
    <w:rsid w:val="00EF2189"/>
    <w:rsid w:val="00F11EB7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3453</Words>
  <Characters>19686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2021-09-09T06:09:00Z</dcterms:created>
  <dcterms:modified xsi:type="dcterms:W3CDTF">2021-09-09T06:09:00Z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