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A93EC4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1242450" w:rsidR="003E085C" w:rsidRPr="00A93EC4" w:rsidRDefault="003E085C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val="en-US" w:bidi="ru-RU"/>
              </w:rPr>
            </w:pP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begin"/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instrText xml:space="preserve"> DOCVARIABLE  MonthStart1 \@  yyyy   \* MERGEFORMAT </w:instrTex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separate"/>
            </w:r>
            <w:r w:rsidR="00F812BB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t>2028</w:t>
            </w:r>
            <w:r w:rsidRPr="00A93EC4">
              <w:rPr>
                <w:rFonts w:ascii="Arial Narrow" w:hAnsi="Arial Narrow" w:cs="Arial"/>
                <w:b/>
                <w:bCs/>
                <w:noProof/>
                <w:color w:val="7F7F7F" w:themeColor="text1" w:themeTint="80"/>
                <w:sz w:val="140"/>
                <w:szCs w:val="14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A93EC4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A93EC4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186BF699" w:rsidR="00612E0C" w:rsidRPr="00A93EC4" w:rsidRDefault="00F812B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612E0C" w:rsidRPr="00A93EC4" w14:paraId="4B846B3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2C35AEF" w14:textId="55EF4974" w:rsidR="00612E0C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53</w:t>
                        </w:r>
                      </w:p>
                    </w:tc>
                  </w:tr>
                  <w:tr w:rsidR="00612E0C" w:rsidRPr="00A93EC4" w14:paraId="5F5FEF0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32115E6B" w14:textId="0AF18C25" w:rsidR="00612E0C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612E0C" w:rsidRPr="00A93EC4" w14:paraId="6C1BE14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7E610C25" w14:textId="047DACC4" w:rsidR="00612E0C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612E0C" w:rsidRPr="00A93EC4" w14:paraId="4181D58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049E21C2" w14:textId="59144E48" w:rsidR="00612E0C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612E0C" w:rsidRPr="00A93EC4" w14:paraId="1DE7575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2CE9BC3E" w14:textId="1617F696" w:rsidR="00612E0C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612E0C" w:rsidRPr="00A93EC4" w14:paraId="750547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A4DC"/>
                        <w:vAlign w:val="center"/>
                      </w:tcPr>
                      <w:p w14:paraId="4F0E5CA7" w14:textId="32DB5474" w:rsidR="00612E0C" w:rsidRPr="00077169" w:rsidRDefault="0007716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</w:tbl>
                <w:p w14:paraId="3C8B36A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5C6D3A72" w:rsidR="00612E0C" w:rsidRPr="00A93EC4" w:rsidRDefault="00F812BB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612E0C" w:rsidRPr="00A93EC4" w14:paraId="684222CD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5AAFD428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11AF0C00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30B98834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6E027953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2ED90B07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5A391D06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7BF823A8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1DF8F53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33C83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60632B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C833C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06F18F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F9B7D7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0C5A7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4708ED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CFBA3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1D42D7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7A9B2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32D67B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638E6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760016E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675FF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76E8936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D9F064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7A6DC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9C852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E6F42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8B0F1B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57D2B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CC4A0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F27E2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123A17D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512938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72B813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27104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67DE52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4A9D660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FC2A1F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027CDF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2255FF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2790E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8BACEF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3F1F8C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A0ADC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29DBA5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7165F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A4DC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C16F8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30CC4022" w:rsidR="00B27062" w:rsidRPr="00A93EC4" w:rsidRDefault="00F812B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6203AA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EE15900" w14:textId="327E3C89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C8C696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1D77EB59" w14:textId="03B506A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1917F98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51B49DD6" w14:textId="00F6E4DE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B87E3A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47CC8144" w14:textId="71C4992A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4AE275B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773517E4" w14:textId="2343B56B" w:rsidR="00B27062" w:rsidRPr="00077169" w:rsidRDefault="0007716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1EA86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1BB1C0"/>
                        <w:vAlign w:val="center"/>
                      </w:tcPr>
                      <w:p w14:paraId="6CCA0ED8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665D5A3C" w:rsidR="00612E0C" w:rsidRPr="00A93EC4" w:rsidRDefault="00F812BB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4D521D1C" w14:textId="77777777" w:rsidTr="00B27062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350794DB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689FEF30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17F53501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786E9D7B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0F56E8A6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37A0F0DE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120DB8F6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33AD79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566D23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6B068A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7C2C377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24B16F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71DD20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0498D1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4A4E0A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878283D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4E3C7A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644C7D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5AA9FD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1CC2AC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72EF6F5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01F6D56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60B036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C4D67B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2AE4DF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08E181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1370085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47C8DF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44A2B8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458468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E1250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33194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0407299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20142B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06FCE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2249E4D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6681B00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1F7328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1CC6CD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4B0FF95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2C5601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040D72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664E4B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058CFC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4AB22D1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6537145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32C4B9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553C4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1CA93C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64B904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1BB1C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C59B92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7503EBE7" w:rsidR="00B27062" w:rsidRPr="00A93EC4" w:rsidRDefault="00F812B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6353EC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79204648" w14:textId="6E09FD9B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44882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23B7280C" w14:textId="57E32340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A93EC4" w14:paraId="1248FFB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36FC90BA" w14:textId="652381E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A93EC4" w14:paraId="1DFB196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15880381" w14:textId="0D60B602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A93EC4" w14:paraId="5351B5D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450B087E" w14:textId="002D20A8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A93EC4" w14:paraId="56B26F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43B06D"/>
                        <w:vAlign w:val="center"/>
                      </w:tcPr>
                      <w:p w14:paraId="00B91049" w14:textId="434993DA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23204858" w:rsidR="00612E0C" w:rsidRPr="00A93EC4" w:rsidRDefault="00F812BB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  <w:t>MARÇO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5FBA1453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6A2F8382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79A1A670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3E2208D3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7862F73B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56F986E8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5E462C98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6BDBA745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AD7C61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030523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3879283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587A31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28DAA7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412753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3AD5774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334940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CC4FB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6A17F9E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650633C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5EDF80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14A3EB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1A0416C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10025DC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9FE7EE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DAA7F9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355697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12EFC9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53F9636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17FDE6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1ED3696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314379A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6D468C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1924F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6614971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5858DB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56A45A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768E11C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0CB8FB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0598E9E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A030F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22DB45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1B62C13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23649E0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58D43D6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0E017D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576B8F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027E92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B592C0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3808F25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4902F7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6B0A0C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43B06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735BB8E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2709A89D" w:rsidR="00B27062" w:rsidRPr="00A93EC4" w:rsidRDefault="00F812B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8B1F2F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368DB4D" w14:textId="0E1158EC" w:rsidR="00B27062" w:rsidRPr="00DA4560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F8C95F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3DC2A6FA" w14:textId="1F343377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718EE96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7F621A11" w14:textId="15B6118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2345F2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129CC533" w14:textId="1D6AAFBE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4B22DA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4D788C7B" w14:textId="03E693EA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16329EC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DC03F"/>
                        <w:vAlign w:val="center"/>
                      </w:tcPr>
                      <w:p w14:paraId="628EAA92" w14:textId="77777777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6D55FEF8" w:rsidR="00612E0C" w:rsidRPr="00A93EC4" w:rsidRDefault="00F812BB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830A8BB" w14:textId="77777777" w:rsidTr="00B2706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7556B87B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11D97E33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72C929B0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0DA03951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0A33E138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6B2FDAF4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59B06018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14D13F92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1AF164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4AF24E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174194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325A917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2EFBB8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012C98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3E7AE5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66F6110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4EA9ACF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435B0CF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20A6478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2025C0B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2F093F7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4F7460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5F7931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D8AA7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299982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4D412B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73481D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74B9A9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48D4CA4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7AC4220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7A260A7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D87AE24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5D8A301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0E2123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29107D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464057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44A97BF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157D4A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6CE35A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CB6B821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2C4A4B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471B6C8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5B69391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4DF876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63B10F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4D1244E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59F635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03B39C8" w14:textId="77777777" w:rsidTr="00B27062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7ED21F3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1A8300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8DC03F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39B8701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77FE07B3" w:rsidR="00B27062" w:rsidRPr="00A93EC4" w:rsidRDefault="00F812B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7D14416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409707D5" w14:textId="713F455D" w:rsidR="00B27062" w:rsidRPr="00D7165F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152FA7E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0D1D1FA0" w14:textId="0B2B68AA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A93EC4" w14:paraId="2CC9C15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760848C" w14:textId="045B8F29" w:rsidR="00B27062" w:rsidRPr="005678A1" w:rsidRDefault="0007716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B27062" w:rsidRPr="00A93EC4" w14:paraId="7F07BF2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530B995F" w14:textId="707D1B11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0F1EBBD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673C4B39" w14:textId="0F0F13E4" w:rsidR="00B27062" w:rsidRPr="00D7165F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263356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BC703"/>
                        <w:vAlign w:val="center"/>
                      </w:tcPr>
                      <w:p w14:paraId="291859A2" w14:textId="10CAB4B1" w:rsidR="00B27062" w:rsidRPr="005678A1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460DBFFB" w:rsidR="00612E0C" w:rsidRPr="00A93EC4" w:rsidRDefault="00F812BB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D4E4F6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0AAEF453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0F507245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07C2AB44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24BBA709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43A7DBFC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74E585E8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258810EC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44B5D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7EE42A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227A8D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0D5DAB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3DD070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6C50FB6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0C18D1D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2F8B08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9C0EC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1CDC92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3CA725F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6C6853E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110F91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6CDD3F3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722949E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146580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A5D817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1B7F47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489EB42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4B5A412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231555B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105029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722FE7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29CF3C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1B050A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7AEE36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59293D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26B719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070093C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02EDBB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4CE140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376E01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B50F77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04ADD3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3B8EC31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3FDAF3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7F74F1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025E7E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1A6D53F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0398A0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0F295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322196B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67981D4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BC703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EDCAD1D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58DD58E0" w:rsidR="00B27062" w:rsidRPr="00A93EC4" w:rsidRDefault="00F812B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68670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02EA0FA6" w14:textId="7951A2E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59C0670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44AEF05" w14:textId="5FDD2EB9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68D8DEF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453DA467" w14:textId="61EF2F80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0A05832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62EF1BAC" w14:textId="46D5577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0C19D91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1086528E" w14:textId="785BDBF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36ED873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FAAE00"/>
                        <w:vAlign w:val="center"/>
                      </w:tcPr>
                      <w:p w14:paraId="56A945F4" w14:textId="641D2BA3" w:rsidR="00B27062" w:rsidRPr="003A4088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1F76A566" w:rsidR="00612E0C" w:rsidRPr="00A93EC4" w:rsidRDefault="00F812BB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27C2DD8F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48BAD47F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57891C12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3B0C47A3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015938CB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709A16E3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083D3047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7C6A671E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36D35DF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763B808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02ACC87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2374924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467F55B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6F5C39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35AAA01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543785E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F389E1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049A995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489C011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4992F4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7DC97AC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6ED4E1C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0962F3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72B1242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A9805B0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138F55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2F0C877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033C12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2C8305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6009B41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45BC8AB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684BD6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E05CB2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3E7B325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3F5CC72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769E2FF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6C9585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38CEBE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36AE03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7AF8A00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ED9F1FD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3BA4FC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09CE32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4535B5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5D8E20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8A0ED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7F3E0BE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3879964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A50E01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1000284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22403AE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AAE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453291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3A86F942" w:rsidR="00B27062" w:rsidRPr="00A93EC4" w:rsidRDefault="00F812B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A0DE1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3FFDE383" w14:textId="38CDEA52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20F209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19374BB" w14:textId="60274E5A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73A4327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0706A21" w14:textId="16E51C06" w:rsidR="00B27062" w:rsidRPr="00483BC1" w:rsidRDefault="00DA4560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6A123DD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7D315EE4" w14:textId="50FB565F" w:rsidR="00B27062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B27062" w:rsidRPr="00A93EC4" w14:paraId="7A9A100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58DB92C2" w14:textId="474BEF6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5F57A00B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F8219"/>
                        <w:vAlign w:val="center"/>
                      </w:tcPr>
                      <w:p w14:paraId="036546BE" w14:textId="6F21F37C" w:rsidR="00B27062" w:rsidRPr="00483BC1" w:rsidRDefault="0007716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31</w:t>
                        </w:r>
                      </w:p>
                    </w:tc>
                  </w:tr>
                </w:tbl>
                <w:p w14:paraId="0BBEF90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07AB7288" w:rsidR="00612E0C" w:rsidRPr="00A93EC4" w:rsidRDefault="00F812BB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79A7682D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6530C733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1877406B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6504A256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15A4B88C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08F583ED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5FE1FD9F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20713278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D7AFB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654728C" w14:textId="09BAB4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BB236D" w14:textId="76B4AD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4AD9C5" w14:textId="1EFEEC7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915E37" w14:textId="0F9034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D8435D" w14:textId="7FCCE50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A9D2964" w14:textId="330E2BE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A49BCAA" w14:textId="1962F21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853A2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27C8673" w14:textId="78A4476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BF80" w14:textId="7C97A3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53D30" w14:textId="5EC8FE9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4909F1" w14:textId="2C7F6D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0F4289" w14:textId="499A41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784F66" w14:textId="732730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A8AB66D" w14:textId="5200B5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CC3501E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015D498" w14:textId="3ED14AF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89BBE9" w14:textId="0CCD2D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FABAAC" w14:textId="6AE77E4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D8614D" w14:textId="3CBABD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9BAE3" w14:textId="5D26C9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23704E" w14:textId="571475B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F983202" w14:textId="27A07DF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9E4E759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BE55D21" w14:textId="4D42A0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326060" w14:textId="4D3FD7A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A83538" w14:textId="70A3533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0E6002" w14:textId="36ABF1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86358C" w14:textId="22111B0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C1096A" w14:textId="5A1AEC6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192DAE9" w14:textId="723DF6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2D3F51F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D8C1ED8" w14:textId="0B16F0F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881252" w14:textId="28C291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33A310" w14:textId="1341FA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037D64" w14:textId="73EB7B5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EE6AB2" w14:textId="46DDF90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803B28" w14:textId="5B826EB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6A3730" w14:textId="7019540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9E92B85" w14:textId="77777777" w:rsidTr="00A93EC4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86F6115" w14:textId="1039E91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C2CAA" w14:textId="0A6BBF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7A2B8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E5D07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7B0B97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78A00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3A1313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F821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5D1FF52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34EC1AD9" w:rsidR="00B27062" w:rsidRPr="00A93EC4" w:rsidRDefault="00F812B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05D4574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643CA6B5" w14:textId="43BC8095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0C406E5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3E2428DD" w14:textId="08A67A97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33C0BDEA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1ED6DBF3" w14:textId="6D294851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05A26660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04427C2C" w14:textId="14B140C2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A93EC4" w14:paraId="64A3A6C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423E21CE" w14:textId="08604F4F" w:rsidR="00B27062" w:rsidRPr="00BD545B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077169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6BD59A76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E74C4A"/>
                        <w:vAlign w:val="center"/>
                      </w:tcPr>
                      <w:p w14:paraId="75417941" w14:textId="34768F86" w:rsidR="00B27062" w:rsidRPr="00F11EB7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0702897E" w:rsidR="00612E0C" w:rsidRPr="00A93EC4" w:rsidRDefault="00F812BB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D6EAAC9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6D9FD3FD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3BEE6A7E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13EA095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9CC121A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2C29051E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4FEC9A9F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5F54D28A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029CC6A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5151E1E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04E551B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BD545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7AD81C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7DBFA1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666F75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6569B32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2A65EA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A0487C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1804DEF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7FC519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22990BC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282FCDE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32ECD9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526BDF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68A332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BBD6FAB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6BA270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5A272DD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78167D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75E06CF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31B1826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0AB365A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5E820B1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67A140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37EFE6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6A680F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0469C38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435D76B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510B6E5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784B55A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1E04AB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5EE3CD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54CDB70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670F60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3BAD6E8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6BF87D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1D6DA82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043A7F8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4E4236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10F454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7DC7223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76AF7EE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E74C4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73684048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75C6EF15" w:rsidR="00B27062" w:rsidRPr="00A93EC4" w:rsidRDefault="00F812B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4A68B01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176ECD7" w14:textId="2AE3F54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A93EC4" w14:paraId="123F54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D39820F" w14:textId="340393E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A93EC4" w14:paraId="0C0743A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22A76CD7" w14:textId="466EF564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A93EC4" w14:paraId="09FBBED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DBC404F" w14:textId="198E9750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DD40DB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19D5E58D" w14:textId="7A1AD8C2" w:rsidR="00B27062" w:rsidRPr="003A4088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A93EC4" w14:paraId="407D6FB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CF6C80"/>
                        <w:vAlign w:val="center"/>
                      </w:tcPr>
                      <w:p w14:paraId="0B1F07DD" w14:textId="65AB8169" w:rsidR="00B27062" w:rsidRPr="00483BC1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0F858F1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3B910947" w:rsidR="00612E0C" w:rsidRPr="00A93EC4" w:rsidRDefault="00F812BB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0F7938D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05E6C172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5109426D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278562A9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052DC5A5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31CB3C16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3D3FACC2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1C0C3595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3783DAC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70FCA8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0AB7AE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5441AA9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6F37B41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356A0D1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131DE02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2BB3CAC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093506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3B30DE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641724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64D9C4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7CF8F7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38454CD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282A54E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7755CC9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75EA407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5A955C2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64017F7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438625A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3352E9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0845F2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16D20B1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3003BF3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F998A4F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1143D6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5C29DF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1E6002E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3798D1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5E8F4D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36BC50C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73048B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00EC18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179FD87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65EE2E9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35A0CAD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2EB019A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1A0B44F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66EA12D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5E3E6B6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80785D6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14C4EA2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751145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CF6C8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A93EC4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0487F74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7A4761EC" w:rsidR="00B27062" w:rsidRPr="00A93EC4" w:rsidRDefault="00F812B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3081328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F266F1A" w14:textId="05B0581C" w:rsidR="00B27062" w:rsidRPr="00483BC1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B27062" w:rsidRPr="00A93EC4" w14:paraId="016B8A0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677B54A7" w14:textId="42973C45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1325AC2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159BC01C" w14:textId="18221DD1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7A3062D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74AC33A" w14:textId="4B34729F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7A619D8F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2D4CE7B4" w14:textId="39BBD4CB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A93EC4" w14:paraId="5B1D200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996A8E"/>
                        <w:vAlign w:val="center"/>
                      </w:tcPr>
                      <w:p w14:paraId="0DE6677F" w14:textId="413D1233" w:rsidR="00B27062" w:rsidRPr="00077169" w:rsidRDefault="00077169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</w:tbl>
                <w:p w14:paraId="578640BD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7E3F3857" w:rsidR="00612E0C" w:rsidRPr="00A93EC4" w:rsidRDefault="00F812BB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645C0491" w14:textId="77777777" w:rsidTr="00B2706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5F7200F4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7EA4D45D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416B5DD5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5A897475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3AE546E4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1C08A31F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3EAF47B2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7EA076C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71B6FC4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12A6E7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6D0B90E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3F63246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250CFF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663465D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13DCB4A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B27389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076DF41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58323A0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2798278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4FAF36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4943468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6C3A9B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4D0BAA3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6D3DAF6A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742EF42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1D91A0A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0ABCAC8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3D04603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74A6C15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2AD69E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268C08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D5307B8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45C9233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2391A15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46D6D42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0A96EA2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0DAAE70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4F711CB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2FF9E8C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47CB7732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0FC499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060C9AB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442B50B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468E2D6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59625C4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22C5C1F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155E97D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93E3EA9" w14:textId="77777777" w:rsidTr="00B27062">
                    <w:trPr>
                      <w:trHeight w:val="369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30596B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3AD99DB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996A8E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03F68E73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5D2860C3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3EBFA959" w:rsidR="00B27062" w:rsidRPr="00A93EC4" w:rsidRDefault="00F812B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507FF767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11512D2" w14:textId="6295EB97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A93EC4" w14:paraId="1D7D2FDC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584300A9" w14:textId="28553C94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A93EC4" w14:paraId="66E6D72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6A1C3F1" w14:textId="00D8AFC5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A93EC4" w14:paraId="5E36D298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40D8F4DE" w14:textId="6F2D3653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A93EC4" w14:paraId="65CF7882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783A0B46" w14:textId="2FC715BC" w:rsidR="00B27062" w:rsidRPr="00A93EC4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A93EC4" w14:paraId="6A7E4215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6A7FB8"/>
                        <w:vAlign w:val="center"/>
                      </w:tcPr>
                      <w:p w14:paraId="634F0BA2" w14:textId="10A121FB" w:rsidR="00B27062" w:rsidRPr="00A93EC4" w:rsidRDefault="00B27062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63EC7FA3" w:rsidR="00612E0C" w:rsidRPr="00A93EC4" w:rsidRDefault="00F812BB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612E0C" w:rsidRPr="00A93EC4" w14:paraId="16688E75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6F95482F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3E950BF8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2249DA81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174D8C77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32317F8B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06EC7193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6D2A81E3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29963989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042FE47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5BDD903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0D919AB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12F002C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637A352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4A1F639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56A9EC6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EBFEFE2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4CD64BF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581FACC4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27083DE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3D6636C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5358D4D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45AA3BD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7931DFB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2CCE94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70C40F1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707F99A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242CF6D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236A731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388B0A1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722A50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132833E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95F22A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54562D6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2DA366C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59E2AA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1B0423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0A0AEA7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189D2EC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7FDB3F9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314B745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4CA83299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5B1C864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7BD0742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5FED9A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0A2B29C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217709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2D76C92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05C14984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3F375D9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6B554AF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6A7FB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2E0932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A93EC4" w14:paraId="628FF7A9" w14:textId="77777777" w:rsidTr="00380516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2F70C7C2" w:rsidR="00B27062" w:rsidRPr="00A93EC4" w:rsidRDefault="00F812BB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B27062" w:rsidRPr="00A93EC4" w14:paraId="190E8B93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1CEF20" w14:textId="16E8212C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A93EC4" w14:paraId="3D0D776D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5E0D3DEC" w14:textId="2000B0B6" w:rsidR="00B27062" w:rsidRPr="003A4088" w:rsidRDefault="005678A1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B27062" w:rsidRPr="00A93EC4" w14:paraId="74330FF1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8AB71A1" w14:textId="5A2A7D1D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B27062" w:rsidRPr="00A93EC4" w14:paraId="639BE35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5F78450" w14:textId="6C656CC8" w:rsidR="00B27062" w:rsidRPr="00DA4560" w:rsidRDefault="00DE1A86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A93EC4" w14:paraId="62F73F99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6E6CE76D" w14:textId="6B70683C" w:rsidR="00B27062" w:rsidRPr="003A4088" w:rsidRDefault="0074650E" w:rsidP="00A93EC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678A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A93EC4" w14:paraId="0A5D0874" w14:textId="77777777" w:rsidTr="00A93EC4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007AAB"/>
                        <w:vAlign w:val="center"/>
                      </w:tcPr>
                      <w:p w14:paraId="424FCC4A" w14:textId="20DE8B0F" w:rsidR="00B27062" w:rsidRPr="00A93EC4" w:rsidRDefault="00B27062" w:rsidP="00483BC1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94056A" w14:textId="77777777" w:rsidR="00612E0C" w:rsidRPr="00A93EC4" w:rsidRDefault="00612E0C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53FA5A31" w:rsidR="00612E0C" w:rsidRPr="00A93EC4" w:rsidRDefault="00F812BB" w:rsidP="00A93EC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612E0C" w:rsidRPr="00A93EC4" w14:paraId="1AADCE52" w14:textId="77777777" w:rsidTr="00B27062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729BDC5A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496582D5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4EF7ABFC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021AD27A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2B61FB10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6A4C2D7F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4BEDD4C3" w:rsidR="00612E0C" w:rsidRPr="00A93EC4" w:rsidRDefault="00F812BB" w:rsidP="00A93EC4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A93EC4" w14:paraId="6F733323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5DD2475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“понедельник" 1 ""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621201E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“вторник"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A4088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144E30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“среда"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11EB7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3E0B8F2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“четверг"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43716E21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= “пятница"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1E309B5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“суббота"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33F1021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“воскресенье" 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41FB961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2197B3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1137A88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3FE6369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2B0F44E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04FB74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023E600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16722AA3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5B03684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3C8CA97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27BC808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365BFC75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0F45A21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72D7F7D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6BAF5F8A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58A0545F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789B7EA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19E7573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7233CDC0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094A80D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BA9661C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2BB1871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15C5FE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3AC0DD76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14FF325E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332119B8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07CDC1FB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48016C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4955CD9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05FAB03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6BF60B9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66281B0E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A93EC4" w14:paraId="7E339188" w14:textId="77777777" w:rsidTr="00B27062">
                    <w:trPr>
                      <w:trHeight w:val="369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5C2B7842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7592FDAD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12BB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483BC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A93EC4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612E0C" w:rsidRPr="00A93EC4" w:rsidRDefault="00612E0C" w:rsidP="00A93EC4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007AAB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B630266" w14:textId="77777777" w:rsidR="00612E0C" w:rsidRPr="00A93EC4" w:rsidRDefault="00612E0C" w:rsidP="00A93EC4">
                  <w:pPr>
                    <w:pStyle w:val="a5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A93EC4" w:rsidRDefault="00E50BDE" w:rsidP="00A93EC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A93EC4" w:rsidRDefault="00F93E3B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A93EC4" w:rsidRDefault="00BF3C3E" w:rsidP="00A93EC4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BF3C3E" w:rsidRPr="00A93EC4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8E6C8" w14:textId="77777777" w:rsidR="003B0F6C" w:rsidRDefault="003B0F6C">
      <w:pPr>
        <w:spacing w:after="0"/>
      </w:pPr>
      <w:r>
        <w:separator/>
      </w:r>
    </w:p>
  </w:endnote>
  <w:endnote w:type="continuationSeparator" w:id="0">
    <w:p w14:paraId="170A3D7D" w14:textId="77777777" w:rsidR="003B0F6C" w:rsidRDefault="003B0F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F1D50" w14:textId="77777777" w:rsidR="003B0F6C" w:rsidRDefault="003B0F6C">
      <w:pPr>
        <w:spacing w:after="0"/>
      </w:pPr>
      <w:r>
        <w:separator/>
      </w:r>
    </w:p>
  </w:footnote>
  <w:footnote w:type="continuationSeparator" w:id="0">
    <w:p w14:paraId="743D2785" w14:textId="77777777" w:rsidR="003B0F6C" w:rsidRDefault="003B0F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77169"/>
    <w:rsid w:val="00097A25"/>
    <w:rsid w:val="000A5A57"/>
    <w:rsid w:val="001274F3"/>
    <w:rsid w:val="00151CCE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75504"/>
    <w:rsid w:val="00380516"/>
    <w:rsid w:val="003A4088"/>
    <w:rsid w:val="003B0F6C"/>
    <w:rsid w:val="003C0D41"/>
    <w:rsid w:val="003E085C"/>
    <w:rsid w:val="003E7B3A"/>
    <w:rsid w:val="003F70D3"/>
    <w:rsid w:val="00416364"/>
    <w:rsid w:val="00431B29"/>
    <w:rsid w:val="00440416"/>
    <w:rsid w:val="00462EAD"/>
    <w:rsid w:val="0047429C"/>
    <w:rsid w:val="00483BC1"/>
    <w:rsid w:val="004A6170"/>
    <w:rsid w:val="004B2D3B"/>
    <w:rsid w:val="004F6AAC"/>
    <w:rsid w:val="00512F2D"/>
    <w:rsid w:val="005678A1"/>
    <w:rsid w:val="00570FBB"/>
    <w:rsid w:val="00583B82"/>
    <w:rsid w:val="005923AC"/>
    <w:rsid w:val="005D5149"/>
    <w:rsid w:val="005E656F"/>
    <w:rsid w:val="00612E0C"/>
    <w:rsid w:val="00667021"/>
    <w:rsid w:val="006974E1"/>
    <w:rsid w:val="006C0896"/>
    <w:rsid w:val="006F513E"/>
    <w:rsid w:val="00712732"/>
    <w:rsid w:val="0074650E"/>
    <w:rsid w:val="007A7E86"/>
    <w:rsid w:val="007C0139"/>
    <w:rsid w:val="007D45A1"/>
    <w:rsid w:val="007F564D"/>
    <w:rsid w:val="00804FAE"/>
    <w:rsid w:val="008527AC"/>
    <w:rsid w:val="00864371"/>
    <w:rsid w:val="0087060A"/>
    <w:rsid w:val="00881F28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E4C"/>
    <w:rsid w:val="00A253D7"/>
    <w:rsid w:val="00A93EC4"/>
    <w:rsid w:val="00AA1636"/>
    <w:rsid w:val="00AA23D3"/>
    <w:rsid w:val="00AA3C50"/>
    <w:rsid w:val="00AA639F"/>
    <w:rsid w:val="00AE302A"/>
    <w:rsid w:val="00AE36BB"/>
    <w:rsid w:val="00B10C6B"/>
    <w:rsid w:val="00B27062"/>
    <w:rsid w:val="00B37C7E"/>
    <w:rsid w:val="00B54D08"/>
    <w:rsid w:val="00B65B09"/>
    <w:rsid w:val="00B85583"/>
    <w:rsid w:val="00B9476B"/>
    <w:rsid w:val="00BC3952"/>
    <w:rsid w:val="00BD545B"/>
    <w:rsid w:val="00BE5AB8"/>
    <w:rsid w:val="00BF3C3E"/>
    <w:rsid w:val="00C32B94"/>
    <w:rsid w:val="00C44DFB"/>
    <w:rsid w:val="00C6519B"/>
    <w:rsid w:val="00C70F21"/>
    <w:rsid w:val="00C7354B"/>
    <w:rsid w:val="00C91863"/>
    <w:rsid w:val="00C91F9B"/>
    <w:rsid w:val="00CC233C"/>
    <w:rsid w:val="00D7165F"/>
    <w:rsid w:val="00D84FBB"/>
    <w:rsid w:val="00DA4560"/>
    <w:rsid w:val="00DC1675"/>
    <w:rsid w:val="00DC493D"/>
    <w:rsid w:val="00DE1A86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11EB7"/>
    <w:rsid w:val="00F812BB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3446</Words>
  <Characters>19647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2021-09-09T06:07:00Z</dcterms:created>
  <dcterms:modified xsi:type="dcterms:W3CDTF">2021-09-09T06:07:00Z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