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36497A6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637B1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2025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2E0D1381" w:rsidR="00612E0C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18E92417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619F213D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762E7F1E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66CFE51B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06AEC0A6" w:rsidR="00612E0C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79214730" w:rsidR="00612E0C" w:rsidRPr="00A93EC4" w:rsidRDefault="00612E0C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5360E356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79DBE532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21630E0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45C0FB1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35B8F6B6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2AAD224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1BAC142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35BD9E4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7D8EA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D9CB1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58B25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1E2D2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4356F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0DB74A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09716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6803D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CC279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19A2AD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B73B1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08D76F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744B5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0F3A1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AD1DF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29D7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E4C5C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77A36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0DD20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625C1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A741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61D4A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ABC0C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FDFAA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41C2D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73B26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B2DE1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B988E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00666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19CC7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3B2F1D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906A0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8E103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7731EF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B9C2A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9E8D8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D5D36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7FD5751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1F06" w:rsidR="00B27062" w:rsidRPr="00BD545B" w:rsidRDefault="00BD545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2468358A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4B4BBD83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1EC3C07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096C128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7A55A8F0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3B6CFE82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264899A5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267053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7E0289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2EA7F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6218F6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03CDB5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2A393D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4F235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075A24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0FA278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4D35C4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0328EE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28C208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7C3F3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7BA231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3303BC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6B154E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7A44E4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4551F3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0238F4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0CC0AC2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7401B9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5D5858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F42B8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47A0BA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439A5E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8A760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2F19AE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5B6A7A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2B3A12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5A0B72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EF789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BE6AA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4B97E9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09F3D8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0207C5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113F6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6F5667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57E13D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0D09067B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2A86FA9E" w:rsidR="00B27062" w:rsidRPr="00A93EC4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7E2F2337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53C2066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008414B6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018A9983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644580B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63DEF45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5A9B3233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5867AF28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53D2D3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05D312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0D48DF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F4C6B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31DF4CE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045DC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B5889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539922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44782C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09FFC7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0082E8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79D935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2B1242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264FD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7BA1AC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5FDCAA9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093DE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DE54A0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750F9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C3EAC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2DB25A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33266E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098B62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62D3A5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5A61FB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7331E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26C763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7477F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5DC63F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16697A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6F9E3F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64505C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1F856A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5A4FBA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0A2E44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2648A4A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369EA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71C17FC8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17DC7F6D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0D3EAAC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42B2571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2BA5D5A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16B42DA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14DBE934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39C04A3F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3AC9A7E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71CBE480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0CC2F617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82A5F2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015597B7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4326329E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762829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3DF045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24A3EC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1E733C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44EEEB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16D762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03DD4F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530D0D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55B1F5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05B58A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D5250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37461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67998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04333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54922E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28DF8A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2E92E6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092BF5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676E70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22EF22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7FB35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412D19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15063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135E1D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F57AF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628018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7DB12F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47CA03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55A27E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032D0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B9CE4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211D87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4764CC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35A22B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39944A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67DBE8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2D5025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46EABD03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26A83ED5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6DE07E4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5050D544" w:rsidR="00B27062" w:rsidRPr="00DA4560" w:rsidRDefault="00D7165F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089D03AD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205411D5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40534975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12877570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4604CB4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392FE02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9F99AFF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5430B470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463096E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5069D91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A6C63F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04F6F9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0B6437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62B3BD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01460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02457A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3CB509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1E8383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FAC4E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65F177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365D99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34AF41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3D4054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1AFCA9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5C4AA1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289B1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795251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59D669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CCC9E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D3FC2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504429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20AC7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42FAE6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361CEC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3C01090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EE21A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33B506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376AE1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27E77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5F894D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41AB4D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56E5B2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25219B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57679E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7B1DDF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5F2E2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5222CC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28E609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668C23FC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10F5C94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1A8779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3957EEB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208C5BE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0C1DABC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DA4560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ECFA5EE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31739D53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0C871E47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2E4AB34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41F17CE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7DB4627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83E97A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6B27B6F2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CF25E2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309EDC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2E0D2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77D722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1AD4AF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2015F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047E43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0F9F82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A898E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9E0E7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017E08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77116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7388C4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1F96B5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691864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09BFB9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468C14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394BA0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1CADA7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5C8544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129B2A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62CB3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4FD10B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419459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296B39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0B92E1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570046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287698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F39C1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56FC6F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50A951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70DFA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7CC594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418680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3A96F3D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44D2FB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46D65B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7168F3A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1A965E81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227A355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110116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25E36B9D" w:rsidR="00B27062" w:rsidRPr="00483BC1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5468989" w:rsidR="00B27062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2C391D6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4FDB7365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01A35D18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6430E0C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74E680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DC4F9FE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2E97845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72B3564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0847B9E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650BEE6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50FCE5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7BC540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39F325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4AE27C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4F437F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432FB98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2EC18F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1FCCB6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0879636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6990A5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3FFAFE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55C3DC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725D39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0C5325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2CF7EFD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5262958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2CC23F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1D54C4D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17EFF9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64503D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00E780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18C6CD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2E41FE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63C5A3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426238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0104CD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48A664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574637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11E9D3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54EB05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775B1E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7E5C9B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6FFB73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05F2BD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CED36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039D26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7E875B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3F3F904D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543D355D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4E697C56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3DA1BC19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77F1937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68D5A8B0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1780C25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221B3D83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4B1D6083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16C3949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2D97CF68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43BA0250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2203474C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06D6E806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04B39E1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A1235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1BA13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5D0BA7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3A462B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5D554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4E33B8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50DD1F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6FD3A9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6D03FC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417C0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F6454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2B930C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013659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0BC572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21B574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1A9612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699596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6FAB4A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1ED3179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689553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A8F24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0F58E4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14223F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2FA0FC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61D570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7B077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BAFCC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79BC8E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705CAC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1E4FFC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60D7AB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7E492E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207761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58AB2F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1A5C06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283F7E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580B69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159EFF02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1E5F752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2FB4EE3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A02A08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6EEA1A3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F4596ED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65AB8169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2D89ADCA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FDA96A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4595F2FE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7CE94B96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AA092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1F12D95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15ED2365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1F39DC2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3E5479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739464A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6AF7DF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C79C17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7FBBC7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4623684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5495AB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15584F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0905926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23F2B4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9724C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0F7B32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5B6DE8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62A4F8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3F6247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E3C32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9138F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4FBB26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666210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3026B1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125C09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6F49EBD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0B10B7A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42428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014254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C5C4C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55FB5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001ED4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3B5ABC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31543E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59B612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19E7AE6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4FDCA80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6F1E3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ECE778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40E5F05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E86FC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B3164B0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79DE7735" w:rsidR="00B27062" w:rsidRPr="00483BC1" w:rsidRDefault="00483BC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406E7FA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690AAAE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24CE3EA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607886C3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704DCF78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59A9EEB0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F97FBFE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6DFC41D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00302DBA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278D591C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0A31A345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7BD089B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5B696B0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6A69EA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1FE533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F2D0B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4A67EE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02769A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773604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27F553C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4E60C6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423D8B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1CE9E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C4F4C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664392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30551A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EF433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07DA11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2F7340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10C6A5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86FE5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471692D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7017BD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81E364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14C38F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1911E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29BED2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777AB3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73175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65FCE04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4AF52B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7AF939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278A03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1910835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1B8641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B97A0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78C482A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A2EF8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448D946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0B463A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1B2212F0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57D2C31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398365A3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636AD9A5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6572696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45771EE4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446967C9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1FAE55CB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7F29006C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3E505B16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664496D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2342AF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1ECD13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520B85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000565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35459F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395CCFE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54DA7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684885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52F9AD6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44571E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6932AC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146831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30BEC3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25AC41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1554D9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1C5D26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5F27CB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6E8368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3F22A7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6893F4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14BD41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22E58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074DFA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5A7FCB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484C6D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348162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6317997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6876EB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264F91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4E1D57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378CA6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7B7C76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1D4D85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B2CFF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113A64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0BB41EF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54D0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188A4A64" w:rsidR="00B27062" w:rsidRPr="00A93EC4" w:rsidRDefault="00637B14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67FBECA6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454BF8EC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2BA27FA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1C1DB4F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1D372518" w:rsidR="00B27062" w:rsidRPr="003A4088" w:rsidRDefault="003A4088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01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20DE8B0F" w:rsidR="00B27062" w:rsidRPr="00A93EC4" w:rsidRDefault="00B27062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02891DA9" w:rsidR="00612E0C" w:rsidRPr="00A93EC4" w:rsidRDefault="00637B14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65DEB9C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37F55B6E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535FD537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38EE5D0C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629BFE1D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7F6756F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7975B091" w:rsidR="00612E0C" w:rsidRPr="00A93EC4" w:rsidRDefault="00637B14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11AA1B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015FD9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3A4AD7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6C2D46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5D1632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76D6F7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58252A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515298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74A713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0EB1CE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FE6E44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65670E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492A3C3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81C64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5E7056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4E53CE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4B10CF3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3CD1E1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02C957B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58221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FBB39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428EEE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3E5F97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4CA348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3804139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5AC175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D67D4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F3DE1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23BA8B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67CCC0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05F5C1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0D88E2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6E1CB5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69C6C7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109458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2E62B6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09E5F26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37B1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699D1" w14:textId="77777777" w:rsidR="0037238E" w:rsidRDefault="0037238E">
      <w:pPr>
        <w:spacing w:after="0"/>
      </w:pPr>
      <w:r>
        <w:separator/>
      </w:r>
    </w:p>
  </w:endnote>
  <w:endnote w:type="continuationSeparator" w:id="0">
    <w:p w14:paraId="5BFDAFA3" w14:textId="77777777" w:rsidR="0037238E" w:rsidRDefault="003723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EBBD5" w14:textId="77777777" w:rsidR="0037238E" w:rsidRDefault="0037238E">
      <w:pPr>
        <w:spacing w:after="0"/>
      </w:pPr>
      <w:r>
        <w:separator/>
      </w:r>
    </w:p>
  </w:footnote>
  <w:footnote w:type="continuationSeparator" w:id="0">
    <w:p w14:paraId="24A7F433" w14:textId="77777777" w:rsidR="0037238E" w:rsidRDefault="003723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1274F3"/>
    <w:rsid w:val="00151CCE"/>
    <w:rsid w:val="001B01F9"/>
    <w:rsid w:val="001C0600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238E"/>
    <w:rsid w:val="00375504"/>
    <w:rsid w:val="00380516"/>
    <w:rsid w:val="003A4088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7B14"/>
    <w:rsid w:val="00667021"/>
    <w:rsid w:val="006974E1"/>
    <w:rsid w:val="006C0896"/>
    <w:rsid w:val="006F513E"/>
    <w:rsid w:val="00712732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E302A"/>
    <w:rsid w:val="00AE36BB"/>
    <w:rsid w:val="00B10C6B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3445</Words>
  <Characters>19639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2021-09-09T06:03:00Z</dcterms:created>
  <dcterms:modified xsi:type="dcterms:W3CDTF">2021-09-09T06:03:00Z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