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2371"/>
      </w:tblGrid>
      <w:tr w:rsidR="00F33241" w:rsidRPr="00F33241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p w14:paraId="66537F75" w14:textId="41B689BB" w:rsidR="003E085C" w:rsidRPr="0032734F" w:rsidRDefault="003E085C" w:rsidP="00F33241">
            <w:pPr>
              <w:pStyle w:val="ad"/>
              <w:spacing w:after="0"/>
              <w:jc w:val="center"/>
              <w:rPr>
                <w:rFonts w:ascii="Century Gothic" w:hAnsi="Century Gothic" w:cs="Arial"/>
                <w:b/>
                <w:bCs/>
                <w:noProof/>
                <w:color w:val="000000" w:themeColor="text1"/>
                <w:sz w:val="140"/>
                <w:szCs w:val="140"/>
                <w:lang w:bidi="ru-RU"/>
              </w:rPr>
            </w:pPr>
            <w:r w:rsidRPr="0032734F">
              <w:rPr>
                <w:rFonts w:ascii="Century Gothic" w:hAnsi="Century Gothic" w:cs="Arial"/>
                <w:b/>
                <w:bCs/>
                <w:noProof/>
                <w:color w:val="000000" w:themeColor="text1"/>
                <w:sz w:val="140"/>
                <w:szCs w:val="140"/>
                <w:lang w:bidi="ru-RU"/>
              </w:rPr>
              <w:fldChar w:fldCharType="begin"/>
            </w:r>
            <w:r w:rsidRPr="0032734F">
              <w:rPr>
                <w:rFonts w:ascii="Century Gothic" w:hAnsi="Century Gothic" w:cs="Arial"/>
                <w:b/>
                <w:bCs/>
                <w:noProof/>
                <w:color w:val="000000" w:themeColor="text1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32734F">
              <w:rPr>
                <w:rFonts w:ascii="Century Gothic" w:hAnsi="Century Gothic" w:cs="Arial"/>
                <w:b/>
                <w:bCs/>
                <w:noProof/>
                <w:color w:val="000000" w:themeColor="text1"/>
                <w:sz w:val="140"/>
                <w:szCs w:val="140"/>
                <w:lang w:bidi="ru-RU"/>
              </w:rPr>
              <w:fldChar w:fldCharType="separate"/>
            </w:r>
            <w:r w:rsidR="007B0846">
              <w:rPr>
                <w:rFonts w:ascii="Century Gothic" w:hAnsi="Century Gothic" w:cs="Arial"/>
                <w:b/>
                <w:bCs/>
                <w:noProof/>
                <w:color w:val="000000" w:themeColor="text1"/>
                <w:sz w:val="140"/>
                <w:szCs w:val="140"/>
                <w:lang w:bidi="ru-RU"/>
              </w:rPr>
              <w:t>2021</w:t>
            </w:r>
            <w:r w:rsidRPr="0032734F">
              <w:rPr>
                <w:rFonts w:ascii="Century Gothic" w:hAnsi="Century Gothic" w:cs="Arial"/>
                <w:b/>
                <w:bCs/>
                <w:noProof/>
                <w:color w:val="000000" w:themeColor="text1"/>
                <w:sz w:val="140"/>
                <w:szCs w:val="14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5592"/>
              <w:gridCol w:w="5593"/>
              <w:gridCol w:w="5593"/>
              <w:gridCol w:w="5593"/>
            </w:tblGrid>
            <w:tr w:rsidR="00F33241" w:rsidRPr="00F33241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08F87C4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bookmarkStart w:id="1" w:name="_Hlk38821049"/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3"/>
                    <w:gridCol w:w="721"/>
                    <w:gridCol w:w="720"/>
                    <w:gridCol w:w="720"/>
                    <w:gridCol w:w="720"/>
                    <w:gridCol w:w="720"/>
                    <w:gridCol w:w="702"/>
                  </w:tblGrid>
                  <w:tr w:rsidR="00F33241" w:rsidRPr="00F33241" w14:paraId="684222CD" w14:textId="77777777" w:rsidTr="001D1038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9408482" w14:textId="4A877901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B285114" w14:textId="4FD14154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4BB7502" w14:textId="6AF3AB7A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684BA99" w14:textId="6088616D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CF75680" w14:textId="3A47A54B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7BE3AF3" w14:textId="7377B1AD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7E85CF0" w14:textId="619960E7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31DF8F53" w14:textId="77777777" w:rsidTr="001D1038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4C3DF47A" w14:textId="3F8DDE1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7FD8DCA2" w14:textId="7DCBF42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3D953DC5" w14:textId="0AB287F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216F7F6B" w14:textId="79D8E5E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4D77DEF9" w14:textId="6A3957B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0AB1CBA7" w14:textId="01AE29E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61DE8D4C" w14:textId="2279F69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45D9552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42B434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456A0D6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3C09D28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1D8CF3B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1DCFC0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775CA57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5668913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48F1514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2A5C33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6490818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2563B04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10C720C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3949ADB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4861F00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0C3436F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6636C9D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6406AC3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FE024B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2454DBC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7953DA0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333A277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0D90D7A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FFD4E4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0E6FA0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13DC09D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63E4A0F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78956CC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619E83B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BB3341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F33241" w:rsidRDefault="00240D4D" w:rsidP="00F3324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6A90F5B2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1"/>
                    <w:gridCol w:w="719"/>
                    <w:gridCol w:w="721"/>
                    <w:gridCol w:w="720"/>
                    <w:gridCol w:w="720"/>
                    <w:gridCol w:w="720"/>
                    <w:gridCol w:w="706"/>
                  </w:tblGrid>
                  <w:tr w:rsidR="00F33241" w:rsidRPr="00F33241" w14:paraId="4D521D1C" w14:textId="77777777" w:rsidTr="001D103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B4A50A8" w14:textId="5C152621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D052ACD" w14:textId="1F8C4280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A47D848" w14:textId="1E15AEA8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1412BE2" w14:textId="4D217740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0C3D3BE5" w14:textId="7D907A0A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242F7BE9" w14:textId="1C5393DB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CB16A91" w14:textId="0C4201C1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033AD79B" w14:textId="77777777" w:rsidTr="001D103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62338C3E" w14:textId="4E74458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6E9814E4" w14:textId="6A434D6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5B665E05" w14:textId="4432DC3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0131D4F0" w14:textId="09BC165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6FC2BCF9" w14:textId="076015B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1CD888BB" w14:textId="7D35079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3A023F15" w14:textId="56552B3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B297CE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1CF1459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131ED3F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019606B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5D57434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0AC9EA4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2CAC6BC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1A3057E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19EEEF4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5869564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5A65389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48DDBA3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1DC5CC4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1870146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00D1BBD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2B80993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4960C6C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363EC2B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2A1B4BA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3F436EA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42F8D8E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46581EE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4898734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22333C5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1CA2005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28596C2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4003EC6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1652A0E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3140072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1899504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!A12 Is Not In Table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635B5D45" w14:textId="77777777" w:rsidR="00240D4D" w:rsidRPr="00F33241" w:rsidRDefault="00240D4D" w:rsidP="00F3324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574135C9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MARÇO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1"/>
                    <w:gridCol w:w="719"/>
                    <w:gridCol w:w="721"/>
                    <w:gridCol w:w="720"/>
                    <w:gridCol w:w="720"/>
                    <w:gridCol w:w="720"/>
                    <w:gridCol w:w="706"/>
                  </w:tblGrid>
                  <w:tr w:rsidR="00F33241" w:rsidRPr="00F33241" w14:paraId="5FBA1453" w14:textId="77777777" w:rsidTr="001D103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D82C68E" w14:textId="59EC7A7C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D081C50" w14:textId="451D286B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B330407" w14:textId="0E24B6C9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0F2E47A7" w14:textId="5754DB0A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D7F939A" w14:textId="5BD2BBAA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224E7528" w14:textId="5CA2CE1C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6F13CE6" w14:textId="4054FF90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1AD7C61D" w14:textId="77777777" w:rsidTr="001D103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00AAAD04" w14:textId="5FF2BB8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MonthStart3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2EBC2568" w14:textId="243EDA8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MonthStart3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02F3CE0B" w14:textId="7E14F83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MonthStart3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5E343102" w14:textId="2A2F3AA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MonthStart3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1348F3FC" w14:textId="33A41E8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MonthStart3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70C4B999" w14:textId="4F41A11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MonthStart3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4611257B" w14:textId="0450262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MonthStart3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329B6AF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5D5F872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55913EE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1BFCB4D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0742F2F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792C735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3E978E4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538CA2D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5B7C073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35BD169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4EFD70D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0C1FA59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286E4E8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2943304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4D3052F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5FF1885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00C6574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6275CD6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7C1C97D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67BAEFC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7960436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5CA507E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MonthEnd3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1017186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MonthEnd3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185D8B7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MonthEnd3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5247664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MonthEnd3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3301C93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MonthEnd3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2B0784A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MonthEnd3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5F02176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MonthEnd3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674541D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MonthEnd3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6E170FE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MonthEnd3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260070DC" w14:textId="77777777" w:rsidR="00240D4D" w:rsidRPr="00F33241" w:rsidRDefault="00240D4D" w:rsidP="00F3324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0DFE66CD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1"/>
                    <w:gridCol w:w="719"/>
                    <w:gridCol w:w="721"/>
                    <w:gridCol w:w="720"/>
                    <w:gridCol w:w="720"/>
                    <w:gridCol w:w="720"/>
                    <w:gridCol w:w="706"/>
                  </w:tblGrid>
                  <w:tr w:rsidR="00F33241" w:rsidRPr="00F33241" w14:paraId="486B25E3" w14:textId="77777777" w:rsidTr="001D103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7AC1FC0" w14:textId="5AB387B5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14AE8CF" w14:textId="5FF7E14A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21D221CC" w14:textId="524D7DDA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567455C" w14:textId="2E612A0B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5DCA161" w14:textId="5BD14323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6C27E099" w14:textId="1A0706B6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0E05008" w14:textId="1607A0EE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18746610" w14:textId="77777777" w:rsidTr="001D103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51994D48" w14:textId="45C1ECE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MonthStart4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01369881" w14:textId="505A75C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MonthStart4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26853C12" w14:textId="71F422A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MonthStart4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605E42A6" w14:textId="5DA7A65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MonthStart4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1B2FC3EB" w14:textId="4F576E0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MonthStart4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127BD5DB" w14:textId="05DB438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MonthStart4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33C7F0FA" w14:textId="507C43E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MonthStart4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B6D7401" w14:textId="77777777" w:rsidTr="0087544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7CB92B5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5F70534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6891A53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4436730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0F12CD5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76C3428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0B5233D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2E5D7C27" w14:textId="77777777" w:rsidTr="0087544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62A5207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36851E2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31CE354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6651F78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1F630EE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4321EFA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03FED7C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4FD26192" w14:textId="77777777" w:rsidTr="0087544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6AC4A8A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1273715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3EA74DA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29831D4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238600F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3002B83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2D7A008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4E4EF58A" w14:textId="77777777" w:rsidTr="0087544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4EF3231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MonthEnd4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6FA9A23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MonthEnd4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2A78B14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MonthEnd4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2DFBF26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MonthEnd4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22EA1C9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MonthEnd4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4A1AAF8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MonthEnd4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4BDE41B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MonthEnd4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CB933A3" w14:textId="77777777" w:rsidTr="0087544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7D437ED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MonthEnd4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0C9F015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MonthEnd4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5F4768A2" w14:textId="77777777" w:rsidR="00240D4D" w:rsidRPr="00F33241" w:rsidRDefault="00240D4D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</w:pPr>
                </w:p>
              </w:tc>
            </w:tr>
            <w:tr w:rsidR="00F33241" w:rsidRPr="00F33241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532A1F2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0"/>
                    <w:gridCol w:w="719"/>
                    <w:gridCol w:w="720"/>
                    <w:gridCol w:w="720"/>
                    <w:gridCol w:w="720"/>
                    <w:gridCol w:w="720"/>
                    <w:gridCol w:w="707"/>
                  </w:tblGrid>
                  <w:tr w:rsidR="00F33241" w:rsidRPr="00F33241" w14:paraId="4533209A" w14:textId="77777777" w:rsidTr="001D103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03937BF7" w14:textId="64AED0D3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C076CB9" w14:textId="3B795565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3E2E5AC" w14:textId="572196A7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291E9FA" w14:textId="0F0AA949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2C9E446" w14:textId="3698A343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6474412" w14:textId="009C4361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70B3D15" w14:textId="78C9998B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38FA371F" w14:textId="77777777" w:rsidTr="001D103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557682D8" w14:textId="2E35F07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MonthStart5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суббота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3E867C93" w14:textId="2700A2A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MonthStart5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суббота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4865E0A7" w14:textId="0C7420B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MonthStart5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суббота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07684AED" w14:textId="7147E94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MonthStart5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суббота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470F1AEC" w14:textId="22BC179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MonthStart5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суббота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2988ABBF" w14:textId="218818A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MonthStart5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суббота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7B319A52" w14:textId="5DC89BB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MonthStart5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суббота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8F2BFDB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45C14CB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3A5411B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6B6280A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11D34FE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180C588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1E992E7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09802B5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5C3EBBEF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53DD259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65C8B6B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5852559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5031E9C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5563523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13FACEC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375BBFC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3A93A41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2001D0A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4460406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7C23A87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56DD2ED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7EC33D6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5FB92A4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3C3EE8E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48D57EB2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419AF20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MonthEnd5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417B181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MonthEnd5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6EBE13E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MonthEnd5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12B6010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MonthEnd5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22D4983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MonthEnd5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5C1CC58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MonthEnd5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34F97A1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MonthEnd5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4CBC6B8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136936A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MonthEnd5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52F206B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MonthEnd5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7B246660" w14:textId="77777777" w:rsidR="00240D4D" w:rsidRPr="00F33241" w:rsidRDefault="00240D4D" w:rsidP="00F3324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2DFA8C9C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0"/>
                    <w:gridCol w:w="719"/>
                    <w:gridCol w:w="721"/>
                    <w:gridCol w:w="720"/>
                    <w:gridCol w:w="720"/>
                    <w:gridCol w:w="720"/>
                    <w:gridCol w:w="707"/>
                  </w:tblGrid>
                  <w:tr w:rsidR="00F33241" w:rsidRPr="00F33241" w14:paraId="43FDBBAF" w14:textId="77777777" w:rsidTr="001D103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CCD867C" w14:textId="64CE0E91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3AD34CA" w14:textId="4C793EEC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6CEF8E2" w14:textId="35737316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D2EC53A" w14:textId="39BD34B5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65114B7" w14:textId="030CA9A8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2F9497BC" w14:textId="51930261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28DC64F" w14:textId="4DF7177B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10101CD6" w14:textId="77777777" w:rsidTr="001D103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7816137E" w14:textId="12BBF44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MonthStart6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вторник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01F6D0B3" w14:textId="2769550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MonthStart6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вторник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74B10352" w14:textId="14ECFE1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MonthStart6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вторник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45D945A5" w14:textId="1B4596A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MonthStart6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вторник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3B51A83A" w14:textId="6E13629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MonthStart6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вторник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46AF9861" w14:textId="715EC79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MonthStart6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вторник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59759CE0" w14:textId="6D92A70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MonthStart6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вторник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A162450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5D08728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0E19D56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0773F83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37DAD90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65AB7D1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04FB0FA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6D0910D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3BBD0250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4A312A2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16E604A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784C89E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38D210C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1215A2B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114C8E4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7B0A811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3CC90BE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615D6B6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6BCF60F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6E7C842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4929192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2F6C284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58BDF6E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1211F09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47AB0675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740A69B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MonthEnd6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7342958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MonthEnd6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3C701A3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MonthEnd6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0E90554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MonthEnd6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203F798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MonthEnd6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044C4EB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MonthEnd6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7BA581A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MonthEnd6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3E8BAD15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78CE0CC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MonthEnd6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0FE2818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MonthEnd6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254C2834" w14:textId="77777777" w:rsidR="00240D4D" w:rsidRPr="00F33241" w:rsidRDefault="00240D4D" w:rsidP="00F3324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DA64085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0"/>
                    <w:gridCol w:w="719"/>
                    <w:gridCol w:w="721"/>
                    <w:gridCol w:w="720"/>
                    <w:gridCol w:w="720"/>
                    <w:gridCol w:w="720"/>
                    <w:gridCol w:w="707"/>
                  </w:tblGrid>
                  <w:tr w:rsidR="00F33241" w:rsidRPr="00F33241" w14:paraId="65F48B94" w14:textId="77777777" w:rsidTr="001D103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EEB0A9E" w14:textId="54E08C6C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A031FA6" w14:textId="75CDEACB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24E1EB63" w14:textId="5282622D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0A1004C4" w14:textId="367FF9B0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239397D7" w14:textId="69295CCF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034D544" w14:textId="1ADB5688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5E67A74" w14:textId="695D587E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695417E5" w14:textId="77777777" w:rsidTr="001D103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18" w:space="0" w:color="auto"/>
                        </w:tcBorders>
                      </w:tcPr>
                      <w:p w14:paraId="719BABFE" w14:textId="458532C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MonthStart7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</w:tcPr>
                      <w:p w14:paraId="7C221972" w14:textId="41258FB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MonthStart7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</w:tcPr>
                      <w:p w14:paraId="43371317" w14:textId="1354DB7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MonthStart7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</w:tcPr>
                      <w:p w14:paraId="32E429C1" w14:textId="16F8BB0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MonthStart7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</w:tcPr>
                      <w:p w14:paraId="7622A721" w14:textId="7D5578D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MonthStart7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</w:tcPr>
                      <w:p w14:paraId="2A728AE9" w14:textId="2E18CC2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MonthStart7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</w:tcPr>
                      <w:p w14:paraId="0747D21B" w14:textId="1E49A82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MonthStart7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четверг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3A7F1548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26B3791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265632F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517C020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3571B4E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4BACB5D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7E3ABF3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33457EB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1BD473A1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7E1763A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1D5601C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0DE6A50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48E4A26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2CF494B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23C5395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7661D22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943E547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6E580F4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4C3AA61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3F4EAAF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093E060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5D7391A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1706DFA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32E260C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0083E5B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52814D4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MonthEnd7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7ABA455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MonthEnd7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202F134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MonthEnd7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67A301A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MonthEnd7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44FD93C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MonthEnd7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161319C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MonthEnd7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77E8B68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MonthEnd7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63D57F0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26FC2CB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MonthEnd7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4A38216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MonthEnd7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3BB208CE" w14:textId="77777777" w:rsidR="00240D4D" w:rsidRPr="00F33241" w:rsidRDefault="00240D4D" w:rsidP="00F3324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5C450C3B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0"/>
                    <w:gridCol w:w="719"/>
                    <w:gridCol w:w="721"/>
                    <w:gridCol w:w="720"/>
                    <w:gridCol w:w="720"/>
                    <w:gridCol w:w="720"/>
                    <w:gridCol w:w="707"/>
                  </w:tblGrid>
                  <w:tr w:rsidR="00F33241" w:rsidRPr="00F33241" w14:paraId="27BAE27B" w14:textId="77777777" w:rsidTr="001D103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81C41B3" w14:textId="22570A31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2F114B97" w14:textId="04482C0C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58DB859" w14:textId="0355A349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68E5F5A9" w14:textId="55C5AA42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90E5199" w14:textId="3CFEBEFA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55D486E" w14:textId="107A5BC6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6B06261" w14:textId="79D46701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4F4E23C6" w14:textId="77777777" w:rsidTr="001D103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478F47D9" w14:textId="224DE3D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MonthStart8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воскресенье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5EC42E64" w14:textId="46F4969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MonthStart8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воскресенье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27349503" w14:textId="75094E0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MonthStart8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воскресенье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27455009" w14:textId="714EABD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MonthStart8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воскресенье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291C28BC" w14:textId="500828F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MonthStart8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воскресенье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3853885E" w14:textId="0467A19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MonthStart8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воскресенье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77A35057" w14:textId="29A18DC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MonthStart8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воскресенье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62A0AB8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64AC6E9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3571B98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62357A8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14F3610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5491AC8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05E2AC3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5D7FC49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825CDB3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5E3B8FE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0E484CA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4F646F5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7BD0C9F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232A5E8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09ABF97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4AE1DB4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2337F0FE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7210F04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7AF500C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5710BCC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4E56F07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6BFCA1E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11C59D9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3CBB75D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4BA8EE02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0387FEA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MonthEnd8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3458B2B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MonthEnd8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2EEB0AD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MonthEnd8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1D90FC8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MonthEnd8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48FEB76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MonthEnd8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1663811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MonthEnd8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2D14320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MonthEnd8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3673A2D9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3DC3CB8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MonthEnd8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32E4584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MonthEnd8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18E383FC" w14:textId="77777777" w:rsidR="00240D4D" w:rsidRPr="00F33241" w:rsidRDefault="00240D4D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</w:pPr>
                </w:p>
              </w:tc>
            </w:tr>
            <w:tr w:rsidR="00F33241" w:rsidRPr="00F33241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0CFD2953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0"/>
                    <w:gridCol w:w="719"/>
                    <w:gridCol w:w="720"/>
                    <w:gridCol w:w="720"/>
                    <w:gridCol w:w="720"/>
                    <w:gridCol w:w="720"/>
                    <w:gridCol w:w="707"/>
                  </w:tblGrid>
                  <w:tr w:rsidR="00F33241" w:rsidRPr="00F33241" w14:paraId="6E92A4E3" w14:textId="77777777" w:rsidTr="001D103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237E20BD" w14:textId="1A752610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8BAB9FE" w14:textId="1120BF05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6E7E1C1D" w14:textId="689245B0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7097261" w14:textId="7233A3F0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075D82B" w14:textId="2A407DF8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03F2B6E0" w14:textId="6E42D8CB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15E6D45" w14:textId="30523C65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191EEF27" w14:textId="77777777" w:rsidTr="001D103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0ACC9AD8" w14:textId="65F7148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MonthStart9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665D060A" w14:textId="168C6B8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MonthStart9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19BDA8F8" w14:textId="55669FF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MonthStart9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1C07E4D3" w14:textId="00B531E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MonthStart9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75E22500" w14:textId="4D5036A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MonthStart9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7FB27399" w14:textId="5B3534F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MonthStart9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7C09A57F" w14:textId="4EBF3B3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MonthStart9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EE1544C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7E913EE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5B8CED2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242BB3D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4EE6446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4D17678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0CF6895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10473E3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E1942DA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0ACBC41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0080154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7FEDA40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717A2D9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14E683B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2576703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6533F1B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343588CF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30A0543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4412AA7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692BF6F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6C5CC75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7726362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43F150B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52A9DBF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487DB3AB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5B70477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MonthEnd9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7F4E0EF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MonthEnd9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740FF91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MonthEnd9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7849FEF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MonthEnd9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0BEFF2E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MonthEnd9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307AF91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MonthEnd9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2EFEC05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MonthEnd9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5F9738C0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17A06B7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MonthEnd9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3DD8D0F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MonthEnd9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31377DC9" w14:textId="77777777" w:rsidR="00240D4D" w:rsidRPr="00F33241" w:rsidRDefault="00240D4D" w:rsidP="00F3324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61EFBE39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0"/>
                    <w:gridCol w:w="719"/>
                    <w:gridCol w:w="721"/>
                    <w:gridCol w:w="720"/>
                    <w:gridCol w:w="720"/>
                    <w:gridCol w:w="720"/>
                    <w:gridCol w:w="707"/>
                  </w:tblGrid>
                  <w:tr w:rsidR="00F33241" w:rsidRPr="00F33241" w14:paraId="1DAA9906" w14:textId="77777777" w:rsidTr="001D103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2268EF6" w14:textId="4A5B8189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C4767A8" w14:textId="0E0DD533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6A606E45" w14:textId="603328BC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0734FE5" w14:textId="22D6F91A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2CCBD37" w14:textId="70E1CAB9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383A338" w14:textId="007EEB03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C199D0C" w14:textId="0723747C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048A2737" w14:textId="77777777" w:rsidTr="001D103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34BD2F7B" w14:textId="59A5772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MonthStart10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58D35348" w14:textId="516B037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MonthStart10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3E2EC394" w14:textId="0950CAF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MonthStart10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2311D71D" w14:textId="43DA741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MonthStart10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7E763EE9" w14:textId="629A216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MonthStart10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19586682" w14:textId="3DBA08F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MonthStart10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6F61586C" w14:textId="48B4612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MonthStart10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пятница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4556AA3B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4181CEB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1992B96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2EA3B42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69BC223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549B815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2E293FF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2EBE552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3841C5FA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64D58DE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0D4A260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5780036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216CBF4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5C34F45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50FB1F9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72D4693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3A3FB71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463FB2F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53F2A28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4A0F313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7913464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51C3A28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3DAC9E5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373E278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48EFB191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13E0CC0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MonthEnd10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2106CCB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MonthEnd10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33E09F6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MonthEnd10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04440AE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MonthEnd10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75D2E7B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MonthEnd10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53A751D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MonthEnd10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2081744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MonthEnd10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31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6CC5E29B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52A4266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MonthEnd10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5F066A1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MonthEnd10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71E1777A" w14:textId="77777777" w:rsidR="00240D4D" w:rsidRPr="00F33241" w:rsidRDefault="00240D4D" w:rsidP="00F3324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49C4DA8B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0"/>
                    <w:gridCol w:w="719"/>
                    <w:gridCol w:w="721"/>
                    <w:gridCol w:w="720"/>
                    <w:gridCol w:w="720"/>
                    <w:gridCol w:w="720"/>
                    <w:gridCol w:w="707"/>
                  </w:tblGrid>
                  <w:tr w:rsidR="00F33241" w:rsidRPr="00F33241" w14:paraId="504BFB33" w14:textId="77777777" w:rsidTr="001D103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4911DBF" w14:textId="184A0929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E2F19E6" w14:textId="1FD4F617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00193F3" w14:textId="38A5F750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0795B3D0" w14:textId="3F9F3A4F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51FE0A5" w14:textId="0C34EF00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02F9E89F" w14:textId="4BE15DCF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485DC499" w14:textId="70966098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4138B158" w14:textId="77777777" w:rsidTr="001D103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0DF0A74D" w14:textId="3DDA91B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644EEB4B" w14:textId="5B5C571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42A59089" w14:textId="7A05F65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64A6AE03" w14:textId="7F53D61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696E858D" w14:textId="4138561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5006519B" w14:textId="0C32189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MonthStart11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1D7589EB" w14:textId="459B73C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MonthStart11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понедельник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4503BC8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7FEA834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3A1F8A1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6AD1554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49D5DF4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3730B7C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339DA66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1958810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D2E9130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5218FB2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0643C76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7AE6EA1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5F0933A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0C75DE3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20E5571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52B7C22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C39DE3A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048AF2C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522C98C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2CC24B12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4786B02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22A0199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6EFA85E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51FF5C6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25F2089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1E6A31A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1617462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729AA85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03C5CE1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70E0147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34C0AB9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MonthEnd11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4C0EA42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MonthEnd11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72FD00B3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4DF353E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2A9BE56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MonthEnd11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43A637F0" w14:textId="77777777" w:rsidR="00240D4D" w:rsidRPr="00F33241" w:rsidRDefault="00240D4D" w:rsidP="00F3324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5B8BA1D8" w:rsidR="00240D4D" w:rsidRPr="001D1038" w:rsidRDefault="007B0846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aps w:val="0"/>
                      <w:noProof/>
                      <w:color w:val="auto"/>
                      <w:sz w:val="56"/>
                      <w:szCs w:val="56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10"/>
                    <w:gridCol w:w="719"/>
                    <w:gridCol w:w="721"/>
                    <w:gridCol w:w="720"/>
                    <w:gridCol w:w="720"/>
                    <w:gridCol w:w="720"/>
                    <w:gridCol w:w="707"/>
                  </w:tblGrid>
                  <w:tr w:rsidR="00F33241" w:rsidRPr="00F33241" w14:paraId="0CA8349C" w14:textId="77777777" w:rsidTr="001D103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00098BB" w14:textId="2E849A4A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61F03D3C" w14:textId="1A46B26E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586A1803" w14:textId="6CFC6417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79281689" w14:textId="66AB074F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auto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1F571BF" w14:textId="4D845A27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10195620" w14:textId="5724B8A6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18" w:space="0" w:color="FF0000"/>
                        </w:tcBorders>
                        <w:shd w:val="clear" w:color="auto" w:fill="F2F2F2" w:themeFill="background1" w:themeFillShade="F2"/>
                        <w:vAlign w:val="center"/>
                      </w:tcPr>
                      <w:p w14:paraId="3709C3C5" w14:textId="5152AF16" w:rsidR="00240D4D" w:rsidRPr="008B1BA1" w:rsidRDefault="007B0846" w:rsidP="00F3324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F33241" w:rsidRPr="00F33241" w14:paraId="0B2F30B0" w14:textId="77777777" w:rsidTr="001D103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2BF7088F" w14:textId="7C30E2E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“понедельник" 1 ""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3F101F28" w14:textId="57694FE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“вторник"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688806C3" w14:textId="6AE5F33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“среда"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457860C0" w14:textId="6F0813A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“четверг"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36246D88" w14:textId="6F26E5FC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MonthStart12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= “пятница"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2E8AD4B2" w14:textId="4431121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MonthStart12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“суббота"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18" w:space="0" w:color="FF0000"/>
                        </w:tcBorders>
                        <w:vAlign w:val="center"/>
                      </w:tcPr>
                      <w:p w14:paraId="1F0E85C9" w14:textId="6BC9CDE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MonthStart12 \@ dddd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среда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“воскресенье" 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4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&lt;&gt; 0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34AB1B96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79D6AE0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=G2+1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0CF42B1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54DB4C2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73044F1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521B09E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24DE161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50FEDD9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05C96A10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3841186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=G3+1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69A85AD3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7E6F3F20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7BE8D50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2ADDA2C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17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1D47706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7AD6249B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19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2A63608C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3FF1DA0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=G4+1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5FE7381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05DCA0E4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22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4BF6ED4F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23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64572AA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24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397C4441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25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6A0C6C9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t>26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35920EEE" w14:textId="77777777" w:rsidTr="0087544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112D378D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=G5+1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27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6B18DAF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28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3031C1D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28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=B6+1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29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1EF6E5B8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29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=C6+1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30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1D1F8509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=D6+1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t>31</w: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0BA05EAA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MonthEnd12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=E6+1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5E08E91E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DocVariable MonthEnd12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=F6+1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33241" w:rsidRPr="00F33241" w14:paraId="14DEC3D6" w14:textId="77777777" w:rsidTr="0087544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69906066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=G6+1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73E455D5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="007B084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0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 0,""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IF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&lt;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DocVariable MonthEnd12 \@ d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begin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=A7+1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separate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>31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instrText xml:space="preserve"> "" </w:instrText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  <w:r w:rsidRPr="001D1038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1D1038" w:rsidRDefault="00240D4D" w:rsidP="00F3324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48"/>
                            <w:szCs w:val="48"/>
                          </w:rPr>
                        </w:pPr>
                      </w:p>
                    </w:tc>
                  </w:tr>
                </w:tbl>
                <w:p w14:paraId="3B3A58C6" w14:textId="77777777" w:rsidR="00240D4D" w:rsidRPr="00F33241" w:rsidRDefault="00240D4D" w:rsidP="00F3324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F33241" w:rsidRDefault="00E50BDE" w:rsidP="00F33241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</w:p>
        </w:tc>
      </w:tr>
    </w:tbl>
    <w:p w14:paraId="2B3E424A" w14:textId="1DF0A038" w:rsidR="00F93E3B" w:rsidRPr="001D1038" w:rsidRDefault="00F93E3B" w:rsidP="00F33241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F93E3B" w:rsidRPr="001D1038" w:rsidSect="00F33241">
      <w:pgSz w:w="23811" w:h="16838" w:orient="landscape" w:code="8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6E4CA" w14:textId="77777777" w:rsidR="00305ACB" w:rsidRDefault="00305ACB">
      <w:pPr>
        <w:spacing w:after="0"/>
      </w:pPr>
      <w:r>
        <w:separator/>
      </w:r>
    </w:p>
  </w:endnote>
  <w:endnote w:type="continuationSeparator" w:id="0">
    <w:p w14:paraId="3C38AB9A" w14:textId="77777777" w:rsidR="00305ACB" w:rsidRDefault="00305A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73F7C" w14:textId="77777777" w:rsidR="00305ACB" w:rsidRDefault="00305ACB">
      <w:pPr>
        <w:spacing w:after="0"/>
      </w:pPr>
      <w:r>
        <w:separator/>
      </w:r>
    </w:p>
  </w:footnote>
  <w:footnote w:type="continuationSeparator" w:id="0">
    <w:p w14:paraId="0791118E" w14:textId="77777777" w:rsidR="00305ACB" w:rsidRDefault="00305A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B01F9"/>
    <w:rsid w:val="001C41F9"/>
    <w:rsid w:val="001D1038"/>
    <w:rsid w:val="00240D4D"/>
    <w:rsid w:val="002562E7"/>
    <w:rsid w:val="00285C1D"/>
    <w:rsid w:val="00305ACB"/>
    <w:rsid w:val="0032734F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306E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B0846"/>
    <w:rsid w:val="007C0139"/>
    <w:rsid w:val="007D45A1"/>
    <w:rsid w:val="007F564D"/>
    <w:rsid w:val="0087544B"/>
    <w:rsid w:val="008B1201"/>
    <w:rsid w:val="008B1BA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63435"/>
    <w:rsid w:val="00AA23D3"/>
    <w:rsid w:val="00AA3C50"/>
    <w:rsid w:val="00AC1811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E32AC"/>
    <w:rsid w:val="00E1407A"/>
    <w:rsid w:val="00E318B9"/>
    <w:rsid w:val="00E50BDE"/>
    <w:rsid w:val="00E774CD"/>
    <w:rsid w:val="00E77E1D"/>
    <w:rsid w:val="00ED75B6"/>
    <w:rsid w:val="00EF1F0E"/>
    <w:rsid w:val="00F33241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3406</Words>
  <Characters>19415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2021-09-13T12:01:00Z</dcterms:created>
  <dcterms:modified xsi:type="dcterms:W3CDTF">2021-09-13T12:01:00Z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