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1" w:type="pct"/>
        <w:jc w:val="center"/>
        <w:tblBorders>
          <w:insideH w:val="dashed" w:sz="4" w:space="0" w:color="808080" w:themeColor="background1" w:themeShade="80"/>
          <w:insideV w:val="single" w:sz="18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8136"/>
        <w:gridCol w:w="8137"/>
      </w:tblGrid>
      <w:tr w:rsidR="00ED1AD7" w:rsidRPr="000D0895" w14:paraId="40983BE3" w14:textId="0A48E68E" w:rsidTr="00DE6C3F">
        <w:trPr>
          <w:trHeight w:hRule="exact" w:val="11057"/>
          <w:jc w:val="center"/>
        </w:trPr>
        <w:tc>
          <w:tcPr>
            <w:tcW w:w="2500" w:type="pct"/>
            <w:tcMar>
              <w:left w:w="113" w:type="dxa"/>
              <w:right w:w="113" w:type="dxa"/>
            </w:tcMar>
            <w:vAlign w:val="center"/>
          </w:tcPr>
          <w:p w14:paraId="256AE740" w14:textId="77777777" w:rsidR="00757681" w:rsidRPr="00ED1AD7" w:rsidRDefault="00757681" w:rsidP="00757681">
            <w:pPr>
              <w:pStyle w:val="ad"/>
              <w:spacing w:after="0"/>
              <w:jc w:val="center"/>
              <w:rPr>
                <w:rFonts w:ascii="Arial Narrow" w:hAnsi="Arial Narrow" w:cs="Arial"/>
                <w:b/>
                <w:bCs/>
                <w:noProof/>
                <w:color w:val="auto"/>
                <w:sz w:val="120"/>
                <w:szCs w:val="120"/>
                <w:lang w:val="it-IT" w:bidi="ru-RU"/>
              </w:rPr>
            </w:pPr>
            <w:r w:rsidRPr="00ED1AD7">
              <w:rPr>
                <w:rFonts w:ascii="Arial Narrow" w:hAnsi="Arial Narrow" w:cs="Arial"/>
                <w:b/>
                <w:bCs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ED1AD7">
              <w:rPr>
                <w:rFonts w:ascii="Arial Narrow" w:hAnsi="Arial Narrow" w:cs="Arial"/>
                <w:b/>
                <w:bCs/>
                <w:noProof/>
                <w:color w:val="auto"/>
                <w:sz w:val="120"/>
                <w:szCs w:val="120"/>
                <w:lang w:val="it-IT" w:bidi="ru-RU"/>
              </w:rPr>
              <w:instrText xml:space="preserve"> DOCVARIABLE  MonthStart1 \@  yyyy   \* MERGEFORMAT </w:instrText>
            </w:r>
            <w:r w:rsidRPr="00ED1AD7">
              <w:rPr>
                <w:rFonts w:ascii="Arial Narrow" w:hAnsi="Arial Narrow" w:cs="Arial"/>
                <w:b/>
                <w:bCs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>
              <w:rPr>
                <w:rFonts w:ascii="Arial Narrow" w:hAnsi="Arial Narrow" w:cs="Arial"/>
                <w:b/>
                <w:bCs/>
                <w:noProof/>
                <w:color w:val="auto"/>
                <w:sz w:val="120"/>
                <w:szCs w:val="120"/>
                <w:lang w:val="it-IT" w:bidi="ru-RU"/>
              </w:rPr>
              <w:t>2027</w:t>
            </w:r>
            <w:r w:rsidRPr="00ED1AD7">
              <w:rPr>
                <w:rFonts w:ascii="Arial Narrow" w:hAnsi="Arial Narrow" w:cs="Arial"/>
                <w:b/>
                <w:bCs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jc w:val="center"/>
              <w:tblBorders>
                <w:insideH w:val="single" w:sz="4" w:space="0" w:color="auto"/>
                <w:insideV w:val="single" w:sz="4" w:space="0" w:color="auto"/>
              </w:tblBorders>
              <w:tblCellMar>
                <w:top w:w="57" w:type="dxa"/>
                <w:left w:w="113" w:type="dxa"/>
                <w:bottom w:w="57" w:type="dxa"/>
                <w:right w:w="113" w:type="dxa"/>
              </w:tblCellMar>
              <w:tblLook w:val="04A0" w:firstRow="1" w:lastRow="0" w:firstColumn="1" w:lastColumn="0" w:noHBand="0" w:noVBand="1"/>
            </w:tblPr>
            <w:tblGrid>
              <w:gridCol w:w="2637"/>
              <w:gridCol w:w="2637"/>
              <w:gridCol w:w="2636"/>
            </w:tblGrid>
            <w:tr w:rsidR="00757681" w:rsidRPr="000D0895" w14:paraId="616ABBAF" w14:textId="77777777" w:rsidTr="005A564E">
              <w:trPr>
                <w:trHeight w:val="1701"/>
                <w:jc w:val="center"/>
              </w:trPr>
              <w:tc>
                <w:tcPr>
                  <w:tcW w:w="1667" w:type="pct"/>
                  <w:shd w:val="clear" w:color="auto" w:fill="FFFFFF" w:themeFill="background1"/>
                </w:tcPr>
                <w:p w14:paraId="11365426" w14:textId="77777777" w:rsidR="00757681" w:rsidRPr="000D0895" w:rsidRDefault="00757681" w:rsidP="0075768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val="it-IT"/>
                    </w:rPr>
                  </w:pPr>
                  <w:r w:rsidRPr="000D089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val="it-IT" w:bidi="ru-RU"/>
                    </w:rPr>
                    <w:t>JANEIRO</w:t>
                  </w:r>
                </w:p>
                <w:tbl>
                  <w:tblPr>
                    <w:tblStyle w:val="CalendarTable"/>
                    <w:tblW w:w="5000" w:type="pct"/>
                    <w:jc w:val="center"/>
                    <w:shd w:val="clear" w:color="auto" w:fill="FFFFFF" w:themeFill="background1"/>
                    <w:tblCellMar>
                      <w:left w:w="28" w:type="dxa"/>
                      <w:right w:w="28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5"/>
                    <w:gridCol w:w="345"/>
                    <w:gridCol w:w="345"/>
                    <w:gridCol w:w="344"/>
                    <w:gridCol w:w="344"/>
                    <w:gridCol w:w="344"/>
                    <w:gridCol w:w="344"/>
                  </w:tblGrid>
                  <w:tr w:rsidR="00757681" w:rsidRPr="000D0895" w14:paraId="247D0A99" w14:textId="77777777" w:rsidTr="005A564E">
                    <w:trPr>
                      <w:trHeight w:val="8"/>
                      <w:jc w:val="center"/>
                    </w:trPr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6C46FDBC" w14:textId="77777777" w:rsidR="00757681" w:rsidRPr="000D0895" w:rsidRDefault="00757681" w:rsidP="0075768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 w:bidi="ru-RU"/>
                          </w:rPr>
                          <w:t>SE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A80FD85" w14:textId="77777777" w:rsidR="00757681" w:rsidRPr="000D0895" w:rsidRDefault="00757681" w:rsidP="0075768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 w:bidi="ru-RU"/>
                          </w:rPr>
                          <w:t>TE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18ACAA2" w14:textId="77777777" w:rsidR="00757681" w:rsidRPr="000D0895" w:rsidRDefault="00757681" w:rsidP="0075768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 w:bidi="ru-RU"/>
                          </w:rPr>
                          <w:t>QU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48C7150" w14:textId="77777777" w:rsidR="00757681" w:rsidRPr="000D0895" w:rsidRDefault="00757681" w:rsidP="0075768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 w:bidi="ru-RU"/>
                          </w:rPr>
                          <w:t>QU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AE3AFFB" w14:textId="77777777" w:rsidR="00757681" w:rsidRPr="000D0895" w:rsidRDefault="00757681" w:rsidP="0075768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 w:bidi="ru-RU"/>
                          </w:rPr>
                          <w:t>SE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2BE2E037" w14:textId="77777777" w:rsidR="00757681" w:rsidRPr="000D0895" w:rsidRDefault="00757681" w:rsidP="0075768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val="it-IT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val="it-IT" w:bidi="ru-RU"/>
                          </w:rPr>
                          <w:t>SA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39C06204" w14:textId="77777777" w:rsidR="00757681" w:rsidRPr="000D0895" w:rsidRDefault="00757681" w:rsidP="0075768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val="it-IT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val="it-IT" w:bidi="ru-RU"/>
                          </w:rPr>
                          <w:t>DO</w:t>
                        </w:r>
                      </w:p>
                    </w:tc>
                  </w:tr>
                  <w:tr w:rsidR="00757681" w:rsidRPr="000D0895" w14:paraId="73505AC6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6C0C4C92" w14:textId="77777777" w:rsidR="00757681" w:rsidRPr="00BB7BCA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B7BC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EE277B3" w14:textId="77777777" w:rsidR="00757681" w:rsidRPr="00BB7BCA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B7BC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116CED7" w14:textId="77777777" w:rsidR="00757681" w:rsidRPr="00BB7BCA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B7BC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309EC84" w14:textId="77777777" w:rsidR="00757681" w:rsidRPr="00BB7BCA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B7BC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EC358B2" w14:textId="77777777" w:rsidR="00757681" w:rsidRPr="00BB7BCA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BB7BC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372E8F37" w14:textId="77777777" w:rsidR="00757681" w:rsidRPr="00BB7BCA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B7BC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1038EFB3" w14:textId="77777777" w:rsidR="00757681" w:rsidRPr="00BB7BCA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B7BC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57681" w:rsidRPr="000D0895" w14:paraId="5F51D842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6CB75956" w14:textId="77777777" w:rsidR="00757681" w:rsidRPr="00BB7BCA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50EB1860" w14:textId="77777777" w:rsidR="00757681" w:rsidRPr="00BB7BCA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6612F683" w14:textId="77777777" w:rsidR="00757681" w:rsidRPr="00BB7BCA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0087DF0D" w14:textId="77777777" w:rsidR="00757681" w:rsidRPr="00BB7BCA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7784B8EE" w14:textId="77777777" w:rsidR="00757681" w:rsidRPr="00BB7BCA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39B7800B" w14:textId="77777777" w:rsidR="00757681" w:rsidRPr="00BB7BCA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4FB7F57F" w14:textId="77777777" w:rsidR="00757681" w:rsidRPr="00BB7BCA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57681" w:rsidRPr="000D0895" w14:paraId="79598073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61E254FC" w14:textId="77777777" w:rsidR="00757681" w:rsidRPr="00BB7BCA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42E32ECC" w14:textId="77777777" w:rsidR="00757681" w:rsidRPr="00BB7BCA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20872D7D" w14:textId="77777777" w:rsidR="00757681" w:rsidRPr="00BB7BCA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7CE8E508" w14:textId="77777777" w:rsidR="00757681" w:rsidRPr="00BB7BCA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0DA74ED5" w14:textId="77777777" w:rsidR="00757681" w:rsidRPr="00BB7BCA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6687FCA5" w14:textId="77777777" w:rsidR="00757681" w:rsidRPr="00BB7BCA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09F439C9" w14:textId="77777777" w:rsidR="00757681" w:rsidRPr="00BB7BCA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57681" w:rsidRPr="000D0895" w14:paraId="1C1D0535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79A1B0F6" w14:textId="77777777" w:rsidR="00757681" w:rsidRPr="00BB7BCA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4B0ED0DE" w14:textId="77777777" w:rsidR="00757681" w:rsidRPr="00BB7BCA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126FA619" w14:textId="77777777" w:rsidR="00757681" w:rsidRPr="00BB7BCA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6043D191" w14:textId="77777777" w:rsidR="00757681" w:rsidRPr="00BB7BCA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24CB8244" w14:textId="77777777" w:rsidR="00757681" w:rsidRPr="00BB7BCA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2E513555" w14:textId="77777777" w:rsidR="00757681" w:rsidRPr="00BB7BCA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7C77D46B" w14:textId="77777777" w:rsidR="00757681" w:rsidRPr="00BB7BCA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57681" w:rsidRPr="000D0895" w14:paraId="0FF81E73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205D914E" w14:textId="77777777" w:rsidR="00757681" w:rsidRPr="00BB7BCA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409C2904" w14:textId="77777777" w:rsidR="00757681" w:rsidRPr="00BB7BCA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41DE4376" w14:textId="77777777" w:rsidR="00757681" w:rsidRPr="00BB7BCA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06CEEAE0" w14:textId="77777777" w:rsidR="00757681" w:rsidRPr="00BB7BCA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4B154128" w14:textId="77777777" w:rsidR="00757681" w:rsidRPr="00BB7BCA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097174B3" w14:textId="77777777" w:rsidR="00757681" w:rsidRPr="00BB7BCA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6096B059" w14:textId="77777777" w:rsidR="00757681" w:rsidRPr="00BB7BCA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57681" w:rsidRPr="000D0895" w14:paraId="272F7ABF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3CB4ECA2" w14:textId="77777777" w:rsidR="00757681" w:rsidRPr="00BB7BCA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03E6C7F0" w14:textId="77777777" w:rsidR="00757681" w:rsidRPr="00BB7BCA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479107CC" w14:textId="77777777" w:rsidR="00757681" w:rsidRPr="00BB7BCA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21E4ED23" w14:textId="77777777" w:rsidR="00757681" w:rsidRPr="00BB7BCA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666A0AE4" w14:textId="77777777" w:rsidR="00757681" w:rsidRPr="00BB7BCA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0D30A8FE" w14:textId="77777777" w:rsidR="00757681" w:rsidRPr="00BB7BCA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1ECFDBC9" w14:textId="77777777" w:rsidR="00757681" w:rsidRPr="00BB7BCA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</w:tr>
                </w:tbl>
                <w:p w14:paraId="6384CB39" w14:textId="77777777" w:rsidR="00757681" w:rsidRPr="000D0895" w:rsidRDefault="00757681" w:rsidP="00757681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6"/>
                      <w:szCs w:val="26"/>
                      <w:lang w:val="it-IT"/>
                    </w:rPr>
                  </w:pPr>
                </w:p>
              </w:tc>
              <w:tc>
                <w:tcPr>
                  <w:tcW w:w="1667" w:type="pct"/>
                  <w:shd w:val="clear" w:color="auto" w:fill="FFFFFF" w:themeFill="background1"/>
                </w:tcPr>
                <w:p w14:paraId="787541BD" w14:textId="77777777" w:rsidR="00757681" w:rsidRPr="000D0895" w:rsidRDefault="00757681" w:rsidP="0075768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  <w:r w:rsidRPr="000D089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w:t>FEVEREIRO</w:t>
                  </w:r>
                </w:p>
                <w:tbl>
                  <w:tblPr>
                    <w:tblStyle w:val="CalendarTable"/>
                    <w:tblW w:w="5000" w:type="pct"/>
                    <w:jc w:val="center"/>
                    <w:tblCellMar>
                      <w:left w:w="28" w:type="dxa"/>
                      <w:right w:w="28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3"/>
                    <w:gridCol w:w="344"/>
                    <w:gridCol w:w="345"/>
                    <w:gridCol w:w="345"/>
                    <w:gridCol w:w="345"/>
                    <w:gridCol w:w="345"/>
                    <w:gridCol w:w="344"/>
                  </w:tblGrid>
                  <w:tr w:rsidR="00757681" w:rsidRPr="000D0895" w14:paraId="2AB2C027" w14:textId="77777777" w:rsidTr="005A564E">
                    <w:trPr>
                      <w:trHeight w:val="8"/>
                      <w:jc w:val="center"/>
                    </w:trPr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567EF6A" w14:textId="77777777" w:rsidR="00757681" w:rsidRPr="000D0895" w:rsidRDefault="00757681" w:rsidP="0075768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F5883CF" w14:textId="77777777" w:rsidR="00757681" w:rsidRPr="000D0895" w:rsidRDefault="00757681" w:rsidP="0075768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1C56EEC" w14:textId="77777777" w:rsidR="00757681" w:rsidRPr="000D0895" w:rsidRDefault="00757681" w:rsidP="0075768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E3D1B97" w14:textId="77777777" w:rsidR="00757681" w:rsidRPr="000D0895" w:rsidRDefault="00757681" w:rsidP="0075768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958511D" w14:textId="77777777" w:rsidR="00757681" w:rsidRPr="000D0895" w:rsidRDefault="00757681" w:rsidP="0075768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center"/>
                      </w:tcPr>
                      <w:p w14:paraId="6C2C9688" w14:textId="77777777" w:rsidR="00757681" w:rsidRPr="000D0895" w:rsidRDefault="00757681" w:rsidP="0075768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center"/>
                      </w:tcPr>
                      <w:p w14:paraId="0597C6D0" w14:textId="77777777" w:rsidR="00757681" w:rsidRPr="000D0895" w:rsidRDefault="00757681" w:rsidP="0075768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757681" w:rsidRPr="000D0895" w14:paraId="4590A25C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682608D" w14:textId="77777777" w:rsidR="00757681" w:rsidRPr="000D0895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2BEC687" w14:textId="77777777" w:rsidR="00757681" w:rsidRPr="000D0895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BD329EC" w14:textId="77777777" w:rsidR="00757681" w:rsidRPr="000D0895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EFC0666" w14:textId="77777777" w:rsidR="00757681" w:rsidRPr="000D0895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58E2B5A" w14:textId="77777777" w:rsidR="00757681" w:rsidRPr="000D0895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6A2213A7" w14:textId="77777777" w:rsidR="00757681" w:rsidRPr="000D0895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3858E687" w14:textId="77777777" w:rsidR="00757681" w:rsidRPr="000D0895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57681" w:rsidRPr="000D0895" w14:paraId="79BE05DC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58B16AAD" w14:textId="77777777" w:rsidR="00757681" w:rsidRPr="000D0895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29566516" w14:textId="77777777" w:rsidR="00757681" w:rsidRPr="000D0895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270C898" w14:textId="77777777" w:rsidR="00757681" w:rsidRPr="000D0895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BCC539F" w14:textId="77777777" w:rsidR="00757681" w:rsidRPr="000D0895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8B0E3E4" w14:textId="77777777" w:rsidR="00757681" w:rsidRPr="000D0895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5234F4F" w14:textId="77777777" w:rsidR="00757681" w:rsidRPr="000D0895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6A66D5B" w14:textId="77777777" w:rsidR="00757681" w:rsidRPr="000D0895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57681" w:rsidRPr="000D0895" w14:paraId="7A616134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09F3C5E8" w14:textId="77777777" w:rsidR="00757681" w:rsidRPr="000D0895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67FC07DB" w14:textId="77777777" w:rsidR="00757681" w:rsidRPr="000D0895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AC64DB3" w14:textId="77777777" w:rsidR="00757681" w:rsidRPr="000D0895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49FB082" w14:textId="77777777" w:rsidR="00757681" w:rsidRPr="000D0895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D4334F4" w14:textId="77777777" w:rsidR="00757681" w:rsidRPr="000D0895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6536AA7" w14:textId="77777777" w:rsidR="00757681" w:rsidRPr="000D0895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92F65CF" w14:textId="77777777" w:rsidR="00757681" w:rsidRPr="000D0895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57681" w:rsidRPr="000D0895" w14:paraId="0269A869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04DB1223" w14:textId="77777777" w:rsidR="00757681" w:rsidRPr="000D0895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63538122" w14:textId="77777777" w:rsidR="00757681" w:rsidRPr="000D0895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58DECF1" w14:textId="77777777" w:rsidR="00757681" w:rsidRPr="000D0895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0C78922" w14:textId="77777777" w:rsidR="00757681" w:rsidRPr="000D0895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1E49DF2" w14:textId="77777777" w:rsidR="00757681" w:rsidRPr="000D0895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A8BF00F" w14:textId="77777777" w:rsidR="00757681" w:rsidRPr="000D0895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58535B2" w14:textId="77777777" w:rsidR="00757681" w:rsidRPr="000D0895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57681" w:rsidRPr="000D0895" w14:paraId="01C8E1BD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2A6E8735" w14:textId="77777777" w:rsidR="00757681" w:rsidRPr="000D0895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6D45C589" w14:textId="77777777" w:rsidR="00757681" w:rsidRPr="000D0895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8B7FBFA" w14:textId="77777777" w:rsidR="00757681" w:rsidRPr="000D0895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54A6C2E" w14:textId="77777777" w:rsidR="00757681" w:rsidRPr="000D0895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324E9B2" w14:textId="77777777" w:rsidR="00757681" w:rsidRPr="000D0895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A2601FE" w14:textId="77777777" w:rsidR="00757681" w:rsidRPr="000D0895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F274D2F" w14:textId="77777777" w:rsidR="00757681" w:rsidRPr="000D0895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57681" w:rsidRPr="000D0895" w14:paraId="321CA86D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1288C516" w14:textId="77777777" w:rsidR="00757681" w:rsidRPr="000D0895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23FDA407" w14:textId="77777777" w:rsidR="00757681" w:rsidRPr="000D0895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!A12 Is Not In Table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48A7283" w14:textId="77777777" w:rsidR="00757681" w:rsidRPr="000D0895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E5800DA" w14:textId="77777777" w:rsidR="00757681" w:rsidRPr="000D0895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1258F4C" w14:textId="77777777" w:rsidR="00757681" w:rsidRPr="000D0895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8F74A39" w14:textId="77777777" w:rsidR="00757681" w:rsidRPr="000D0895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1E75109" w14:textId="77777777" w:rsidR="00757681" w:rsidRPr="000D0895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1076357E" w14:textId="77777777" w:rsidR="00757681" w:rsidRPr="000D0895" w:rsidRDefault="00757681" w:rsidP="00757681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6"/>
                      <w:szCs w:val="26"/>
                    </w:rPr>
                  </w:pPr>
                </w:p>
              </w:tc>
              <w:tc>
                <w:tcPr>
                  <w:tcW w:w="1667" w:type="pct"/>
                  <w:shd w:val="clear" w:color="auto" w:fill="FFFFFF" w:themeFill="background1"/>
                </w:tcPr>
                <w:p w14:paraId="21EED8B9" w14:textId="77777777" w:rsidR="00757681" w:rsidRPr="000D0895" w:rsidRDefault="00757681" w:rsidP="0075768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val="it-IT"/>
                    </w:rPr>
                  </w:pPr>
                  <w:r w:rsidRPr="000D0895"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32"/>
                      <w:szCs w:val="32"/>
                      <w:lang w:val="it-IT" w:bidi="ru-RU"/>
                    </w:rPr>
                    <w:t>MARÇO</w:t>
                  </w:r>
                </w:p>
                <w:tbl>
                  <w:tblPr>
                    <w:tblStyle w:val="CalendarTable"/>
                    <w:tblW w:w="5000" w:type="pct"/>
                    <w:jc w:val="center"/>
                    <w:shd w:val="clear" w:color="auto" w:fill="FFFFFF" w:themeFill="background1"/>
                    <w:tblCellMar>
                      <w:left w:w="28" w:type="dxa"/>
                      <w:right w:w="28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5"/>
                    <w:gridCol w:w="344"/>
                    <w:gridCol w:w="345"/>
                    <w:gridCol w:w="345"/>
                    <w:gridCol w:w="344"/>
                    <w:gridCol w:w="344"/>
                    <w:gridCol w:w="343"/>
                  </w:tblGrid>
                  <w:tr w:rsidR="00757681" w:rsidRPr="000D0895" w14:paraId="2A3F2201" w14:textId="77777777" w:rsidTr="005A564E">
                    <w:trPr>
                      <w:trHeight w:val="8"/>
                      <w:jc w:val="center"/>
                    </w:trPr>
                    <w:tc>
                      <w:tcPr>
                        <w:tcW w:w="714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62FD02A7" w14:textId="77777777" w:rsidR="00757681" w:rsidRPr="000D0895" w:rsidRDefault="00757681" w:rsidP="0075768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 w:bidi="ru-RU"/>
                          </w:rPr>
                          <w:t>SE</w:t>
                        </w:r>
                      </w:p>
                    </w:tc>
                    <w:tc>
                      <w:tcPr>
                        <w:tcW w:w="714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F5BAB85" w14:textId="77777777" w:rsidR="00757681" w:rsidRPr="000D0895" w:rsidRDefault="00757681" w:rsidP="0075768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 w:bidi="ru-RU"/>
                          </w:rPr>
                          <w:t>TE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ACFC18B" w14:textId="77777777" w:rsidR="00757681" w:rsidRPr="000D0895" w:rsidRDefault="00757681" w:rsidP="0075768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 w:bidi="ru-RU"/>
                          </w:rPr>
                          <w:t>QU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F40BC20" w14:textId="77777777" w:rsidR="00757681" w:rsidRPr="000D0895" w:rsidRDefault="00757681" w:rsidP="0075768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 w:bidi="ru-RU"/>
                          </w:rPr>
                          <w:t>QU</w:t>
                        </w:r>
                      </w:p>
                    </w:tc>
                    <w:tc>
                      <w:tcPr>
                        <w:tcW w:w="714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617DEE2A" w14:textId="77777777" w:rsidR="00757681" w:rsidRPr="000D0895" w:rsidRDefault="00757681" w:rsidP="0075768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 w:bidi="ru-RU"/>
                          </w:rPr>
                          <w:t>SE</w:t>
                        </w:r>
                      </w:p>
                    </w:tc>
                    <w:tc>
                      <w:tcPr>
                        <w:tcW w:w="714" w:type="pct"/>
                        <w:tcBorders>
                          <w:bottom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3726B998" w14:textId="77777777" w:rsidR="00757681" w:rsidRPr="000D0895" w:rsidRDefault="00757681" w:rsidP="0075768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val="it-IT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val="it-IT" w:bidi="ru-RU"/>
                          </w:rPr>
                          <w:t>SA</w:t>
                        </w:r>
                      </w:p>
                    </w:tc>
                    <w:tc>
                      <w:tcPr>
                        <w:tcW w:w="714" w:type="pct"/>
                        <w:tcBorders>
                          <w:bottom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63AACB1E" w14:textId="77777777" w:rsidR="00757681" w:rsidRPr="000D0895" w:rsidRDefault="00757681" w:rsidP="0075768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val="it-IT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val="it-IT" w:bidi="ru-RU"/>
                          </w:rPr>
                          <w:t>DO</w:t>
                        </w:r>
                      </w:p>
                    </w:tc>
                  </w:tr>
                  <w:tr w:rsidR="00757681" w:rsidRPr="000D0895" w14:paraId="236E3BC1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4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3084D9D" w14:textId="77777777" w:rsidR="00757681" w:rsidRPr="00BB7BCA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B7BC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096644B" w14:textId="77777777" w:rsidR="00757681" w:rsidRPr="00BB7BCA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B7BC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4924613" w14:textId="77777777" w:rsidR="00757681" w:rsidRPr="00BB7BCA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B7BC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A96FC8E" w14:textId="77777777" w:rsidR="00757681" w:rsidRPr="00BB7BCA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B7BC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D6394AA" w14:textId="77777777" w:rsidR="00757681" w:rsidRPr="00BB7BCA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BB7BC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Borders>
                          <w:top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604AFB03" w14:textId="77777777" w:rsidR="00757681" w:rsidRPr="00BB7BCA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B7BC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Borders>
                          <w:top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378C7B98" w14:textId="77777777" w:rsidR="00757681" w:rsidRPr="00BB7BCA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B7BC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57681" w:rsidRPr="000D0895" w14:paraId="25D782A6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56F7242B" w14:textId="77777777" w:rsidR="00757681" w:rsidRPr="00BB7BCA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62336348" w14:textId="77777777" w:rsidR="00757681" w:rsidRPr="00BB7BCA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68749CF1" w14:textId="77777777" w:rsidR="00757681" w:rsidRPr="00BB7BCA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5CB5B6F2" w14:textId="77777777" w:rsidR="00757681" w:rsidRPr="00BB7BCA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4238433F" w14:textId="77777777" w:rsidR="00757681" w:rsidRPr="00BB7BCA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03789FDB" w14:textId="77777777" w:rsidR="00757681" w:rsidRPr="00BB7BCA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4599517A" w14:textId="77777777" w:rsidR="00757681" w:rsidRPr="00BB7BCA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57681" w:rsidRPr="000D0895" w14:paraId="730D7CF8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57BBDF2A" w14:textId="77777777" w:rsidR="00757681" w:rsidRPr="00BB7BCA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5D6D2553" w14:textId="77777777" w:rsidR="00757681" w:rsidRPr="00BB7BCA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3F3DBD8A" w14:textId="77777777" w:rsidR="00757681" w:rsidRPr="00BB7BCA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3E9D2F8C" w14:textId="77777777" w:rsidR="00757681" w:rsidRPr="00BB7BCA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2F35F496" w14:textId="77777777" w:rsidR="00757681" w:rsidRPr="00BB7BCA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43F4F975" w14:textId="77777777" w:rsidR="00757681" w:rsidRPr="00BB7BCA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2812C49D" w14:textId="77777777" w:rsidR="00757681" w:rsidRPr="00BB7BCA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57681" w:rsidRPr="000D0895" w14:paraId="4064CC19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6780304D" w14:textId="77777777" w:rsidR="00757681" w:rsidRPr="00BB7BCA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3BC9DDB4" w14:textId="77777777" w:rsidR="00757681" w:rsidRPr="00BB7BCA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4A4B132A" w14:textId="77777777" w:rsidR="00757681" w:rsidRPr="00BB7BCA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3D2B04C1" w14:textId="77777777" w:rsidR="00757681" w:rsidRPr="00BB7BCA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3662396E" w14:textId="77777777" w:rsidR="00757681" w:rsidRPr="00BB7BCA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7141F837" w14:textId="77777777" w:rsidR="00757681" w:rsidRPr="00BB7BCA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0ADC4C39" w14:textId="77777777" w:rsidR="00757681" w:rsidRPr="00BB7BCA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57681" w:rsidRPr="000D0895" w14:paraId="751424E5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75F6A70E" w14:textId="77777777" w:rsidR="00757681" w:rsidRPr="00BB7BCA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1273CB56" w14:textId="77777777" w:rsidR="00757681" w:rsidRPr="00BB7BCA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7F4C5078" w14:textId="77777777" w:rsidR="00757681" w:rsidRPr="00BB7BCA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2DB80E92" w14:textId="77777777" w:rsidR="00757681" w:rsidRPr="00BB7BCA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0913BE00" w14:textId="77777777" w:rsidR="00757681" w:rsidRPr="00BB7BCA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556CBA00" w14:textId="77777777" w:rsidR="00757681" w:rsidRPr="00BB7BCA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47286E16" w14:textId="77777777" w:rsidR="00757681" w:rsidRPr="00BB7BCA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57681" w:rsidRPr="000D0895" w14:paraId="7E365B12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20D85C68" w14:textId="77777777" w:rsidR="00757681" w:rsidRPr="00BB7BCA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275DB4F6" w14:textId="77777777" w:rsidR="00757681" w:rsidRPr="00BB7BCA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50F3F72A" w14:textId="77777777" w:rsidR="00757681" w:rsidRPr="00BB7BCA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3A5DF022" w14:textId="77777777" w:rsidR="00757681" w:rsidRPr="00BB7BCA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40D21514" w14:textId="77777777" w:rsidR="00757681" w:rsidRPr="00BB7BCA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567F7A1B" w14:textId="77777777" w:rsidR="00757681" w:rsidRPr="00BB7BCA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737C2F7A" w14:textId="77777777" w:rsidR="00757681" w:rsidRPr="00BB7BCA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</w:tr>
                </w:tbl>
                <w:p w14:paraId="0650B635" w14:textId="77777777" w:rsidR="00757681" w:rsidRPr="000D0895" w:rsidRDefault="00757681" w:rsidP="00757681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6"/>
                      <w:szCs w:val="26"/>
                      <w:lang w:val="it-IT"/>
                    </w:rPr>
                  </w:pPr>
                </w:p>
              </w:tc>
            </w:tr>
            <w:tr w:rsidR="00757681" w:rsidRPr="000D0895" w14:paraId="76B31E47" w14:textId="77777777" w:rsidTr="005A564E">
              <w:trPr>
                <w:trHeight w:val="1701"/>
                <w:jc w:val="center"/>
              </w:trPr>
              <w:tc>
                <w:tcPr>
                  <w:tcW w:w="1667" w:type="pct"/>
                  <w:shd w:val="clear" w:color="auto" w:fill="FFFFFF" w:themeFill="background1"/>
                </w:tcPr>
                <w:p w14:paraId="56AF1DC3" w14:textId="77777777" w:rsidR="00757681" w:rsidRPr="000D0895" w:rsidRDefault="00757681" w:rsidP="0075768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  <w:r w:rsidRPr="000D089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w:t>ABRIL</w:t>
                  </w:r>
                </w:p>
                <w:tbl>
                  <w:tblPr>
                    <w:tblStyle w:val="CalendarTable"/>
                    <w:tblW w:w="5000" w:type="pct"/>
                    <w:jc w:val="center"/>
                    <w:tblCellMar>
                      <w:left w:w="28" w:type="dxa"/>
                      <w:right w:w="28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3"/>
                    <w:gridCol w:w="344"/>
                    <w:gridCol w:w="345"/>
                    <w:gridCol w:w="345"/>
                    <w:gridCol w:w="345"/>
                    <w:gridCol w:w="345"/>
                    <w:gridCol w:w="344"/>
                  </w:tblGrid>
                  <w:tr w:rsidR="00757681" w:rsidRPr="000D0895" w14:paraId="05781D0B" w14:textId="77777777" w:rsidTr="005A564E">
                    <w:trPr>
                      <w:trHeight w:val="8"/>
                      <w:jc w:val="center"/>
                    </w:trPr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7159EFB" w14:textId="77777777" w:rsidR="00757681" w:rsidRPr="000D0895" w:rsidRDefault="00757681" w:rsidP="0075768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380AE32" w14:textId="77777777" w:rsidR="00757681" w:rsidRPr="000D0895" w:rsidRDefault="00757681" w:rsidP="0075768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AA771AE" w14:textId="77777777" w:rsidR="00757681" w:rsidRPr="000D0895" w:rsidRDefault="00757681" w:rsidP="0075768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4C0FEEC" w14:textId="77777777" w:rsidR="00757681" w:rsidRPr="000D0895" w:rsidRDefault="00757681" w:rsidP="0075768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B006DFC" w14:textId="77777777" w:rsidR="00757681" w:rsidRPr="000D0895" w:rsidRDefault="00757681" w:rsidP="0075768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center"/>
                      </w:tcPr>
                      <w:p w14:paraId="0A885CFA" w14:textId="77777777" w:rsidR="00757681" w:rsidRPr="000D0895" w:rsidRDefault="00757681" w:rsidP="0075768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center"/>
                      </w:tcPr>
                      <w:p w14:paraId="2C63A32F" w14:textId="77777777" w:rsidR="00757681" w:rsidRPr="000D0895" w:rsidRDefault="00757681" w:rsidP="0075768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757681" w:rsidRPr="000D0895" w14:paraId="3485DA0A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BFECFBD" w14:textId="77777777" w:rsidR="00757681" w:rsidRPr="000D0895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9746DF6" w14:textId="77777777" w:rsidR="00757681" w:rsidRPr="000D0895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2AB4A36" w14:textId="77777777" w:rsidR="00757681" w:rsidRPr="000D0895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04ADD46" w14:textId="77777777" w:rsidR="00757681" w:rsidRPr="000D0895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3179062" w14:textId="77777777" w:rsidR="00757681" w:rsidRPr="000D0895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7A0AE427" w14:textId="77777777" w:rsidR="00757681" w:rsidRPr="000D0895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0EDFA33B" w14:textId="77777777" w:rsidR="00757681" w:rsidRPr="000D0895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57681" w:rsidRPr="000D0895" w14:paraId="17A05ADD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0E0A6FAD" w14:textId="77777777" w:rsidR="00757681" w:rsidRPr="000D0895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416B029C" w14:textId="77777777" w:rsidR="00757681" w:rsidRPr="000D0895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14FEE71" w14:textId="77777777" w:rsidR="00757681" w:rsidRPr="000D0895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27B41BD" w14:textId="77777777" w:rsidR="00757681" w:rsidRPr="000D0895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D95BD96" w14:textId="77777777" w:rsidR="00757681" w:rsidRPr="000D0895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496F9BC" w14:textId="77777777" w:rsidR="00757681" w:rsidRPr="000D0895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EF77DC3" w14:textId="77777777" w:rsidR="00757681" w:rsidRPr="000D0895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57681" w:rsidRPr="000D0895" w14:paraId="5D46744F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7DCA8C86" w14:textId="77777777" w:rsidR="00757681" w:rsidRPr="000D0895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5E7DF261" w14:textId="77777777" w:rsidR="00757681" w:rsidRPr="000D0895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0C85D44" w14:textId="77777777" w:rsidR="00757681" w:rsidRPr="000D0895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1AEAE01" w14:textId="77777777" w:rsidR="00757681" w:rsidRPr="000D0895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5562DF5" w14:textId="77777777" w:rsidR="00757681" w:rsidRPr="000D0895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62E08CA" w14:textId="77777777" w:rsidR="00757681" w:rsidRPr="000D0895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F13FFBB" w14:textId="77777777" w:rsidR="00757681" w:rsidRPr="000D0895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57681" w:rsidRPr="000D0895" w14:paraId="0BB47F45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72E8F08F" w14:textId="77777777" w:rsidR="00757681" w:rsidRPr="000D0895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6D61936F" w14:textId="77777777" w:rsidR="00757681" w:rsidRPr="000D0895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3620255" w14:textId="77777777" w:rsidR="00757681" w:rsidRPr="000D0895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2005E34" w14:textId="77777777" w:rsidR="00757681" w:rsidRPr="000D0895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32ADD3D" w14:textId="77777777" w:rsidR="00757681" w:rsidRPr="000D0895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E7639CF" w14:textId="77777777" w:rsidR="00757681" w:rsidRPr="000D0895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894B36F" w14:textId="77777777" w:rsidR="00757681" w:rsidRPr="000D0895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57681" w:rsidRPr="000D0895" w14:paraId="5944548E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26833AA8" w14:textId="77777777" w:rsidR="00757681" w:rsidRPr="000D0895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136E088A" w14:textId="77777777" w:rsidR="00757681" w:rsidRPr="000D0895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F4A50E0" w14:textId="77777777" w:rsidR="00757681" w:rsidRPr="000D0895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10D8ACC" w14:textId="77777777" w:rsidR="00757681" w:rsidRPr="000D0895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F92A3D3" w14:textId="77777777" w:rsidR="00757681" w:rsidRPr="000D0895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7A3CF30" w14:textId="77777777" w:rsidR="00757681" w:rsidRPr="000D0895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2502FBF" w14:textId="77777777" w:rsidR="00757681" w:rsidRPr="000D0895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57681" w:rsidRPr="000D0895" w14:paraId="12E56089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2D6C9ED6" w14:textId="77777777" w:rsidR="00757681" w:rsidRPr="000D0895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3B163AA7" w14:textId="77777777" w:rsidR="00757681" w:rsidRPr="000D0895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ED4FA5F" w14:textId="77777777" w:rsidR="00757681" w:rsidRPr="000D0895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B960952" w14:textId="77777777" w:rsidR="00757681" w:rsidRPr="000D0895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5F05D77" w14:textId="77777777" w:rsidR="00757681" w:rsidRPr="000D0895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13E6D6E" w14:textId="77777777" w:rsidR="00757681" w:rsidRPr="000D0895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2F8EE94" w14:textId="77777777" w:rsidR="00757681" w:rsidRPr="000D0895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04B5272A" w14:textId="77777777" w:rsidR="00757681" w:rsidRPr="000D0895" w:rsidRDefault="00757681" w:rsidP="00757681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6"/>
                      <w:szCs w:val="26"/>
                    </w:rPr>
                  </w:pPr>
                </w:p>
              </w:tc>
              <w:tc>
                <w:tcPr>
                  <w:tcW w:w="1667" w:type="pct"/>
                  <w:shd w:val="clear" w:color="auto" w:fill="FFFFFF" w:themeFill="background1"/>
                </w:tcPr>
                <w:p w14:paraId="34AC1CFF" w14:textId="77777777" w:rsidR="00757681" w:rsidRPr="000D0895" w:rsidRDefault="00757681" w:rsidP="0075768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  <w:r w:rsidRPr="000D089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w:t>MAIO</w:t>
                  </w:r>
                </w:p>
                <w:tbl>
                  <w:tblPr>
                    <w:tblStyle w:val="CalendarTable"/>
                    <w:tblW w:w="5000" w:type="pct"/>
                    <w:jc w:val="center"/>
                    <w:shd w:val="clear" w:color="auto" w:fill="FFFFFF" w:themeFill="background1"/>
                    <w:tblCellMar>
                      <w:left w:w="28" w:type="dxa"/>
                      <w:right w:w="28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3"/>
                    <w:gridCol w:w="344"/>
                    <w:gridCol w:w="345"/>
                    <w:gridCol w:w="345"/>
                    <w:gridCol w:w="345"/>
                    <w:gridCol w:w="345"/>
                    <w:gridCol w:w="344"/>
                  </w:tblGrid>
                  <w:tr w:rsidR="00757681" w:rsidRPr="000D0895" w14:paraId="6A330A2D" w14:textId="77777777" w:rsidTr="005A564E">
                    <w:trPr>
                      <w:trHeight w:val="8"/>
                      <w:jc w:val="center"/>
                    </w:trPr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9E138F4" w14:textId="77777777" w:rsidR="00757681" w:rsidRPr="000D0895" w:rsidRDefault="00757681" w:rsidP="0075768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6052CC12" w14:textId="77777777" w:rsidR="00757681" w:rsidRPr="000D0895" w:rsidRDefault="00757681" w:rsidP="0075768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636BA9CD" w14:textId="77777777" w:rsidR="00757681" w:rsidRPr="000D0895" w:rsidRDefault="00757681" w:rsidP="0075768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45E0074" w14:textId="77777777" w:rsidR="00757681" w:rsidRPr="000D0895" w:rsidRDefault="00757681" w:rsidP="0075768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54439F6" w14:textId="77777777" w:rsidR="00757681" w:rsidRPr="000D0895" w:rsidRDefault="00757681" w:rsidP="0075768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75704158" w14:textId="77777777" w:rsidR="00757681" w:rsidRPr="000D0895" w:rsidRDefault="00757681" w:rsidP="0075768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6E87C8E6" w14:textId="77777777" w:rsidR="00757681" w:rsidRPr="000D0895" w:rsidRDefault="00757681" w:rsidP="0075768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757681" w:rsidRPr="000D0895" w14:paraId="3442FE9F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31A4C78" w14:textId="77777777" w:rsidR="00757681" w:rsidRPr="000D0895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62F4758D" w14:textId="77777777" w:rsidR="00757681" w:rsidRPr="000D0895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74E99E2" w14:textId="77777777" w:rsidR="00757681" w:rsidRPr="000D0895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D725002" w14:textId="77777777" w:rsidR="00757681" w:rsidRPr="000D0895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57465EC" w14:textId="77777777" w:rsidR="00757681" w:rsidRPr="000D0895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7D76D8AF" w14:textId="77777777" w:rsidR="00757681" w:rsidRPr="000D0895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5363BC7E" w14:textId="77777777" w:rsidR="00757681" w:rsidRPr="000D0895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57681" w:rsidRPr="000D0895" w14:paraId="17A84E6D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092EF33B" w14:textId="77777777" w:rsidR="00757681" w:rsidRPr="000D0895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6935CD43" w14:textId="77777777" w:rsidR="00757681" w:rsidRPr="000D0895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50107155" w14:textId="77777777" w:rsidR="00757681" w:rsidRPr="000D0895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21D8BC99" w14:textId="77777777" w:rsidR="00757681" w:rsidRPr="000D0895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12C7F095" w14:textId="77777777" w:rsidR="00757681" w:rsidRPr="000D0895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1B65440C" w14:textId="77777777" w:rsidR="00757681" w:rsidRPr="000D0895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16F03184" w14:textId="77777777" w:rsidR="00757681" w:rsidRPr="000D0895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57681" w:rsidRPr="000D0895" w14:paraId="6942F16E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2ED56B4A" w14:textId="77777777" w:rsidR="00757681" w:rsidRPr="000D0895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4C81B87E" w14:textId="77777777" w:rsidR="00757681" w:rsidRPr="000D0895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278FA5F9" w14:textId="77777777" w:rsidR="00757681" w:rsidRPr="000D0895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4CDF0006" w14:textId="77777777" w:rsidR="00757681" w:rsidRPr="000D0895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2210B35C" w14:textId="77777777" w:rsidR="00757681" w:rsidRPr="000D0895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75BD8757" w14:textId="77777777" w:rsidR="00757681" w:rsidRPr="000D0895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02FE1A48" w14:textId="77777777" w:rsidR="00757681" w:rsidRPr="000D0895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57681" w:rsidRPr="000D0895" w14:paraId="6B3E23DF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4834E86C" w14:textId="77777777" w:rsidR="00757681" w:rsidRPr="000D0895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30C55173" w14:textId="77777777" w:rsidR="00757681" w:rsidRPr="000D0895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1CD276EE" w14:textId="77777777" w:rsidR="00757681" w:rsidRPr="000D0895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51294D3F" w14:textId="77777777" w:rsidR="00757681" w:rsidRPr="000D0895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388539FC" w14:textId="77777777" w:rsidR="00757681" w:rsidRPr="000D0895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6A0E590D" w14:textId="77777777" w:rsidR="00757681" w:rsidRPr="000D0895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437B4620" w14:textId="77777777" w:rsidR="00757681" w:rsidRPr="000D0895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57681" w:rsidRPr="000D0895" w14:paraId="406DC025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49F31194" w14:textId="77777777" w:rsidR="00757681" w:rsidRPr="000D0895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0CF64671" w14:textId="77777777" w:rsidR="00757681" w:rsidRPr="000D0895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5EF91133" w14:textId="77777777" w:rsidR="00757681" w:rsidRPr="000D0895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1415BB8E" w14:textId="77777777" w:rsidR="00757681" w:rsidRPr="000D0895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20C8EAE3" w14:textId="77777777" w:rsidR="00757681" w:rsidRPr="000D0895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56E7D810" w14:textId="77777777" w:rsidR="00757681" w:rsidRPr="000D0895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1758B03D" w14:textId="77777777" w:rsidR="00757681" w:rsidRPr="000D0895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57681" w:rsidRPr="000D0895" w14:paraId="33EAF606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4D7116D2" w14:textId="77777777" w:rsidR="00757681" w:rsidRPr="000D0895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068545CB" w14:textId="77777777" w:rsidR="00757681" w:rsidRPr="000D0895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41D32582" w14:textId="77777777" w:rsidR="00757681" w:rsidRPr="000D0895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5C52BEDF" w14:textId="77777777" w:rsidR="00757681" w:rsidRPr="000D0895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6D715843" w14:textId="77777777" w:rsidR="00757681" w:rsidRPr="000D0895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3053E7B8" w14:textId="77777777" w:rsidR="00757681" w:rsidRPr="000D0895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1DED4E8B" w14:textId="77777777" w:rsidR="00757681" w:rsidRPr="000D0895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57ED219D" w14:textId="77777777" w:rsidR="00757681" w:rsidRPr="000D0895" w:rsidRDefault="00757681" w:rsidP="00757681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6"/>
                      <w:szCs w:val="26"/>
                    </w:rPr>
                  </w:pPr>
                </w:p>
              </w:tc>
              <w:tc>
                <w:tcPr>
                  <w:tcW w:w="1667" w:type="pct"/>
                  <w:shd w:val="clear" w:color="auto" w:fill="FFFFFF" w:themeFill="background1"/>
                </w:tcPr>
                <w:p w14:paraId="3F2F7148" w14:textId="77777777" w:rsidR="00757681" w:rsidRPr="000D0895" w:rsidRDefault="00757681" w:rsidP="0075768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  <w:r w:rsidRPr="000D089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w:t>JUNHO</w:t>
                  </w:r>
                </w:p>
                <w:tbl>
                  <w:tblPr>
                    <w:tblStyle w:val="CalendarTable"/>
                    <w:tblW w:w="5000" w:type="pct"/>
                    <w:jc w:val="center"/>
                    <w:tblCellMar>
                      <w:left w:w="28" w:type="dxa"/>
                      <w:right w:w="28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4"/>
                    <w:gridCol w:w="344"/>
                    <w:gridCol w:w="345"/>
                    <w:gridCol w:w="345"/>
                    <w:gridCol w:w="344"/>
                    <w:gridCol w:w="344"/>
                    <w:gridCol w:w="344"/>
                  </w:tblGrid>
                  <w:tr w:rsidR="00757681" w:rsidRPr="000D0895" w14:paraId="0AE64BF1" w14:textId="77777777" w:rsidTr="005A564E">
                    <w:trPr>
                      <w:trHeight w:val="8"/>
                      <w:jc w:val="center"/>
                    </w:trPr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A19AA8E" w14:textId="77777777" w:rsidR="00757681" w:rsidRPr="000D0895" w:rsidRDefault="00757681" w:rsidP="0075768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5B0C36E" w14:textId="77777777" w:rsidR="00757681" w:rsidRPr="000D0895" w:rsidRDefault="00757681" w:rsidP="0075768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946357E" w14:textId="77777777" w:rsidR="00757681" w:rsidRPr="000D0895" w:rsidRDefault="00757681" w:rsidP="0075768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57EF725" w14:textId="77777777" w:rsidR="00757681" w:rsidRPr="000D0895" w:rsidRDefault="00757681" w:rsidP="0075768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2DC0E27" w14:textId="77777777" w:rsidR="00757681" w:rsidRPr="000D0895" w:rsidRDefault="00757681" w:rsidP="0075768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center"/>
                      </w:tcPr>
                      <w:p w14:paraId="1F179B21" w14:textId="77777777" w:rsidR="00757681" w:rsidRPr="000D0895" w:rsidRDefault="00757681" w:rsidP="0075768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center"/>
                      </w:tcPr>
                      <w:p w14:paraId="67A6F3DD" w14:textId="77777777" w:rsidR="00757681" w:rsidRPr="000D0895" w:rsidRDefault="00757681" w:rsidP="0075768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757681" w:rsidRPr="000D0895" w14:paraId="2648F6FB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FFC0A2F" w14:textId="77777777" w:rsidR="00757681" w:rsidRPr="000D0895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31F784D" w14:textId="77777777" w:rsidR="00757681" w:rsidRPr="000D0895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95709E6" w14:textId="77777777" w:rsidR="00757681" w:rsidRPr="000D0895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B2393ED" w14:textId="77777777" w:rsidR="00757681" w:rsidRPr="000D0895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EEE96A1" w14:textId="77777777" w:rsidR="00757681" w:rsidRPr="000D0895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52158CC8" w14:textId="77777777" w:rsidR="00757681" w:rsidRPr="000D0895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1FC6BCE2" w14:textId="77777777" w:rsidR="00757681" w:rsidRPr="000D0895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57681" w:rsidRPr="000D0895" w14:paraId="3E38738A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vAlign w:val="center"/>
                      </w:tcPr>
                      <w:p w14:paraId="5837BC98" w14:textId="77777777" w:rsidR="00757681" w:rsidRPr="000D0895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D4B0302" w14:textId="77777777" w:rsidR="00757681" w:rsidRPr="000D0895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1BF643A" w14:textId="77777777" w:rsidR="00757681" w:rsidRPr="000D0895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674F2B0" w14:textId="77777777" w:rsidR="00757681" w:rsidRPr="000D0895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5F8F403F" w14:textId="77777777" w:rsidR="00757681" w:rsidRPr="000D0895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15A0A9D3" w14:textId="77777777" w:rsidR="00757681" w:rsidRPr="000D0895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4F9FBD92" w14:textId="77777777" w:rsidR="00757681" w:rsidRPr="000D0895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57681" w:rsidRPr="000D0895" w14:paraId="7FD8170F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vAlign w:val="center"/>
                      </w:tcPr>
                      <w:p w14:paraId="16B54562" w14:textId="77777777" w:rsidR="00757681" w:rsidRPr="000D0895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33388AF" w14:textId="77777777" w:rsidR="00757681" w:rsidRPr="000D0895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B0F7160" w14:textId="77777777" w:rsidR="00757681" w:rsidRPr="000D0895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A7D3483" w14:textId="77777777" w:rsidR="00757681" w:rsidRPr="000D0895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005447C1" w14:textId="77777777" w:rsidR="00757681" w:rsidRPr="000D0895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3C517980" w14:textId="77777777" w:rsidR="00757681" w:rsidRPr="000D0895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1CAEFACC" w14:textId="77777777" w:rsidR="00757681" w:rsidRPr="000D0895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57681" w:rsidRPr="000D0895" w14:paraId="5688A154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vAlign w:val="center"/>
                      </w:tcPr>
                      <w:p w14:paraId="1FF98812" w14:textId="77777777" w:rsidR="00757681" w:rsidRPr="000D0895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2E5EA7D" w14:textId="77777777" w:rsidR="00757681" w:rsidRPr="000D0895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9618FFC" w14:textId="77777777" w:rsidR="00757681" w:rsidRPr="000D0895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EDD7077" w14:textId="77777777" w:rsidR="00757681" w:rsidRPr="000D0895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10306EBC" w14:textId="77777777" w:rsidR="00757681" w:rsidRPr="000D0895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2D14CC2F" w14:textId="77777777" w:rsidR="00757681" w:rsidRPr="000D0895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11E9EF29" w14:textId="77777777" w:rsidR="00757681" w:rsidRPr="000D0895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57681" w:rsidRPr="000D0895" w14:paraId="7EFD6A68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vAlign w:val="center"/>
                      </w:tcPr>
                      <w:p w14:paraId="52A1FE83" w14:textId="77777777" w:rsidR="00757681" w:rsidRPr="000D0895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BADD01E" w14:textId="77777777" w:rsidR="00757681" w:rsidRPr="000D0895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615D149" w14:textId="77777777" w:rsidR="00757681" w:rsidRPr="000D0895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E0AB4CF" w14:textId="77777777" w:rsidR="00757681" w:rsidRPr="000D0895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0BC75A7F" w14:textId="77777777" w:rsidR="00757681" w:rsidRPr="000D0895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79E75FD3" w14:textId="77777777" w:rsidR="00757681" w:rsidRPr="000D0895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3C540981" w14:textId="77777777" w:rsidR="00757681" w:rsidRPr="000D0895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57681" w:rsidRPr="000D0895" w14:paraId="53CE9A28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vAlign w:val="center"/>
                      </w:tcPr>
                      <w:p w14:paraId="5AE82219" w14:textId="77777777" w:rsidR="00757681" w:rsidRPr="000D0895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670FEEA" w14:textId="77777777" w:rsidR="00757681" w:rsidRPr="000D0895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7F004B8" w14:textId="77777777" w:rsidR="00757681" w:rsidRPr="000D0895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DF1B2AE" w14:textId="77777777" w:rsidR="00757681" w:rsidRPr="000D0895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5C607AA7" w14:textId="77777777" w:rsidR="00757681" w:rsidRPr="000D0895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7C4E3068" w14:textId="77777777" w:rsidR="00757681" w:rsidRPr="000D0895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5EA3FA85" w14:textId="77777777" w:rsidR="00757681" w:rsidRPr="000D0895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7FCC234" w14:textId="77777777" w:rsidR="00757681" w:rsidRPr="000D0895" w:rsidRDefault="00757681" w:rsidP="00757681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6"/>
                      <w:szCs w:val="26"/>
                    </w:rPr>
                  </w:pPr>
                </w:p>
              </w:tc>
            </w:tr>
            <w:tr w:rsidR="00757681" w:rsidRPr="000D0895" w14:paraId="5782F2F6" w14:textId="77777777" w:rsidTr="005A564E">
              <w:trPr>
                <w:trHeight w:val="1701"/>
                <w:jc w:val="center"/>
              </w:trPr>
              <w:tc>
                <w:tcPr>
                  <w:tcW w:w="1667" w:type="pct"/>
                </w:tcPr>
                <w:p w14:paraId="509D7E61" w14:textId="77777777" w:rsidR="00757681" w:rsidRPr="000D0895" w:rsidRDefault="00757681" w:rsidP="0075768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  <w:r w:rsidRPr="000D089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w:t>JULHO</w:t>
                  </w:r>
                </w:p>
                <w:tbl>
                  <w:tblPr>
                    <w:tblStyle w:val="CalendarTable"/>
                    <w:tblW w:w="5000" w:type="pct"/>
                    <w:jc w:val="center"/>
                    <w:shd w:val="clear" w:color="auto" w:fill="FFFFFF" w:themeFill="background1"/>
                    <w:tblCellMar>
                      <w:left w:w="28" w:type="dxa"/>
                      <w:right w:w="28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3"/>
                    <w:gridCol w:w="344"/>
                    <w:gridCol w:w="345"/>
                    <w:gridCol w:w="345"/>
                    <w:gridCol w:w="345"/>
                    <w:gridCol w:w="345"/>
                    <w:gridCol w:w="344"/>
                  </w:tblGrid>
                  <w:tr w:rsidR="00757681" w:rsidRPr="000D0895" w14:paraId="163BFD2D" w14:textId="77777777" w:rsidTr="005A564E">
                    <w:trPr>
                      <w:trHeight w:val="8"/>
                      <w:jc w:val="center"/>
                    </w:trPr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506415B" w14:textId="77777777" w:rsidR="00757681" w:rsidRPr="000D0895" w:rsidRDefault="00757681" w:rsidP="0075768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C060C0A" w14:textId="77777777" w:rsidR="00757681" w:rsidRPr="000D0895" w:rsidRDefault="00757681" w:rsidP="0075768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F089627" w14:textId="77777777" w:rsidR="00757681" w:rsidRPr="000D0895" w:rsidRDefault="00757681" w:rsidP="0075768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7752AAF" w14:textId="77777777" w:rsidR="00757681" w:rsidRPr="000D0895" w:rsidRDefault="00757681" w:rsidP="0075768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64F37794" w14:textId="77777777" w:rsidR="00757681" w:rsidRPr="000D0895" w:rsidRDefault="00757681" w:rsidP="0075768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6B3F5A48" w14:textId="77777777" w:rsidR="00757681" w:rsidRPr="000D0895" w:rsidRDefault="00757681" w:rsidP="0075768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78775D1C" w14:textId="77777777" w:rsidR="00757681" w:rsidRPr="000D0895" w:rsidRDefault="00757681" w:rsidP="0075768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757681" w:rsidRPr="000D0895" w14:paraId="1E0213F3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66C6085" w14:textId="77777777" w:rsidR="00757681" w:rsidRPr="00ED1AD7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6BF987F" w14:textId="77777777" w:rsidR="00757681" w:rsidRPr="00ED1AD7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F4A133C" w14:textId="77777777" w:rsidR="00757681" w:rsidRPr="00ED1AD7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7D0A922" w14:textId="77777777" w:rsidR="00757681" w:rsidRPr="00ED1AD7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AF54A02" w14:textId="77777777" w:rsidR="00757681" w:rsidRPr="00ED1AD7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7F24DB3B" w14:textId="77777777" w:rsidR="00757681" w:rsidRPr="00ED1AD7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43FB6297" w14:textId="77777777" w:rsidR="00757681" w:rsidRPr="00ED1AD7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57681" w:rsidRPr="000D0895" w14:paraId="5B10FE64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50C403A1" w14:textId="77777777" w:rsidR="00757681" w:rsidRPr="00ED1AD7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0ACC13BB" w14:textId="77777777" w:rsidR="00757681" w:rsidRPr="00ED1AD7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521D910C" w14:textId="77777777" w:rsidR="00757681" w:rsidRPr="00ED1AD7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53526854" w14:textId="77777777" w:rsidR="00757681" w:rsidRPr="00ED1AD7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1B7938BB" w14:textId="77777777" w:rsidR="00757681" w:rsidRPr="00ED1AD7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14822C16" w14:textId="77777777" w:rsidR="00757681" w:rsidRPr="00ED1AD7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60E20CC6" w14:textId="77777777" w:rsidR="00757681" w:rsidRPr="00ED1AD7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57681" w:rsidRPr="000D0895" w14:paraId="2542E017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35FC22D6" w14:textId="77777777" w:rsidR="00757681" w:rsidRPr="00ED1AD7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24D143C9" w14:textId="77777777" w:rsidR="00757681" w:rsidRPr="00ED1AD7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0B2239E8" w14:textId="77777777" w:rsidR="00757681" w:rsidRPr="00ED1AD7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3B14427D" w14:textId="77777777" w:rsidR="00757681" w:rsidRPr="00ED1AD7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13477AA6" w14:textId="77777777" w:rsidR="00757681" w:rsidRPr="00ED1AD7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3838DF7D" w14:textId="77777777" w:rsidR="00757681" w:rsidRPr="00ED1AD7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78E28630" w14:textId="77777777" w:rsidR="00757681" w:rsidRPr="00ED1AD7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57681" w:rsidRPr="000D0895" w14:paraId="430CDA46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119BA78D" w14:textId="77777777" w:rsidR="00757681" w:rsidRPr="00ED1AD7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1B7793DB" w14:textId="77777777" w:rsidR="00757681" w:rsidRPr="00ED1AD7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557004E9" w14:textId="77777777" w:rsidR="00757681" w:rsidRPr="00ED1AD7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45793C01" w14:textId="77777777" w:rsidR="00757681" w:rsidRPr="00ED1AD7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56FFD8A4" w14:textId="77777777" w:rsidR="00757681" w:rsidRPr="00ED1AD7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3026E318" w14:textId="77777777" w:rsidR="00757681" w:rsidRPr="00ED1AD7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5EE2EF8D" w14:textId="77777777" w:rsidR="00757681" w:rsidRPr="00ED1AD7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57681" w:rsidRPr="000D0895" w14:paraId="7DAC2D88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5F1E9867" w14:textId="77777777" w:rsidR="00757681" w:rsidRPr="00ED1AD7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33C9939E" w14:textId="77777777" w:rsidR="00757681" w:rsidRPr="00ED1AD7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5730D2F6" w14:textId="77777777" w:rsidR="00757681" w:rsidRPr="00ED1AD7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071A1AE9" w14:textId="77777777" w:rsidR="00757681" w:rsidRPr="00ED1AD7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0F871392" w14:textId="77777777" w:rsidR="00757681" w:rsidRPr="00ED1AD7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4C0680FC" w14:textId="77777777" w:rsidR="00757681" w:rsidRPr="00ED1AD7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308F1F2F" w14:textId="77777777" w:rsidR="00757681" w:rsidRPr="00ED1AD7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57681" w:rsidRPr="000D0895" w14:paraId="0DA36195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515BA3FB" w14:textId="77777777" w:rsidR="00757681" w:rsidRPr="00ED1AD7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43AEAB7A" w14:textId="77777777" w:rsidR="00757681" w:rsidRPr="00ED1AD7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1EF53240" w14:textId="77777777" w:rsidR="00757681" w:rsidRPr="00ED1AD7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3F958D4D" w14:textId="77777777" w:rsidR="00757681" w:rsidRPr="00ED1AD7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675AAAD2" w14:textId="77777777" w:rsidR="00757681" w:rsidRPr="00ED1AD7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1C58310E" w14:textId="77777777" w:rsidR="00757681" w:rsidRPr="00ED1AD7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7E5E95BD" w14:textId="77777777" w:rsidR="00757681" w:rsidRPr="00ED1AD7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4FE35696" w14:textId="77777777" w:rsidR="00757681" w:rsidRPr="000D0895" w:rsidRDefault="00757681" w:rsidP="00757681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6"/>
                      <w:szCs w:val="26"/>
                    </w:rPr>
                  </w:pPr>
                </w:p>
              </w:tc>
              <w:tc>
                <w:tcPr>
                  <w:tcW w:w="1667" w:type="pct"/>
                </w:tcPr>
                <w:p w14:paraId="5F7DA0F1" w14:textId="77777777" w:rsidR="00757681" w:rsidRPr="000D0895" w:rsidRDefault="00757681" w:rsidP="0075768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  <w:r w:rsidRPr="000D089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w:t>AGOSTO</w:t>
                  </w:r>
                </w:p>
                <w:tbl>
                  <w:tblPr>
                    <w:tblStyle w:val="CalendarTable"/>
                    <w:tblW w:w="5000" w:type="pct"/>
                    <w:jc w:val="center"/>
                    <w:tblCellMar>
                      <w:left w:w="28" w:type="dxa"/>
                      <w:right w:w="28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3"/>
                    <w:gridCol w:w="344"/>
                    <w:gridCol w:w="345"/>
                    <w:gridCol w:w="345"/>
                    <w:gridCol w:w="345"/>
                    <w:gridCol w:w="345"/>
                    <w:gridCol w:w="344"/>
                  </w:tblGrid>
                  <w:tr w:rsidR="00757681" w:rsidRPr="000D0895" w14:paraId="28CB8E76" w14:textId="77777777" w:rsidTr="005A564E">
                    <w:trPr>
                      <w:trHeight w:val="8"/>
                      <w:jc w:val="center"/>
                    </w:trPr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1941F54" w14:textId="77777777" w:rsidR="00757681" w:rsidRPr="000D0895" w:rsidRDefault="00757681" w:rsidP="0075768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A82DB4A" w14:textId="77777777" w:rsidR="00757681" w:rsidRPr="000D0895" w:rsidRDefault="00757681" w:rsidP="0075768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92396CC" w14:textId="77777777" w:rsidR="00757681" w:rsidRPr="000D0895" w:rsidRDefault="00757681" w:rsidP="0075768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55D060D" w14:textId="77777777" w:rsidR="00757681" w:rsidRPr="000D0895" w:rsidRDefault="00757681" w:rsidP="0075768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CBDD074" w14:textId="77777777" w:rsidR="00757681" w:rsidRPr="000D0895" w:rsidRDefault="00757681" w:rsidP="0075768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center"/>
                      </w:tcPr>
                      <w:p w14:paraId="08F2C0AB" w14:textId="77777777" w:rsidR="00757681" w:rsidRPr="000D0895" w:rsidRDefault="00757681" w:rsidP="0075768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center"/>
                      </w:tcPr>
                      <w:p w14:paraId="63D62162" w14:textId="77777777" w:rsidR="00757681" w:rsidRPr="000D0895" w:rsidRDefault="00757681" w:rsidP="0075768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757681" w:rsidRPr="000D0895" w14:paraId="6A96B5DB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42500E3" w14:textId="77777777" w:rsidR="00757681" w:rsidRPr="000D0895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A9FCAE6" w14:textId="77777777" w:rsidR="00757681" w:rsidRPr="000D0895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F37A981" w14:textId="77777777" w:rsidR="00757681" w:rsidRPr="000D0895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56E8C6F" w14:textId="77777777" w:rsidR="00757681" w:rsidRPr="000D0895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D0E5E9B" w14:textId="77777777" w:rsidR="00757681" w:rsidRPr="000D0895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5B5049CE" w14:textId="77777777" w:rsidR="00757681" w:rsidRPr="000D0895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322C5A73" w14:textId="77777777" w:rsidR="00757681" w:rsidRPr="000D0895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57681" w:rsidRPr="000D0895" w14:paraId="2938E0B5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32CB88B9" w14:textId="77777777" w:rsidR="00757681" w:rsidRPr="000D0895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4548E5D7" w14:textId="77777777" w:rsidR="00757681" w:rsidRPr="000D0895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8A651A2" w14:textId="77777777" w:rsidR="00757681" w:rsidRPr="000D0895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F96763D" w14:textId="77777777" w:rsidR="00757681" w:rsidRPr="000D0895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A42D975" w14:textId="77777777" w:rsidR="00757681" w:rsidRPr="000D0895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19D0212" w14:textId="77777777" w:rsidR="00757681" w:rsidRPr="000D0895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F653897" w14:textId="77777777" w:rsidR="00757681" w:rsidRPr="000D0895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57681" w:rsidRPr="000D0895" w14:paraId="6CE3F2F7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06115028" w14:textId="77777777" w:rsidR="00757681" w:rsidRPr="000D0895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613CBE2F" w14:textId="77777777" w:rsidR="00757681" w:rsidRPr="000D0895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258FEFE" w14:textId="77777777" w:rsidR="00757681" w:rsidRPr="000D0895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B3B4205" w14:textId="77777777" w:rsidR="00757681" w:rsidRPr="000D0895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B609B74" w14:textId="77777777" w:rsidR="00757681" w:rsidRPr="000D0895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4385842" w14:textId="77777777" w:rsidR="00757681" w:rsidRPr="000D0895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09E8869" w14:textId="77777777" w:rsidR="00757681" w:rsidRPr="000D0895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57681" w:rsidRPr="000D0895" w14:paraId="5E792EB0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7FECF13A" w14:textId="77777777" w:rsidR="00757681" w:rsidRPr="000D0895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3FEF35E2" w14:textId="77777777" w:rsidR="00757681" w:rsidRPr="000D0895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6F2E3A9" w14:textId="77777777" w:rsidR="00757681" w:rsidRPr="000D0895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F14ABF4" w14:textId="77777777" w:rsidR="00757681" w:rsidRPr="000D0895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7157627" w14:textId="77777777" w:rsidR="00757681" w:rsidRPr="000D0895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D6266B9" w14:textId="77777777" w:rsidR="00757681" w:rsidRPr="000D0895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30B95A8" w14:textId="77777777" w:rsidR="00757681" w:rsidRPr="000D0895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57681" w:rsidRPr="000D0895" w14:paraId="186DAF47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6A00FBEA" w14:textId="77777777" w:rsidR="00757681" w:rsidRPr="000D0895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42CD2204" w14:textId="77777777" w:rsidR="00757681" w:rsidRPr="000D0895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29EBD68" w14:textId="77777777" w:rsidR="00757681" w:rsidRPr="000D0895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ED52356" w14:textId="77777777" w:rsidR="00757681" w:rsidRPr="000D0895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1B96AF1" w14:textId="77777777" w:rsidR="00757681" w:rsidRPr="000D0895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1486B15" w14:textId="77777777" w:rsidR="00757681" w:rsidRPr="000D0895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240BBB3" w14:textId="77777777" w:rsidR="00757681" w:rsidRPr="000D0895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57681" w:rsidRPr="000D0895" w14:paraId="5B08D1C9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42E9EF4A" w14:textId="77777777" w:rsidR="00757681" w:rsidRPr="000D0895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238DC213" w14:textId="77777777" w:rsidR="00757681" w:rsidRPr="000D0895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05B24BA" w14:textId="77777777" w:rsidR="00757681" w:rsidRPr="000D0895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39CB489" w14:textId="77777777" w:rsidR="00757681" w:rsidRPr="000D0895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DC6B1C0" w14:textId="77777777" w:rsidR="00757681" w:rsidRPr="000D0895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A9E059D" w14:textId="77777777" w:rsidR="00757681" w:rsidRPr="000D0895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B4A4369" w14:textId="77777777" w:rsidR="00757681" w:rsidRPr="000D0895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C64E029" w14:textId="77777777" w:rsidR="00757681" w:rsidRPr="000D0895" w:rsidRDefault="00757681" w:rsidP="00757681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6"/>
                      <w:szCs w:val="26"/>
                    </w:rPr>
                  </w:pPr>
                </w:p>
              </w:tc>
              <w:tc>
                <w:tcPr>
                  <w:tcW w:w="1667" w:type="pct"/>
                </w:tcPr>
                <w:p w14:paraId="44F8846C" w14:textId="77777777" w:rsidR="00757681" w:rsidRPr="000D0895" w:rsidRDefault="00757681" w:rsidP="0075768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  <w:r w:rsidRPr="000D089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w:t>SETEMBRO</w:t>
                  </w:r>
                </w:p>
                <w:tbl>
                  <w:tblPr>
                    <w:tblStyle w:val="CalendarTable"/>
                    <w:tblW w:w="5000" w:type="pct"/>
                    <w:jc w:val="center"/>
                    <w:shd w:val="clear" w:color="auto" w:fill="FFFFFF" w:themeFill="background1"/>
                    <w:tblCellMar>
                      <w:left w:w="28" w:type="dxa"/>
                      <w:right w:w="28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4"/>
                    <w:gridCol w:w="344"/>
                    <w:gridCol w:w="345"/>
                    <w:gridCol w:w="345"/>
                    <w:gridCol w:w="344"/>
                    <w:gridCol w:w="344"/>
                    <w:gridCol w:w="344"/>
                  </w:tblGrid>
                  <w:tr w:rsidR="00757681" w:rsidRPr="000D0895" w14:paraId="062FD6D1" w14:textId="77777777" w:rsidTr="005A564E">
                    <w:trPr>
                      <w:trHeight w:val="8"/>
                      <w:jc w:val="center"/>
                    </w:trPr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CFD0312" w14:textId="77777777" w:rsidR="00757681" w:rsidRPr="000D0895" w:rsidRDefault="00757681" w:rsidP="0075768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616B893A" w14:textId="77777777" w:rsidR="00757681" w:rsidRPr="000D0895" w:rsidRDefault="00757681" w:rsidP="0075768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57C5F0B" w14:textId="77777777" w:rsidR="00757681" w:rsidRPr="000D0895" w:rsidRDefault="00757681" w:rsidP="0075768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F571531" w14:textId="77777777" w:rsidR="00757681" w:rsidRPr="000D0895" w:rsidRDefault="00757681" w:rsidP="0075768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AD4DDBC" w14:textId="77777777" w:rsidR="00757681" w:rsidRPr="000D0895" w:rsidRDefault="00757681" w:rsidP="0075768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234B1C1D" w14:textId="77777777" w:rsidR="00757681" w:rsidRPr="000D0895" w:rsidRDefault="00757681" w:rsidP="0075768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13823B76" w14:textId="77777777" w:rsidR="00757681" w:rsidRPr="000D0895" w:rsidRDefault="00757681" w:rsidP="0075768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757681" w:rsidRPr="000D0895" w14:paraId="243A5A3B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450C532" w14:textId="77777777" w:rsidR="00757681" w:rsidRPr="000D0895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9AA14FC" w14:textId="77777777" w:rsidR="00757681" w:rsidRPr="000D0895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6CF3F145" w14:textId="77777777" w:rsidR="00757681" w:rsidRPr="000D0895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657BC938" w14:textId="77777777" w:rsidR="00757681" w:rsidRPr="000D0895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8E34B93" w14:textId="77777777" w:rsidR="00757681" w:rsidRPr="000D0895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22D72543" w14:textId="77777777" w:rsidR="00757681" w:rsidRPr="000D0895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32BD5388" w14:textId="77777777" w:rsidR="00757681" w:rsidRPr="000D0895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57681" w:rsidRPr="000D0895" w14:paraId="24872F91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6DA44A65" w14:textId="77777777" w:rsidR="00757681" w:rsidRPr="000D0895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52C6F109" w14:textId="77777777" w:rsidR="00757681" w:rsidRPr="000D0895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3519D949" w14:textId="77777777" w:rsidR="00757681" w:rsidRPr="000D0895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3BB19864" w14:textId="77777777" w:rsidR="00757681" w:rsidRPr="000D0895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27300A1F" w14:textId="77777777" w:rsidR="00757681" w:rsidRPr="000D0895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79012046" w14:textId="77777777" w:rsidR="00757681" w:rsidRPr="000D0895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3B40158A" w14:textId="77777777" w:rsidR="00757681" w:rsidRPr="000D0895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57681" w:rsidRPr="000D0895" w14:paraId="7F83E222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71389EBF" w14:textId="77777777" w:rsidR="00757681" w:rsidRPr="000D0895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242EF3C2" w14:textId="77777777" w:rsidR="00757681" w:rsidRPr="000D0895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384A2262" w14:textId="77777777" w:rsidR="00757681" w:rsidRPr="000D0895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0F15D954" w14:textId="77777777" w:rsidR="00757681" w:rsidRPr="000D0895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543F292E" w14:textId="77777777" w:rsidR="00757681" w:rsidRPr="000D0895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161BB65C" w14:textId="77777777" w:rsidR="00757681" w:rsidRPr="000D0895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402FA96F" w14:textId="77777777" w:rsidR="00757681" w:rsidRPr="000D0895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57681" w:rsidRPr="000D0895" w14:paraId="717DF2D1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01873841" w14:textId="77777777" w:rsidR="00757681" w:rsidRPr="000D0895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3B85B981" w14:textId="77777777" w:rsidR="00757681" w:rsidRPr="000D0895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142A63EE" w14:textId="77777777" w:rsidR="00757681" w:rsidRPr="000D0895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39486D24" w14:textId="77777777" w:rsidR="00757681" w:rsidRPr="000D0895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2A8FC317" w14:textId="77777777" w:rsidR="00757681" w:rsidRPr="000D0895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683C07FE" w14:textId="77777777" w:rsidR="00757681" w:rsidRPr="000D0895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620B95C8" w14:textId="77777777" w:rsidR="00757681" w:rsidRPr="000D0895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57681" w:rsidRPr="000D0895" w14:paraId="3EF80B8C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07D941FA" w14:textId="77777777" w:rsidR="00757681" w:rsidRPr="000D0895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34C4C5A6" w14:textId="77777777" w:rsidR="00757681" w:rsidRPr="000D0895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7BDF4320" w14:textId="77777777" w:rsidR="00757681" w:rsidRPr="000D0895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3F1F09F4" w14:textId="77777777" w:rsidR="00757681" w:rsidRPr="000D0895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24CD9BB3" w14:textId="77777777" w:rsidR="00757681" w:rsidRPr="000D0895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7EDAF57E" w14:textId="77777777" w:rsidR="00757681" w:rsidRPr="000D0895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3108F050" w14:textId="77777777" w:rsidR="00757681" w:rsidRPr="000D0895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57681" w:rsidRPr="000D0895" w14:paraId="13A8AB2C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4CDFD592" w14:textId="77777777" w:rsidR="00757681" w:rsidRPr="000D0895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42112877" w14:textId="77777777" w:rsidR="00757681" w:rsidRPr="000D0895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274A42AF" w14:textId="77777777" w:rsidR="00757681" w:rsidRPr="000D0895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66ED0B2A" w14:textId="77777777" w:rsidR="00757681" w:rsidRPr="000D0895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2ED23110" w14:textId="77777777" w:rsidR="00757681" w:rsidRPr="000D0895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50B0EE61" w14:textId="77777777" w:rsidR="00757681" w:rsidRPr="000D0895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2EB5E897" w14:textId="77777777" w:rsidR="00757681" w:rsidRPr="000D0895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48BB60F2" w14:textId="77777777" w:rsidR="00757681" w:rsidRPr="000D0895" w:rsidRDefault="00757681" w:rsidP="00757681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6"/>
                      <w:szCs w:val="26"/>
                    </w:rPr>
                  </w:pPr>
                </w:p>
              </w:tc>
            </w:tr>
            <w:tr w:rsidR="00757681" w:rsidRPr="000D0895" w14:paraId="4E614B71" w14:textId="77777777" w:rsidTr="005A564E">
              <w:trPr>
                <w:trHeight w:val="1701"/>
                <w:jc w:val="center"/>
              </w:trPr>
              <w:tc>
                <w:tcPr>
                  <w:tcW w:w="1667" w:type="pct"/>
                </w:tcPr>
                <w:p w14:paraId="55AFB968" w14:textId="77777777" w:rsidR="00757681" w:rsidRPr="000D0895" w:rsidRDefault="00757681" w:rsidP="0075768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  <w:r w:rsidRPr="000D089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w:t>OUTUBRO</w:t>
                  </w:r>
                </w:p>
                <w:tbl>
                  <w:tblPr>
                    <w:tblStyle w:val="CalendarTable"/>
                    <w:tblW w:w="5000" w:type="pct"/>
                    <w:jc w:val="center"/>
                    <w:tblCellMar>
                      <w:left w:w="28" w:type="dxa"/>
                      <w:right w:w="28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3"/>
                    <w:gridCol w:w="344"/>
                    <w:gridCol w:w="345"/>
                    <w:gridCol w:w="345"/>
                    <w:gridCol w:w="345"/>
                    <w:gridCol w:w="345"/>
                    <w:gridCol w:w="344"/>
                  </w:tblGrid>
                  <w:tr w:rsidR="00757681" w:rsidRPr="000D0895" w14:paraId="3526CF75" w14:textId="77777777" w:rsidTr="005A564E">
                    <w:trPr>
                      <w:trHeight w:val="8"/>
                      <w:jc w:val="center"/>
                    </w:trPr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168B627" w14:textId="77777777" w:rsidR="00757681" w:rsidRPr="000D0895" w:rsidRDefault="00757681" w:rsidP="0075768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920DB2C" w14:textId="77777777" w:rsidR="00757681" w:rsidRPr="000D0895" w:rsidRDefault="00757681" w:rsidP="0075768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C84FB21" w14:textId="77777777" w:rsidR="00757681" w:rsidRPr="000D0895" w:rsidRDefault="00757681" w:rsidP="0075768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4A2FA27" w14:textId="77777777" w:rsidR="00757681" w:rsidRPr="000D0895" w:rsidRDefault="00757681" w:rsidP="0075768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B6389DB" w14:textId="77777777" w:rsidR="00757681" w:rsidRPr="000D0895" w:rsidRDefault="00757681" w:rsidP="0075768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center"/>
                      </w:tcPr>
                      <w:p w14:paraId="04AC4851" w14:textId="77777777" w:rsidR="00757681" w:rsidRPr="000D0895" w:rsidRDefault="00757681" w:rsidP="0075768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center"/>
                      </w:tcPr>
                      <w:p w14:paraId="605EEFEA" w14:textId="77777777" w:rsidR="00757681" w:rsidRPr="000D0895" w:rsidRDefault="00757681" w:rsidP="0075768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757681" w:rsidRPr="000D0895" w14:paraId="304F3463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CF1811D" w14:textId="77777777" w:rsidR="00757681" w:rsidRPr="00ED1AD7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7F3058F" w14:textId="77777777" w:rsidR="00757681" w:rsidRPr="00ED1AD7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129187D" w14:textId="77777777" w:rsidR="00757681" w:rsidRPr="00ED1AD7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09D4F93" w14:textId="77777777" w:rsidR="00757681" w:rsidRPr="00ED1AD7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E027DEA" w14:textId="77777777" w:rsidR="00757681" w:rsidRPr="00ED1AD7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60A546BC" w14:textId="77777777" w:rsidR="00757681" w:rsidRPr="00ED1AD7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3F977423" w14:textId="77777777" w:rsidR="00757681" w:rsidRPr="00ED1AD7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57681" w:rsidRPr="000D0895" w14:paraId="0AC7D1D8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6999935A" w14:textId="77777777" w:rsidR="00757681" w:rsidRPr="00ED1AD7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43B6D849" w14:textId="77777777" w:rsidR="00757681" w:rsidRPr="00ED1AD7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8943445" w14:textId="77777777" w:rsidR="00757681" w:rsidRPr="00ED1AD7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8A62D68" w14:textId="77777777" w:rsidR="00757681" w:rsidRPr="00ED1AD7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A28CFAA" w14:textId="77777777" w:rsidR="00757681" w:rsidRPr="00ED1AD7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AB38146" w14:textId="77777777" w:rsidR="00757681" w:rsidRPr="00ED1AD7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373566F" w14:textId="77777777" w:rsidR="00757681" w:rsidRPr="00ED1AD7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57681" w:rsidRPr="000D0895" w14:paraId="1BFFF0F4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2ECA0610" w14:textId="77777777" w:rsidR="00757681" w:rsidRPr="00ED1AD7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17576F4E" w14:textId="77777777" w:rsidR="00757681" w:rsidRPr="00ED1AD7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055AE7F" w14:textId="77777777" w:rsidR="00757681" w:rsidRPr="00ED1AD7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2140997" w14:textId="77777777" w:rsidR="00757681" w:rsidRPr="00ED1AD7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5C0BC53" w14:textId="77777777" w:rsidR="00757681" w:rsidRPr="00ED1AD7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E058728" w14:textId="77777777" w:rsidR="00757681" w:rsidRPr="00ED1AD7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51EDC8D" w14:textId="77777777" w:rsidR="00757681" w:rsidRPr="00ED1AD7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57681" w:rsidRPr="000D0895" w14:paraId="496712CD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44CB916A" w14:textId="77777777" w:rsidR="00757681" w:rsidRPr="00ED1AD7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50966201" w14:textId="77777777" w:rsidR="00757681" w:rsidRPr="00ED1AD7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43A99AE" w14:textId="77777777" w:rsidR="00757681" w:rsidRPr="00ED1AD7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7266F78" w14:textId="77777777" w:rsidR="00757681" w:rsidRPr="00ED1AD7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88F1E78" w14:textId="77777777" w:rsidR="00757681" w:rsidRPr="00ED1AD7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590AD33" w14:textId="77777777" w:rsidR="00757681" w:rsidRPr="00ED1AD7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A513B91" w14:textId="77777777" w:rsidR="00757681" w:rsidRPr="00ED1AD7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57681" w:rsidRPr="000D0895" w14:paraId="2502C967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1249163F" w14:textId="77777777" w:rsidR="00757681" w:rsidRPr="00ED1AD7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18E72536" w14:textId="77777777" w:rsidR="00757681" w:rsidRPr="00ED1AD7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68B568A" w14:textId="77777777" w:rsidR="00757681" w:rsidRPr="00ED1AD7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A83E8BD" w14:textId="77777777" w:rsidR="00757681" w:rsidRPr="00ED1AD7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1847733" w14:textId="77777777" w:rsidR="00757681" w:rsidRPr="00ED1AD7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1DD9F85" w14:textId="77777777" w:rsidR="00757681" w:rsidRPr="00ED1AD7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E3D6970" w14:textId="77777777" w:rsidR="00757681" w:rsidRPr="00ED1AD7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57681" w:rsidRPr="000D0895" w14:paraId="243B68D9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76F5347B" w14:textId="77777777" w:rsidR="00757681" w:rsidRPr="00ED1AD7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37EB3823" w14:textId="77777777" w:rsidR="00757681" w:rsidRPr="00ED1AD7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5D56E74" w14:textId="77777777" w:rsidR="00757681" w:rsidRPr="00ED1AD7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7FB4CE0" w14:textId="77777777" w:rsidR="00757681" w:rsidRPr="00ED1AD7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EC12D6D" w14:textId="77777777" w:rsidR="00757681" w:rsidRPr="00ED1AD7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3F898C5" w14:textId="77777777" w:rsidR="00757681" w:rsidRPr="00ED1AD7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309A63F" w14:textId="77777777" w:rsidR="00757681" w:rsidRPr="00ED1AD7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16321BE3" w14:textId="77777777" w:rsidR="00757681" w:rsidRPr="000D0895" w:rsidRDefault="00757681" w:rsidP="00757681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6"/>
                      <w:szCs w:val="26"/>
                    </w:rPr>
                  </w:pPr>
                </w:p>
              </w:tc>
              <w:tc>
                <w:tcPr>
                  <w:tcW w:w="1667" w:type="pct"/>
                </w:tcPr>
                <w:p w14:paraId="1B648FC9" w14:textId="77777777" w:rsidR="00757681" w:rsidRPr="000D0895" w:rsidRDefault="00757681" w:rsidP="0075768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  <w:r w:rsidRPr="000D089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w:t>NOVEMBRO</w:t>
                  </w:r>
                </w:p>
                <w:tbl>
                  <w:tblPr>
                    <w:tblStyle w:val="CalendarTable"/>
                    <w:tblW w:w="5000" w:type="pct"/>
                    <w:jc w:val="center"/>
                    <w:shd w:val="clear" w:color="auto" w:fill="FFFFFF" w:themeFill="background1"/>
                    <w:tblCellMar>
                      <w:left w:w="28" w:type="dxa"/>
                      <w:right w:w="28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3"/>
                    <w:gridCol w:w="344"/>
                    <w:gridCol w:w="345"/>
                    <w:gridCol w:w="345"/>
                    <w:gridCol w:w="345"/>
                    <w:gridCol w:w="345"/>
                    <w:gridCol w:w="344"/>
                  </w:tblGrid>
                  <w:tr w:rsidR="00757681" w:rsidRPr="000D0895" w14:paraId="0AFF337E" w14:textId="77777777" w:rsidTr="005A564E">
                    <w:trPr>
                      <w:trHeight w:val="8"/>
                      <w:jc w:val="center"/>
                    </w:trPr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BECCDF5" w14:textId="77777777" w:rsidR="00757681" w:rsidRPr="000D0895" w:rsidRDefault="00757681" w:rsidP="0075768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6A63C32" w14:textId="77777777" w:rsidR="00757681" w:rsidRPr="000D0895" w:rsidRDefault="00757681" w:rsidP="0075768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2601E4E" w14:textId="77777777" w:rsidR="00757681" w:rsidRPr="000D0895" w:rsidRDefault="00757681" w:rsidP="0075768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6C7795DD" w14:textId="77777777" w:rsidR="00757681" w:rsidRPr="000D0895" w:rsidRDefault="00757681" w:rsidP="0075768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2BD1F1E" w14:textId="77777777" w:rsidR="00757681" w:rsidRPr="000D0895" w:rsidRDefault="00757681" w:rsidP="0075768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6C5FA806" w14:textId="77777777" w:rsidR="00757681" w:rsidRPr="000D0895" w:rsidRDefault="00757681" w:rsidP="0075768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2CBDDE20" w14:textId="77777777" w:rsidR="00757681" w:rsidRPr="000D0895" w:rsidRDefault="00757681" w:rsidP="0075768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757681" w:rsidRPr="000D0895" w14:paraId="39F1659C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B670F49" w14:textId="77777777" w:rsidR="00757681" w:rsidRPr="00ED1AD7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BC24B4C" w14:textId="77777777" w:rsidR="00757681" w:rsidRPr="00ED1AD7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7CF6C1E" w14:textId="77777777" w:rsidR="00757681" w:rsidRPr="00ED1AD7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B7375A4" w14:textId="77777777" w:rsidR="00757681" w:rsidRPr="00ED1AD7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774FE00" w14:textId="77777777" w:rsidR="00757681" w:rsidRPr="00ED1AD7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5E4135A4" w14:textId="77777777" w:rsidR="00757681" w:rsidRPr="00ED1AD7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06B3C74C" w14:textId="77777777" w:rsidR="00757681" w:rsidRPr="00ED1AD7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57681" w:rsidRPr="000D0895" w14:paraId="465034C2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7CD3D195" w14:textId="77777777" w:rsidR="00757681" w:rsidRPr="00ED1AD7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651C3F02" w14:textId="77777777" w:rsidR="00757681" w:rsidRPr="00ED1AD7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07AA0F90" w14:textId="77777777" w:rsidR="00757681" w:rsidRPr="00ED1AD7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2223C701" w14:textId="77777777" w:rsidR="00757681" w:rsidRPr="00ED1AD7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519633F9" w14:textId="77777777" w:rsidR="00757681" w:rsidRPr="00ED1AD7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0A54C3A8" w14:textId="77777777" w:rsidR="00757681" w:rsidRPr="00ED1AD7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70E2C298" w14:textId="77777777" w:rsidR="00757681" w:rsidRPr="00ED1AD7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57681" w:rsidRPr="000D0895" w14:paraId="1F551941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0E04D3EA" w14:textId="77777777" w:rsidR="00757681" w:rsidRPr="00ED1AD7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6A427EE3" w14:textId="77777777" w:rsidR="00757681" w:rsidRPr="00ED1AD7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140AC43A" w14:textId="77777777" w:rsidR="00757681" w:rsidRPr="00ED1AD7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7C169EE9" w14:textId="77777777" w:rsidR="00757681" w:rsidRPr="00ED1AD7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0ADB598B" w14:textId="77777777" w:rsidR="00757681" w:rsidRPr="00ED1AD7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1C06D794" w14:textId="77777777" w:rsidR="00757681" w:rsidRPr="00ED1AD7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4D891771" w14:textId="77777777" w:rsidR="00757681" w:rsidRPr="00ED1AD7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57681" w:rsidRPr="000D0895" w14:paraId="0B9B3FAD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1EB685DE" w14:textId="77777777" w:rsidR="00757681" w:rsidRPr="00ED1AD7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5B3A526A" w14:textId="77777777" w:rsidR="00757681" w:rsidRPr="00ED1AD7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67789242" w14:textId="77777777" w:rsidR="00757681" w:rsidRPr="00ED1AD7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178FE172" w14:textId="77777777" w:rsidR="00757681" w:rsidRPr="00ED1AD7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05C8825F" w14:textId="77777777" w:rsidR="00757681" w:rsidRPr="00ED1AD7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783E3393" w14:textId="77777777" w:rsidR="00757681" w:rsidRPr="00ED1AD7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054D9008" w14:textId="77777777" w:rsidR="00757681" w:rsidRPr="00ED1AD7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57681" w:rsidRPr="000D0895" w14:paraId="2028E1C6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5DE68F3C" w14:textId="77777777" w:rsidR="00757681" w:rsidRPr="00ED1AD7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7111E442" w14:textId="77777777" w:rsidR="00757681" w:rsidRPr="00ED1AD7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566EB4A8" w14:textId="77777777" w:rsidR="00757681" w:rsidRPr="00ED1AD7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70157475" w14:textId="77777777" w:rsidR="00757681" w:rsidRPr="00ED1AD7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0221AE22" w14:textId="77777777" w:rsidR="00757681" w:rsidRPr="00ED1AD7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61220B1E" w14:textId="77777777" w:rsidR="00757681" w:rsidRPr="00ED1AD7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721163A7" w14:textId="77777777" w:rsidR="00757681" w:rsidRPr="00ED1AD7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57681" w:rsidRPr="000D0895" w14:paraId="5178F78F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5B6A362E" w14:textId="77777777" w:rsidR="00757681" w:rsidRPr="00ED1AD7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14AD66F8" w14:textId="77777777" w:rsidR="00757681" w:rsidRPr="00ED1AD7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5B53ECEB" w14:textId="77777777" w:rsidR="00757681" w:rsidRPr="00ED1AD7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3DB4CF62" w14:textId="77777777" w:rsidR="00757681" w:rsidRPr="00ED1AD7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5C84BE8A" w14:textId="77777777" w:rsidR="00757681" w:rsidRPr="00ED1AD7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6B8E8919" w14:textId="77777777" w:rsidR="00757681" w:rsidRPr="00ED1AD7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562E8389" w14:textId="77777777" w:rsidR="00757681" w:rsidRPr="00ED1AD7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8BE0C28" w14:textId="77777777" w:rsidR="00757681" w:rsidRPr="000D0895" w:rsidRDefault="00757681" w:rsidP="00757681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6"/>
                      <w:szCs w:val="26"/>
                    </w:rPr>
                  </w:pPr>
                </w:p>
              </w:tc>
              <w:tc>
                <w:tcPr>
                  <w:tcW w:w="1667" w:type="pct"/>
                </w:tcPr>
                <w:p w14:paraId="1DE520E4" w14:textId="77777777" w:rsidR="00757681" w:rsidRPr="000D0895" w:rsidRDefault="00757681" w:rsidP="0075768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  <w:r w:rsidRPr="000D089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w:t>DEZEMBRO</w:t>
                  </w:r>
                </w:p>
                <w:tbl>
                  <w:tblPr>
                    <w:tblStyle w:val="CalendarTable"/>
                    <w:tblW w:w="5000" w:type="pct"/>
                    <w:jc w:val="center"/>
                    <w:tblCellMar>
                      <w:left w:w="28" w:type="dxa"/>
                      <w:right w:w="28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4"/>
                    <w:gridCol w:w="344"/>
                    <w:gridCol w:w="345"/>
                    <w:gridCol w:w="345"/>
                    <w:gridCol w:w="344"/>
                    <w:gridCol w:w="344"/>
                    <w:gridCol w:w="344"/>
                  </w:tblGrid>
                  <w:tr w:rsidR="00757681" w:rsidRPr="000D0895" w14:paraId="661872E1" w14:textId="77777777" w:rsidTr="005A564E">
                    <w:trPr>
                      <w:trHeight w:val="8"/>
                      <w:jc w:val="center"/>
                    </w:trPr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A2B93CE" w14:textId="77777777" w:rsidR="00757681" w:rsidRPr="000D0895" w:rsidRDefault="00757681" w:rsidP="0075768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4D242E3" w14:textId="77777777" w:rsidR="00757681" w:rsidRPr="000D0895" w:rsidRDefault="00757681" w:rsidP="0075768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15D04D0" w14:textId="77777777" w:rsidR="00757681" w:rsidRPr="000D0895" w:rsidRDefault="00757681" w:rsidP="0075768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88E6D44" w14:textId="77777777" w:rsidR="00757681" w:rsidRPr="000D0895" w:rsidRDefault="00757681" w:rsidP="0075768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B028B0A" w14:textId="77777777" w:rsidR="00757681" w:rsidRPr="000D0895" w:rsidRDefault="00757681" w:rsidP="0075768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center"/>
                      </w:tcPr>
                      <w:p w14:paraId="2B9CE776" w14:textId="77777777" w:rsidR="00757681" w:rsidRPr="000D0895" w:rsidRDefault="00757681" w:rsidP="0075768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center"/>
                      </w:tcPr>
                      <w:p w14:paraId="3D6851D7" w14:textId="77777777" w:rsidR="00757681" w:rsidRPr="000D0895" w:rsidRDefault="00757681" w:rsidP="0075768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757681" w:rsidRPr="000D0895" w14:paraId="6C44453E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2FC1068" w14:textId="77777777" w:rsidR="00757681" w:rsidRPr="00ED1AD7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B0E4A7D" w14:textId="77777777" w:rsidR="00757681" w:rsidRPr="00ED1AD7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E4C55AE" w14:textId="77777777" w:rsidR="00757681" w:rsidRPr="00ED1AD7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17FDDDC" w14:textId="77777777" w:rsidR="00757681" w:rsidRPr="00ED1AD7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16F1F1C" w14:textId="77777777" w:rsidR="00757681" w:rsidRPr="00ED1AD7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6F093502" w14:textId="77777777" w:rsidR="00757681" w:rsidRPr="00ED1AD7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4F4384A3" w14:textId="77777777" w:rsidR="00757681" w:rsidRPr="00ED1AD7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57681" w:rsidRPr="000D0895" w14:paraId="38294D31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vAlign w:val="center"/>
                      </w:tcPr>
                      <w:p w14:paraId="1221482C" w14:textId="77777777" w:rsidR="00757681" w:rsidRPr="00ED1AD7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1DA8226" w14:textId="77777777" w:rsidR="00757681" w:rsidRPr="00ED1AD7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6BFAE31" w14:textId="77777777" w:rsidR="00757681" w:rsidRPr="00ED1AD7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28A6518" w14:textId="77777777" w:rsidR="00757681" w:rsidRPr="00ED1AD7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625514A5" w14:textId="77777777" w:rsidR="00757681" w:rsidRPr="00ED1AD7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7505F05B" w14:textId="77777777" w:rsidR="00757681" w:rsidRPr="00ED1AD7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7FE2BAE8" w14:textId="77777777" w:rsidR="00757681" w:rsidRPr="00ED1AD7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57681" w:rsidRPr="000D0895" w14:paraId="3AD2DDA4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vAlign w:val="center"/>
                      </w:tcPr>
                      <w:p w14:paraId="238334D5" w14:textId="77777777" w:rsidR="00757681" w:rsidRPr="00ED1AD7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B8E95A9" w14:textId="77777777" w:rsidR="00757681" w:rsidRPr="00ED1AD7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8105CC5" w14:textId="77777777" w:rsidR="00757681" w:rsidRPr="00ED1AD7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6C3CC75" w14:textId="77777777" w:rsidR="00757681" w:rsidRPr="00ED1AD7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708764A4" w14:textId="77777777" w:rsidR="00757681" w:rsidRPr="00ED1AD7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152CD401" w14:textId="77777777" w:rsidR="00757681" w:rsidRPr="00ED1AD7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73CDD78B" w14:textId="77777777" w:rsidR="00757681" w:rsidRPr="00ED1AD7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57681" w:rsidRPr="000D0895" w14:paraId="0FDE5050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vAlign w:val="center"/>
                      </w:tcPr>
                      <w:p w14:paraId="468DB704" w14:textId="77777777" w:rsidR="00757681" w:rsidRPr="00ED1AD7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5B2F782" w14:textId="77777777" w:rsidR="00757681" w:rsidRPr="00ED1AD7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DCE1502" w14:textId="77777777" w:rsidR="00757681" w:rsidRPr="00ED1AD7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608E54F" w14:textId="77777777" w:rsidR="00757681" w:rsidRPr="00ED1AD7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7E520400" w14:textId="77777777" w:rsidR="00757681" w:rsidRPr="00ED1AD7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2B708151" w14:textId="77777777" w:rsidR="00757681" w:rsidRPr="00ED1AD7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161DCA15" w14:textId="77777777" w:rsidR="00757681" w:rsidRPr="00ED1AD7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57681" w:rsidRPr="000D0895" w14:paraId="2AC1C131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vAlign w:val="center"/>
                      </w:tcPr>
                      <w:p w14:paraId="5EBBC7E1" w14:textId="77777777" w:rsidR="00757681" w:rsidRPr="00ED1AD7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4EFF321" w14:textId="77777777" w:rsidR="00757681" w:rsidRPr="00ED1AD7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44F2482" w14:textId="77777777" w:rsidR="00757681" w:rsidRPr="00ED1AD7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B38822B" w14:textId="77777777" w:rsidR="00757681" w:rsidRPr="00ED1AD7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51E67786" w14:textId="77777777" w:rsidR="00757681" w:rsidRPr="00ED1AD7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11842999" w14:textId="77777777" w:rsidR="00757681" w:rsidRPr="00ED1AD7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163C84DD" w14:textId="77777777" w:rsidR="00757681" w:rsidRPr="00ED1AD7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57681" w:rsidRPr="000D0895" w14:paraId="606CEA64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vAlign w:val="center"/>
                      </w:tcPr>
                      <w:p w14:paraId="661D4366" w14:textId="77777777" w:rsidR="00757681" w:rsidRPr="00ED1AD7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BAF8EA7" w14:textId="77777777" w:rsidR="00757681" w:rsidRPr="00ED1AD7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900540A" w14:textId="77777777" w:rsidR="00757681" w:rsidRPr="00ED1AD7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CA4E663" w14:textId="77777777" w:rsidR="00757681" w:rsidRPr="00ED1AD7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6D274D3D" w14:textId="77777777" w:rsidR="00757681" w:rsidRPr="00ED1AD7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17CAFEDF" w14:textId="77777777" w:rsidR="00757681" w:rsidRPr="00ED1AD7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61A05F17" w14:textId="77777777" w:rsidR="00757681" w:rsidRPr="00ED1AD7" w:rsidRDefault="00757681" w:rsidP="0075768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4D68F3E4" w14:textId="77777777" w:rsidR="00757681" w:rsidRPr="000D0895" w:rsidRDefault="00757681" w:rsidP="00757681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6"/>
                      <w:szCs w:val="26"/>
                    </w:rPr>
                  </w:pPr>
                </w:p>
              </w:tc>
            </w:tr>
          </w:tbl>
          <w:p w14:paraId="1A5B6E03" w14:textId="2CC03F92" w:rsidR="00ED1AD7" w:rsidRPr="000D0895" w:rsidRDefault="00ED1AD7" w:rsidP="00ED1AD7">
            <w:pPr>
              <w:pStyle w:val="ad"/>
              <w:spacing w:after="0"/>
              <w:jc w:val="center"/>
              <w:rPr>
                <w:rFonts w:ascii="Arial Narrow" w:hAnsi="Arial Narrow" w:cs="Arial"/>
                <w:b/>
                <w:bCs/>
                <w:noProof/>
                <w:color w:val="auto"/>
                <w:sz w:val="26"/>
                <w:szCs w:val="26"/>
              </w:rPr>
            </w:pPr>
          </w:p>
        </w:tc>
        <w:tc>
          <w:tcPr>
            <w:tcW w:w="2500" w:type="pct"/>
            <w:tcMar>
              <w:left w:w="113" w:type="dxa"/>
              <w:right w:w="113" w:type="dxa"/>
            </w:tcMar>
            <w:vAlign w:val="center"/>
          </w:tcPr>
          <w:p w14:paraId="314A4017" w14:textId="7D2C4D92" w:rsidR="00BB7BCA" w:rsidRPr="00ED1AD7" w:rsidRDefault="00BB7BCA" w:rsidP="00BB7BCA">
            <w:pPr>
              <w:pStyle w:val="ad"/>
              <w:spacing w:after="0"/>
              <w:jc w:val="center"/>
              <w:rPr>
                <w:rFonts w:ascii="Arial Narrow" w:hAnsi="Arial Narrow" w:cs="Arial"/>
                <w:b/>
                <w:bCs/>
                <w:noProof/>
                <w:color w:val="auto"/>
                <w:sz w:val="120"/>
                <w:szCs w:val="120"/>
                <w:lang w:val="it-IT" w:bidi="ru-RU"/>
              </w:rPr>
            </w:pPr>
            <w:r w:rsidRPr="00ED1AD7">
              <w:rPr>
                <w:rFonts w:ascii="Arial Narrow" w:hAnsi="Arial Narrow" w:cs="Arial"/>
                <w:b/>
                <w:bCs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ED1AD7">
              <w:rPr>
                <w:rFonts w:ascii="Arial Narrow" w:hAnsi="Arial Narrow" w:cs="Arial"/>
                <w:b/>
                <w:bCs/>
                <w:noProof/>
                <w:color w:val="auto"/>
                <w:sz w:val="120"/>
                <w:szCs w:val="120"/>
                <w:lang w:val="it-IT" w:bidi="ru-RU"/>
              </w:rPr>
              <w:instrText xml:space="preserve"> DOCVARIABLE  MonthStart1 \@  yyyy   \* MERGEFORMAT </w:instrText>
            </w:r>
            <w:r w:rsidRPr="00ED1AD7">
              <w:rPr>
                <w:rFonts w:ascii="Arial Narrow" w:hAnsi="Arial Narrow" w:cs="Arial"/>
                <w:b/>
                <w:bCs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757681">
              <w:rPr>
                <w:rFonts w:ascii="Arial Narrow" w:hAnsi="Arial Narrow" w:cs="Arial"/>
                <w:b/>
                <w:bCs/>
                <w:noProof/>
                <w:color w:val="auto"/>
                <w:sz w:val="120"/>
                <w:szCs w:val="120"/>
                <w:lang w:val="it-IT" w:bidi="ru-RU"/>
              </w:rPr>
              <w:t>2028</w:t>
            </w:r>
            <w:r w:rsidRPr="00ED1AD7">
              <w:rPr>
                <w:rFonts w:ascii="Arial Narrow" w:hAnsi="Arial Narrow" w:cs="Arial"/>
                <w:b/>
                <w:bCs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jc w:val="center"/>
              <w:tblBorders>
                <w:insideH w:val="single" w:sz="4" w:space="0" w:color="auto"/>
                <w:insideV w:val="single" w:sz="4" w:space="0" w:color="auto"/>
              </w:tblBorders>
              <w:tblCellMar>
                <w:top w:w="57" w:type="dxa"/>
                <w:left w:w="113" w:type="dxa"/>
                <w:bottom w:w="57" w:type="dxa"/>
                <w:right w:w="113" w:type="dxa"/>
              </w:tblCellMar>
              <w:tblLook w:val="04A0" w:firstRow="1" w:lastRow="0" w:firstColumn="1" w:lastColumn="0" w:noHBand="0" w:noVBand="1"/>
            </w:tblPr>
            <w:tblGrid>
              <w:gridCol w:w="2637"/>
              <w:gridCol w:w="2638"/>
              <w:gridCol w:w="2636"/>
            </w:tblGrid>
            <w:tr w:rsidR="00BB7BCA" w:rsidRPr="000D0895" w14:paraId="0C89BCB6" w14:textId="77777777" w:rsidTr="00743276">
              <w:trPr>
                <w:trHeight w:val="1701"/>
                <w:jc w:val="center"/>
              </w:trPr>
              <w:tc>
                <w:tcPr>
                  <w:tcW w:w="1667" w:type="pct"/>
                  <w:shd w:val="clear" w:color="auto" w:fill="FFFFFF" w:themeFill="background1"/>
                </w:tcPr>
                <w:p w14:paraId="088978F1" w14:textId="77777777" w:rsidR="00BB7BCA" w:rsidRPr="000D0895" w:rsidRDefault="00BB7BCA" w:rsidP="00BB7BCA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val="it-IT"/>
                    </w:rPr>
                  </w:pPr>
                  <w:r w:rsidRPr="000D089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val="it-IT" w:bidi="ru-RU"/>
                    </w:rPr>
                    <w:t>JANEIRO</w:t>
                  </w:r>
                </w:p>
                <w:tbl>
                  <w:tblPr>
                    <w:tblStyle w:val="CalendarTable"/>
                    <w:tblW w:w="5000" w:type="pct"/>
                    <w:jc w:val="center"/>
                    <w:shd w:val="clear" w:color="auto" w:fill="FFFFFF" w:themeFill="background1"/>
                    <w:tblCellMar>
                      <w:left w:w="28" w:type="dxa"/>
                      <w:right w:w="28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5"/>
                    <w:gridCol w:w="345"/>
                    <w:gridCol w:w="345"/>
                    <w:gridCol w:w="344"/>
                    <w:gridCol w:w="344"/>
                    <w:gridCol w:w="344"/>
                    <w:gridCol w:w="344"/>
                  </w:tblGrid>
                  <w:tr w:rsidR="00BB7BCA" w:rsidRPr="000D0895" w14:paraId="37964533" w14:textId="77777777" w:rsidTr="00743276">
                    <w:trPr>
                      <w:trHeight w:val="8"/>
                      <w:jc w:val="center"/>
                    </w:trPr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CF16D13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 w:bidi="ru-RU"/>
                          </w:rPr>
                          <w:t>SE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4F23C3A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 w:bidi="ru-RU"/>
                          </w:rPr>
                          <w:t>TE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BFD8478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 w:bidi="ru-RU"/>
                          </w:rPr>
                          <w:t>QU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7CFABC4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 w:bidi="ru-RU"/>
                          </w:rPr>
                          <w:t>QU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4FD2C36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 w:bidi="ru-RU"/>
                          </w:rPr>
                          <w:t>SE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4F95DB53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val="it-IT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val="it-IT" w:bidi="ru-RU"/>
                          </w:rPr>
                          <w:t>SA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430BD279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val="it-IT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val="it-IT" w:bidi="ru-RU"/>
                          </w:rPr>
                          <w:t>DO</w:t>
                        </w:r>
                      </w:p>
                    </w:tc>
                  </w:tr>
                  <w:tr w:rsidR="00BB7BCA" w:rsidRPr="000D0895" w14:paraId="66E813A2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AE975D2" w14:textId="1B682F4A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B7BC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959A6ED" w14:textId="5AA14A1F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B7BC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F6576F6" w14:textId="2FFBFCC6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B7BC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291A34C" w14:textId="71D458CC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B7BC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8324B9D" w14:textId="3F9AD615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BB7BC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423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2C8B97F0" w14:textId="148D654D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B7BC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E1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E1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02508AC3" w14:textId="4391276F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B7BC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5F458B56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704621EA" w14:textId="22C34126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4D900CB6" w14:textId="227037E2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2A4481F4" w14:textId="535A9821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213A2D55" w14:textId="54ED21D8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4FE9D87D" w14:textId="12AC237B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59231F9B" w14:textId="7360C98D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3380623D" w14:textId="084AC6AE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53BBA897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09FF3F88" w14:textId="28039273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2034FD5B" w14:textId="677465D2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2BE84156" w14:textId="12E433CF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081F3957" w14:textId="54E08DDC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30E781D1" w14:textId="6B0840CC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3C6C0625" w14:textId="507BAE05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17347D67" w14:textId="4524DFCD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2C38646B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613F9054" w14:textId="537163C7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5E90E0CC" w14:textId="69E416BB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770CDCBB" w14:textId="01646D93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437CDDFB" w14:textId="2B8749C3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285CBD54" w14:textId="39714D65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08D7FC83" w14:textId="4F21CB40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60FEDB85" w14:textId="4F4DE092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442636CC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0A713451" w14:textId="0C09E0D0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33F0B9EE" w14:textId="24FFC2D4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3519A346" w14:textId="2EE036D8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339976AB" w14:textId="294C3354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C1C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C1C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216A477A" w14:textId="2E9D7C35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C1C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0544E67F" w14:textId="0C09A70E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9423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423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3F4B3B14" w14:textId="64B42167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D5DD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D5DD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78256179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0911035C" w14:textId="7C83B539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576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576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6CBA8C54" w14:textId="03D9BA5A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4BA65D4A" w14:textId="77777777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4855B394" w14:textId="77777777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1AD70A7C" w14:textId="77777777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46BA0918" w14:textId="77777777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69FBB396" w14:textId="77777777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</w:tr>
                </w:tbl>
                <w:p w14:paraId="4D1952F2" w14:textId="77777777" w:rsidR="00BB7BCA" w:rsidRPr="000D0895" w:rsidRDefault="00BB7BCA" w:rsidP="00BB7BCA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6"/>
                      <w:szCs w:val="26"/>
                      <w:lang w:val="it-IT"/>
                    </w:rPr>
                  </w:pPr>
                </w:p>
              </w:tc>
              <w:tc>
                <w:tcPr>
                  <w:tcW w:w="1667" w:type="pct"/>
                  <w:shd w:val="clear" w:color="auto" w:fill="FFFFFF" w:themeFill="background1"/>
                </w:tcPr>
                <w:p w14:paraId="5F8FEEA5" w14:textId="77777777" w:rsidR="00BB7BCA" w:rsidRPr="000D0895" w:rsidRDefault="00BB7BCA" w:rsidP="00BB7BCA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  <w:r w:rsidRPr="000D089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w:t>FEVEREIRO</w:t>
                  </w:r>
                </w:p>
                <w:tbl>
                  <w:tblPr>
                    <w:tblStyle w:val="CalendarTable"/>
                    <w:tblW w:w="5000" w:type="pct"/>
                    <w:jc w:val="center"/>
                    <w:tblCellMar>
                      <w:left w:w="28" w:type="dxa"/>
                      <w:right w:w="28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4"/>
                    <w:gridCol w:w="344"/>
                    <w:gridCol w:w="345"/>
                    <w:gridCol w:w="345"/>
                    <w:gridCol w:w="345"/>
                    <w:gridCol w:w="345"/>
                    <w:gridCol w:w="344"/>
                  </w:tblGrid>
                  <w:tr w:rsidR="00BB7BCA" w:rsidRPr="000D0895" w14:paraId="2591F235" w14:textId="77777777" w:rsidTr="00743276">
                    <w:trPr>
                      <w:trHeight w:val="8"/>
                      <w:jc w:val="center"/>
                    </w:trPr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FC31CE3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B380E59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08B5D06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D7C9036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EB54A14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center"/>
                      </w:tcPr>
                      <w:p w14:paraId="5BE7884D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center"/>
                      </w:tcPr>
                      <w:p w14:paraId="5C64E429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BB7BCA" w:rsidRPr="000D0895" w14:paraId="60BA32A7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B0591A6" w14:textId="3B1F5654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FB18890" w14:textId="58DCE342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8D0CE82" w14:textId="1B041B39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D8F3508" w14:textId="4AD95B0D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9F24BA5" w14:textId="37BC3737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0F4CEDAF" w14:textId="19A6070B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154705E7" w14:textId="43A8F1F5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270127D1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6236124C" w14:textId="7D9CD61B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4F68E173" w14:textId="0C73637A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59DCB94" w14:textId="648914D2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197953B" w14:textId="1F34D0B9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F44AF34" w14:textId="266CDCAE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90255A1" w14:textId="6A65BA80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99BBF28" w14:textId="23EC6CF3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4E39F9F0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72613EEF" w14:textId="1B6F89FE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17B85801" w14:textId="23321229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614D789" w14:textId="46DC8E51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89D6CF3" w14:textId="15A00803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A697960" w14:textId="7CAE103D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B621C37" w14:textId="11ADA8E6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DE11045" w14:textId="69BCEE08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20319B22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213641FC" w14:textId="1E0386E8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398E1333" w14:textId="2DEF1C31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A835D47" w14:textId="68E2FF85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C9E26CA" w14:textId="0A6CD28E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A42DD7D" w14:textId="33E2827B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237D08A" w14:textId="0C961C29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2480698" w14:textId="56071C9F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27B20262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2A193DBF" w14:textId="0CF89F1A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2562A36D" w14:textId="50095D2A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4245AAC" w14:textId="4BF85232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423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1B75CAB" w14:textId="62D8AB34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423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423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423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423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26AB9FA" w14:textId="76B98855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423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423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423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423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36D8BF5" w14:textId="0D358300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423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423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423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9423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423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C9EEB33" w14:textId="14719F90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423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423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1DAF6998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73123101" w14:textId="049738A5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1BEEF78A" w14:textId="2AA90A49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!A12 Is Not In Table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99B2C7E" w14:textId="77777777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106C2EE" w14:textId="77777777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B70E02E" w14:textId="77777777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45515A2" w14:textId="77777777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F2BC84A" w14:textId="77777777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D72B439" w14:textId="77777777" w:rsidR="00BB7BCA" w:rsidRPr="000D0895" w:rsidRDefault="00BB7BCA" w:rsidP="00BB7BCA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6"/>
                      <w:szCs w:val="26"/>
                    </w:rPr>
                  </w:pPr>
                </w:p>
              </w:tc>
              <w:tc>
                <w:tcPr>
                  <w:tcW w:w="1667" w:type="pct"/>
                  <w:shd w:val="clear" w:color="auto" w:fill="FFFFFF" w:themeFill="background1"/>
                </w:tcPr>
                <w:p w14:paraId="6478DDE6" w14:textId="77777777" w:rsidR="00BB7BCA" w:rsidRPr="000D0895" w:rsidRDefault="00BB7BCA" w:rsidP="00BB7BCA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val="it-IT"/>
                    </w:rPr>
                  </w:pPr>
                  <w:r w:rsidRPr="000D0895"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32"/>
                      <w:szCs w:val="32"/>
                      <w:lang w:val="it-IT" w:bidi="ru-RU"/>
                    </w:rPr>
                    <w:t>MARÇO</w:t>
                  </w:r>
                </w:p>
                <w:tbl>
                  <w:tblPr>
                    <w:tblStyle w:val="CalendarTable"/>
                    <w:tblW w:w="5000" w:type="pct"/>
                    <w:jc w:val="center"/>
                    <w:shd w:val="clear" w:color="auto" w:fill="FFFFFF" w:themeFill="background1"/>
                    <w:tblCellMar>
                      <w:left w:w="28" w:type="dxa"/>
                      <w:right w:w="28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5"/>
                    <w:gridCol w:w="344"/>
                    <w:gridCol w:w="345"/>
                    <w:gridCol w:w="345"/>
                    <w:gridCol w:w="344"/>
                    <w:gridCol w:w="344"/>
                    <w:gridCol w:w="343"/>
                  </w:tblGrid>
                  <w:tr w:rsidR="00BB7BCA" w:rsidRPr="000D0895" w14:paraId="534ED8DA" w14:textId="77777777" w:rsidTr="00743276">
                    <w:trPr>
                      <w:trHeight w:val="8"/>
                      <w:jc w:val="center"/>
                    </w:trPr>
                    <w:tc>
                      <w:tcPr>
                        <w:tcW w:w="714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BE5AFAD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 w:bidi="ru-RU"/>
                          </w:rPr>
                          <w:t>SE</w:t>
                        </w:r>
                      </w:p>
                    </w:tc>
                    <w:tc>
                      <w:tcPr>
                        <w:tcW w:w="714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59141A3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 w:bidi="ru-RU"/>
                          </w:rPr>
                          <w:t>TE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08FD020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 w:bidi="ru-RU"/>
                          </w:rPr>
                          <w:t>QU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8302129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 w:bidi="ru-RU"/>
                          </w:rPr>
                          <w:t>QU</w:t>
                        </w:r>
                      </w:p>
                    </w:tc>
                    <w:tc>
                      <w:tcPr>
                        <w:tcW w:w="714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974EAF4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 w:bidi="ru-RU"/>
                          </w:rPr>
                          <w:t>SE</w:t>
                        </w:r>
                      </w:p>
                    </w:tc>
                    <w:tc>
                      <w:tcPr>
                        <w:tcW w:w="714" w:type="pct"/>
                        <w:tcBorders>
                          <w:bottom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656649F0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val="it-IT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val="it-IT" w:bidi="ru-RU"/>
                          </w:rPr>
                          <w:t>SA</w:t>
                        </w:r>
                      </w:p>
                    </w:tc>
                    <w:tc>
                      <w:tcPr>
                        <w:tcW w:w="714" w:type="pct"/>
                        <w:tcBorders>
                          <w:bottom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202F57FA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val="it-IT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val="it-IT" w:bidi="ru-RU"/>
                          </w:rPr>
                          <w:t>DO</w:t>
                        </w:r>
                      </w:p>
                    </w:tc>
                  </w:tr>
                  <w:tr w:rsidR="00BB7BCA" w:rsidRPr="000D0895" w14:paraId="6B2F4274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4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2E20488" w14:textId="18A6D153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B7BC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3D48703" w14:textId="69F0AE99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B7BC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B4C3B03" w14:textId="4994D72F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B7BC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D5DD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D5DD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680890E" w14:textId="38397B7B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B7BC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D5DD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D5DD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C16A2F3" w14:textId="0E53CD9C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BB7BC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D5DD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D5DD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Borders>
                          <w:top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5B75F4FB" w14:textId="6AD4DA84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B7BC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D5DD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D5DD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Borders>
                          <w:top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57441D92" w14:textId="39916DCD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B7BC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3C72FF13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0F1542DF" w14:textId="56DE5B1C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3DB319B0" w14:textId="3DC7B15D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1AED4304" w14:textId="68CE7098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1B30AE46" w14:textId="04E8AFE6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359A6149" w14:textId="3173FF33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7E930DA6" w14:textId="31F08358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6A7F9B3A" w14:textId="50B96295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0720A3B0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22B0512C" w14:textId="0E44331D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6126D395" w14:textId="104B4202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298FE9BA" w14:textId="784A8FC8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11063BF2" w14:textId="06644EF4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37366F4F" w14:textId="103564C6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3E58EC9C" w14:textId="03495ABE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7479FE60" w14:textId="78C6193D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1D21057C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0A343F54" w14:textId="759960AC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116E2953" w14:textId="67E8428C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4A340448" w14:textId="496C8A46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489521A9" w14:textId="2992E6D9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1C3932A1" w14:textId="6894F5D6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595802FC" w14:textId="08622854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207755BD" w14:textId="17D1FA75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25E435A2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16DC2703" w14:textId="3EFC554E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16D16413" w14:textId="006A291E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79F8F967" w14:textId="5B79FD96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5F84CFB7" w14:textId="5BBC749C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576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576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05217D85" w14:textId="6A739EFC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6358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576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70D90937" w14:textId="37A50D04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423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51438222" w14:textId="2B89ADD3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423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423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423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423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119601C5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3EEA552E" w14:textId="76E925DC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423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423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423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C1C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423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3ED28A92" w14:textId="11C8DD7D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423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423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423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9423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423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2E1ADA1B" w14:textId="77777777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572E1A32" w14:textId="77777777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1EAFC895" w14:textId="77777777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58AEBC7E" w14:textId="77777777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428208BD" w14:textId="77777777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</w:tr>
                </w:tbl>
                <w:p w14:paraId="42CEA481" w14:textId="77777777" w:rsidR="00BB7BCA" w:rsidRPr="000D0895" w:rsidRDefault="00BB7BCA" w:rsidP="00BB7BCA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6"/>
                      <w:szCs w:val="26"/>
                      <w:lang w:val="it-IT"/>
                    </w:rPr>
                  </w:pPr>
                </w:p>
              </w:tc>
            </w:tr>
            <w:tr w:rsidR="00BB7BCA" w:rsidRPr="000D0895" w14:paraId="5847656A" w14:textId="77777777" w:rsidTr="00743276">
              <w:trPr>
                <w:trHeight w:val="1701"/>
                <w:jc w:val="center"/>
              </w:trPr>
              <w:tc>
                <w:tcPr>
                  <w:tcW w:w="1667" w:type="pct"/>
                  <w:shd w:val="clear" w:color="auto" w:fill="FFFFFF" w:themeFill="background1"/>
                </w:tcPr>
                <w:p w14:paraId="1B194F69" w14:textId="77777777" w:rsidR="00BB7BCA" w:rsidRPr="000D0895" w:rsidRDefault="00BB7BCA" w:rsidP="00BB7BCA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  <w:r w:rsidRPr="000D089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w:t>ABRIL</w:t>
                  </w:r>
                </w:p>
                <w:tbl>
                  <w:tblPr>
                    <w:tblStyle w:val="CalendarTable"/>
                    <w:tblW w:w="5000" w:type="pct"/>
                    <w:jc w:val="center"/>
                    <w:tblCellMar>
                      <w:left w:w="28" w:type="dxa"/>
                      <w:right w:w="28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3"/>
                    <w:gridCol w:w="344"/>
                    <w:gridCol w:w="345"/>
                    <w:gridCol w:w="345"/>
                    <w:gridCol w:w="345"/>
                    <w:gridCol w:w="345"/>
                    <w:gridCol w:w="344"/>
                  </w:tblGrid>
                  <w:tr w:rsidR="00BB7BCA" w:rsidRPr="000D0895" w14:paraId="5D096088" w14:textId="77777777" w:rsidTr="00743276">
                    <w:trPr>
                      <w:trHeight w:val="8"/>
                      <w:jc w:val="center"/>
                    </w:trPr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50838F3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77D98E6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85F6222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E447D22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4813F77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center"/>
                      </w:tcPr>
                      <w:p w14:paraId="1D6CA853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center"/>
                      </w:tcPr>
                      <w:p w14:paraId="6C8247CC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BB7BCA" w:rsidRPr="000D0895" w14:paraId="179932F6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BC93253" w14:textId="4BC850A3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09C69BB" w14:textId="7E5E35AE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B90DAAB" w14:textId="44C9BFEA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F217A49" w14:textId="00367C4F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423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25D0F48" w14:textId="55381452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57202DB3" w14:textId="0133C141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0885FF20" w14:textId="3C21CB02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759BA519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6B44D404" w14:textId="018A36A0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4A8696B0" w14:textId="74DD09B7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84FB3E2" w14:textId="20BD6C0C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4B4A5B1" w14:textId="399B1D13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14540CE" w14:textId="27FFC83D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8D3FFF2" w14:textId="294621B0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80EA9FA" w14:textId="13EF1447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204DFD32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6F19A2A5" w14:textId="7CABFD9C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458189CE" w14:textId="7E132122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590730A" w14:textId="5DC8E1C2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199F9E2" w14:textId="068F87CB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B14363B" w14:textId="37E090EE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1715B31" w14:textId="47E32BCD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4C40DB0" w14:textId="2F33160C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7D5B4DD9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6AF72786" w14:textId="482C3AD3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26B44102" w14:textId="2DD07C5C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C2EB0FB" w14:textId="4B4E2766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648836B" w14:textId="0C986782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6E691FD" w14:textId="7B6676D2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67B62E3" w14:textId="260CB881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68D7F5A" w14:textId="4855DB01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3EC865DB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32C679D7" w14:textId="2678CB84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033CF843" w14:textId="742528E8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50CDCEF" w14:textId="7D1BA51F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9849850" w14:textId="5B604264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9423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423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ED41D97" w14:textId="1F599A83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A7FEC3E" w14:textId="5F4B5A2C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896DDD1" w14:textId="6105113F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708EF1EB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28F84E9D" w14:textId="77C932B6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58EC9E85" w14:textId="382531E0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88A4B15" w14:textId="77777777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C6F1449" w14:textId="77777777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C69FC14" w14:textId="77777777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8F850A6" w14:textId="77777777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93AD1C9" w14:textId="77777777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6E3C5C6" w14:textId="77777777" w:rsidR="00BB7BCA" w:rsidRPr="000D0895" w:rsidRDefault="00BB7BCA" w:rsidP="00BB7BCA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6"/>
                      <w:szCs w:val="26"/>
                    </w:rPr>
                  </w:pPr>
                </w:p>
              </w:tc>
              <w:tc>
                <w:tcPr>
                  <w:tcW w:w="1667" w:type="pct"/>
                  <w:shd w:val="clear" w:color="auto" w:fill="FFFFFF" w:themeFill="background1"/>
                </w:tcPr>
                <w:p w14:paraId="5B270B14" w14:textId="77777777" w:rsidR="00BB7BCA" w:rsidRPr="000D0895" w:rsidRDefault="00BB7BCA" w:rsidP="00BB7BCA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  <w:r w:rsidRPr="000D089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w:t>MAIO</w:t>
                  </w:r>
                </w:p>
                <w:tbl>
                  <w:tblPr>
                    <w:tblStyle w:val="CalendarTable"/>
                    <w:tblW w:w="5000" w:type="pct"/>
                    <w:jc w:val="center"/>
                    <w:shd w:val="clear" w:color="auto" w:fill="FFFFFF" w:themeFill="background1"/>
                    <w:tblCellMar>
                      <w:left w:w="28" w:type="dxa"/>
                      <w:right w:w="28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4"/>
                    <w:gridCol w:w="344"/>
                    <w:gridCol w:w="345"/>
                    <w:gridCol w:w="345"/>
                    <w:gridCol w:w="345"/>
                    <w:gridCol w:w="345"/>
                    <w:gridCol w:w="344"/>
                  </w:tblGrid>
                  <w:tr w:rsidR="00BB7BCA" w:rsidRPr="000D0895" w14:paraId="064419A5" w14:textId="77777777" w:rsidTr="00743276">
                    <w:trPr>
                      <w:trHeight w:val="8"/>
                      <w:jc w:val="center"/>
                    </w:trPr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3E0E96B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6667579B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598B5D1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6E83EAF7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5D9EFFA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24D8398A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1624364E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BB7BCA" w:rsidRPr="000D0895" w14:paraId="12522927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D98711B" w14:textId="41B67D6E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C38126A" w14:textId="582FF645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6E276537" w14:textId="59536567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862E0B8" w14:textId="0560B07A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453E8DC" w14:textId="08BEBE6B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2218F6B2" w14:textId="612C29CD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32BCDC0A" w14:textId="52B548E5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7BB280D9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75017583" w14:textId="78E818E5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54061335" w14:textId="3192D606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081BB265" w14:textId="74AF7BB2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299793E0" w14:textId="4D17E0FF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3710C148" w14:textId="5C2487B8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18D3B6E2" w14:textId="0536C3B8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0D1BB9C5" w14:textId="77D7FBA7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3B185F23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0A05ED36" w14:textId="6AC79BB2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2069E525" w14:textId="311155D2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19887C95" w14:textId="47841AE6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24202630" w14:textId="15903314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0065D2E9" w14:textId="38F953BA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5D58F575" w14:textId="3C535141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38CD67EA" w14:textId="18A1CE18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0D3B08B4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3106A778" w14:textId="5DEC35D8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675373B1" w14:textId="620CE816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078A49FC" w14:textId="752565AE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5F45059D" w14:textId="34F9F4AC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75F5334B" w14:textId="5E4C3818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5ABDCD97" w14:textId="7AD8435B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3E84F1BF" w14:textId="015F37EB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618E3E3A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2CC98C7A" w14:textId="40CFEC40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4B1EE8CE" w14:textId="3F864F22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7BD6016C" w14:textId="5AB717CA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5C017D3A" w14:textId="7ACC180E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402DF09D" w14:textId="40F6DD31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3D748902" w14:textId="3C1A73C1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3AB8E0A0" w14:textId="4C611FF3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9423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0658D181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28F62AB0" w14:textId="3E7C45E4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06D05FD5" w14:textId="1A11789B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02F92335" w14:textId="77777777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2AC85DE7" w14:textId="77777777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63C742DB" w14:textId="77777777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6E5CB787" w14:textId="77777777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75F9AC6D" w14:textId="77777777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1869F7BD" w14:textId="77777777" w:rsidR="00BB7BCA" w:rsidRPr="000D0895" w:rsidRDefault="00BB7BCA" w:rsidP="00BB7BCA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6"/>
                      <w:szCs w:val="26"/>
                    </w:rPr>
                  </w:pPr>
                </w:p>
              </w:tc>
              <w:tc>
                <w:tcPr>
                  <w:tcW w:w="1667" w:type="pct"/>
                  <w:shd w:val="clear" w:color="auto" w:fill="FFFFFF" w:themeFill="background1"/>
                </w:tcPr>
                <w:p w14:paraId="3451D824" w14:textId="77777777" w:rsidR="00BB7BCA" w:rsidRPr="000D0895" w:rsidRDefault="00BB7BCA" w:rsidP="00BB7BCA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  <w:r w:rsidRPr="000D089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w:t>JUNHO</w:t>
                  </w:r>
                </w:p>
                <w:tbl>
                  <w:tblPr>
                    <w:tblStyle w:val="CalendarTable"/>
                    <w:tblW w:w="5000" w:type="pct"/>
                    <w:jc w:val="center"/>
                    <w:tblCellMar>
                      <w:left w:w="28" w:type="dxa"/>
                      <w:right w:w="28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4"/>
                    <w:gridCol w:w="344"/>
                    <w:gridCol w:w="345"/>
                    <w:gridCol w:w="345"/>
                    <w:gridCol w:w="344"/>
                    <w:gridCol w:w="344"/>
                    <w:gridCol w:w="344"/>
                  </w:tblGrid>
                  <w:tr w:rsidR="00BB7BCA" w:rsidRPr="000D0895" w14:paraId="286E53CE" w14:textId="77777777" w:rsidTr="00743276">
                    <w:trPr>
                      <w:trHeight w:val="8"/>
                      <w:jc w:val="center"/>
                    </w:trPr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2DDA5AF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C2A04CA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3068789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C8A578E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24DB2B0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center"/>
                      </w:tcPr>
                      <w:p w14:paraId="09CCDB17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center"/>
                      </w:tcPr>
                      <w:p w14:paraId="12FDA9F8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BB7BCA" w:rsidRPr="000D0895" w14:paraId="1D1297F3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B91CEF8" w14:textId="646F76EB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3BDBE5D" w14:textId="315A7E4F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423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13CA716" w14:textId="39A2F1D2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EE2E4C3" w14:textId="19F5BCEB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9423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423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16EEABA" w14:textId="40A84AB2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9423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423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372FABE6" w14:textId="3F089B47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9423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423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3AE27796" w14:textId="384EDFC2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31F8F444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vAlign w:val="center"/>
                      </w:tcPr>
                      <w:p w14:paraId="6D5C12AD" w14:textId="00CF8BED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045690B" w14:textId="33EB6805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1DB7795" w14:textId="17BBD60F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B874587" w14:textId="24DD396A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6F832F4F" w14:textId="7F4B4DC6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16BADD77" w14:textId="4CEA7179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19CEEA23" w14:textId="58E05840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5CAC6C68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vAlign w:val="center"/>
                      </w:tcPr>
                      <w:p w14:paraId="36BFAD58" w14:textId="5C841633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269DE3C" w14:textId="12A360BD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27F98C2" w14:textId="7336D987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4143925" w14:textId="3C955C39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26E12526" w14:textId="17FC0787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265ADB14" w14:textId="79270D19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0693518E" w14:textId="108A9FB8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50E4A6A2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vAlign w:val="center"/>
                      </w:tcPr>
                      <w:p w14:paraId="5DC7B7FB" w14:textId="6A9FE635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1EA0F18" w14:textId="6725135C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B51EFAD" w14:textId="75D5DBEC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1647F2A" w14:textId="76B55E85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776F3463" w14:textId="14A2B660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0039BAC5" w14:textId="1A313164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41BED455" w14:textId="046D7511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2FC7BD3C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vAlign w:val="center"/>
                      </w:tcPr>
                      <w:p w14:paraId="6ED97056" w14:textId="02BF41B1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6B78B21" w14:textId="717C73E4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A613C70" w14:textId="2A4ED945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F589185" w14:textId="7CB35BB1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73D36651" w14:textId="76EBBE5D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10092AD0" w14:textId="61DF1618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4ABC2AEE" w14:textId="7305487E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49DBD550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vAlign w:val="center"/>
                      </w:tcPr>
                      <w:p w14:paraId="1CB3794C" w14:textId="463D28F5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C410B90" w14:textId="4441929A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6655A91" w14:textId="77777777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95062EB" w14:textId="77777777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6BEF769C" w14:textId="77777777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5CA62313" w14:textId="77777777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6C9C7906" w14:textId="77777777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11933AE7" w14:textId="77777777" w:rsidR="00BB7BCA" w:rsidRPr="000D0895" w:rsidRDefault="00BB7BCA" w:rsidP="00BB7BCA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6"/>
                      <w:szCs w:val="26"/>
                    </w:rPr>
                  </w:pPr>
                </w:p>
              </w:tc>
            </w:tr>
            <w:tr w:rsidR="00BB7BCA" w:rsidRPr="000D0895" w14:paraId="34D04D17" w14:textId="77777777" w:rsidTr="00743276">
              <w:trPr>
                <w:trHeight w:val="1701"/>
                <w:jc w:val="center"/>
              </w:trPr>
              <w:tc>
                <w:tcPr>
                  <w:tcW w:w="1667" w:type="pct"/>
                </w:tcPr>
                <w:p w14:paraId="460A87DF" w14:textId="77777777" w:rsidR="00BB7BCA" w:rsidRPr="000D0895" w:rsidRDefault="00BB7BCA" w:rsidP="00BB7BCA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  <w:r w:rsidRPr="000D089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w:t>JULHO</w:t>
                  </w:r>
                </w:p>
                <w:tbl>
                  <w:tblPr>
                    <w:tblStyle w:val="CalendarTable"/>
                    <w:tblW w:w="5000" w:type="pct"/>
                    <w:jc w:val="center"/>
                    <w:shd w:val="clear" w:color="auto" w:fill="FFFFFF" w:themeFill="background1"/>
                    <w:tblCellMar>
                      <w:left w:w="28" w:type="dxa"/>
                      <w:right w:w="28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3"/>
                    <w:gridCol w:w="344"/>
                    <w:gridCol w:w="345"/>
                    <w:gridCol w:w="345"/>
                    <w:gridCol w:w="345"/>
                    <w:gridCol w:w="345"/>
                    <w:gridCol w:w="344"/>
                  </w:tblGrid>
                  <w:tr w:rsidR="00BB7BCA" w:rsidRPr="000D0895" w14:paraId="424365D4" w14:textId="77777777" w:rsidTr="00743276">
                    <w:trPr>
                      <w:trHeight w:val="8"/>
                      <w:jc w:val="center"/>
                    </w:trPr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D0B533A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6848A0C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5B0CE1E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AE033FB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66371147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699EBC9D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09B6BB7D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BB7BCA" w:rsidRPr="000D0895" w14:paraId="29027EC3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EA6516E" w14:textId="34018C4C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D8EB384" w14:textId="7972FD24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6899E87" w14:textId="2FBAE61F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8937724" w14:textId="2568C425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423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C4E483E" w14:textId="5F8F98D8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023633CA" w14:textId="3BFA7F61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746D87DF" w14:textId="0CA0DEBF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6B9F395B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5FC5B5E9" w14:textId="6CBEDA60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3EE098E4" w14:textId="71D3A55B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49563639" w14:textId="1F44CA82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0B6B08EB" w14:textId="4B24204B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2441DB8A" w14:textId="0FCA8917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0D901181" w14:textId="7D533546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6AFC4991" w14:textId="505D6B41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33616F9D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566857A9" w14:textId="32FE12D9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7BF7D51E" w14:textId="407BAA3E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6DB7E139" w14:textId="0134B726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42483554" w14:textId="1112498A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6732A776" w14:textId="4CCA73BA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1D4F52CE" w14:textId="12CEB29B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072862C2" w14:textId="77E32E25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3CFCE84B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3C03AA49" w14:textId="5E0446D2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73A87A99" w14:textId="45A1F2A5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217435BF" w14:textId="57098118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023EA51A" w14:textId="79D4FCF7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38507936" w14:textId="50AC713F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0246F141" w14:textId="37FB01A3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76A1EC8E" w14:textId="03FD09DE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5B8B9CDE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4D685498" w14:textId="6057A648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368232C5" w14:textId="61656851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3BE28A74" w14:textId="7B03E51F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7CE66AA4" w14:textId="51F221E0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2E960200" w14:textId="15120036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9423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423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4BD78D8B" w14:textId="37952396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275DFBA4" w14:textId="4EDB7E2B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3532CEA8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160DC5C5" w14:textId="4CCAF400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2968D73B" w14:textId="5FD64C3E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3615C2E8" w14:textId="77777777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7BE31B44" w14:textId="77777777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5299E980" w14:textId="77777777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759FBF9E" w14:textId="77777777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0C8714BA" w14:textId="77777777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92EC783" w14:textId="77777777" w:rsidR="00BB7BCA" w:rsidRPr="000D0895" w:rsidRDefault="00BB7BCA" w:rsidP="00BB7BCA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6"/>
                      <w:szCs w:val="26"/>
                    </w:rPr>
                  </w:pPr>
                </w:p>
              </w:tc>
              <w:tc>
                <w:tcPr>
                  <w:tcW w:w="1667" w:type="pct"/>
                </w:tcPr>
                <w:p w14:paraId="12A8ED8B" w14:textId="77777777" w:rsidR="00BB7BCA" w:rsidRPr="000D0895" w:rsidRDefault="00BB7BCA" w:rsidP="00BB7BCA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  <w:r w:rsidRPr="000D089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w:t>AGOSTO</w:t>
                  </w:r>
                </w:p>
                <w:tbl>
                  <w:tblPr>
                    <w:tblStyle w:val="CalendarTable"/>
                    <w:tblW w:w="5000" w:type="pct"/>
                    <w:jc w:val="center"/>
                    <w:tblCellMar>
                      <w:left w:w="28" w:type="dxa"/>
                      <w:right w:w="28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4"/>
                    <w:gridCol w:w="344"/>
                    <w:gridCol w:w="345"/>
                    <w:gridCol w:w="345"/>
                    <w:gridCol w:w="345"/>
                    <w:gridCol w:w="345"/>
                    <w:gridCol w:w="344"/>
                  </w:tblGrid>
                  <w:tr w:rsidR="00BB7BCA" w:rsidRPr="000D0895" w14:paraId="5EEF3F66" w14:textId="77777777" w:rsidTr="00743276">
                    <w:trPr>
                      <w:trHeight w:val="8"/>
                      <w:jc w:val="center"/>
                    </w:trPr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5ADB832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4805A0A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B0AFF7B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FF80753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93DB586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center"/>
                      </w:tcPr>
                      <w:p w14:paraId="1F699C44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center"/>
                      </w:tcPr>
                      <w:p w14:paraId="319C943A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BB7BCA" w:rsidRPr="000D0895" w14:paraId="00032CD0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B600D17" w14:textId="6CE062B3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EE2E773" w14:textId="08E67089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1D5F42D" w14:textId="126BD052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805548A" w14:textId="0AAE31DC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F890514" w14:textId="17EB7E90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0694AD08" w14:textId="18C9D1AD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10BEBA71" w14:textId="3E7040AE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697F4371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14DADE0A" w14:textId="65B49287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2B84DB22" w14:textId="7D4D55A0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2D7832E" w14:textId="576DCAA9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0D0330C" w14:textId="0D988FB8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E431F74" w14:textId="74D8552C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01A56E5" w14:textId="357884FD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D845A0B" w14:textId="7264632D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33C29E80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524B3206" w14:textId="277995DB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29CAE034" w14:textId="2A9B441F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708046E" w14:textId="58A1D24A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99ECC20" w14:textId="41DCAB7A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C09AB23" w14:textId="49AA96AC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9F72A71" w14:textId="63110488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A240AE3" w14:textId="3E091E35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059BDD60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4C476DE4" w14:textId="5A1FF69D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6B4F920D" w14:textId="45555249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6A2EED6" w14:textId="16BB19AA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3B17A29" w14:textId="46BB29EA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AA83862" w14:textId="6441D83F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287D800" w14:textId="3EC11BB9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0764E04" w14:textId="7ABAF190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433EE355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47887155" w14:textId="2A37032E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5870B254" w14:textId="56F091C3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676224B" w14:textId="4DAF7FA6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D0E9906" w14:textId="11771C57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41145BC" w14:textId="1D9533DE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5AD0CDF" w14:textId="7BB311E8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AD39D1B" w14:textId="3209F676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04EB1F19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5EA41B81" w14:textId="1AE64664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9423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58C005B8" w14:textId="21F9429B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9A84639" w14:textId="77777777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79AE581" w14:textId="77777777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C6355CF" w14:textId="77777777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9DFDF23" w14:textId="77777777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C7FFBC8" w14:textId="77777777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4B14A3E0" w14:textId="77777777" w:rsidR="00BB7BCA" w:rsidRPr="000D0895" w:rsidRDefault="00BB7BCA" w:rsidP="00BB7BCA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6"/>
                      <w:szCs w:val="26"/>
                    </w:rPr>
                  </w:pPr>
                </w:p>
              </w:tc>
              <w:tc>
                <w:tcPr>
                  <w:tcW w:w="1667" w:type="pct"/>
                </w:tcPr>
                <w:p w14:paraId="71DF9F24" w14:textId="77777777" w:rsidR="00BB7BCA" w:rsidRPr="000D0895" w:rsidRDefault="00BB7BCA" w:rsidP="00BB7BCA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  <w:r w:rsidRPr="000D089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w:t>SETEMBRO</w:t>
                  </w:r>
                </w:p>
                <w:tbl>
                  <w:tblPr>
                    <w:tblStyle w:val="CalendarTable"/>
                    <w:tblW w:w="5000" w:type="pct"/>
                    <w:jc w:val="center"/>
                    <w:shd w:val="clear" w:color="auto" w:fill="FFFFFF" w:themeFill="background1"/>
                    <w:tblCellMar>
                      <w:left w:w="28" w:type="dxa"/>
                      <w:right w:w="28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4"/>
                    <w:gridCol w:w="344"/>
                    <w:gridCol w:w="345"/>
                    <w:gridCol w:w="345"/>
                    <w:gridCol w:w="344"/>
                    <w:gridCol w:w="344"/>
                    <w:gridCol w:w="344"/>
                  </w:tblGrid>
                  <w:tr w:rsidR="00BB7BCA" w:rsidRPr="000D0895" w14:paraId="3B6DF73D" w14:textId="77777777" w:rsidTr="00743276">
                    <w:trPr>
                      <w:trHeight w:val="8"/>
                      <w:jc w:val="center"/>
                    </w:trPr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AE90EF5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9EF8F9D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665663C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B0FCA5C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7D31EF7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6957A0CD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61C0C5B7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BB7BCA" w:rsidRPr="000D0895" w14:paraId="4FE4C4DE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4B2BF5F" w14:textId="72F3F3DF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8645BAE" w14:textId="41D6B56F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D1DF695" w14:textId="2814A05E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423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18979D6" w14:textId="20A69E1C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213DA10" w14:textId="56100E2A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3EA1710D" w14:textId="7C8104F8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527AE660" w14:textId="294AB2B3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6E49A549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16616A3E" w14:textId="3A1880DE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32358E16" w14:textId="03A9FA46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4B98B95C" w14:textId="451A0E9A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3D0BD052" w14:textId="3EC34A13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0943A1B9" w14:textId="717C14F5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029FF813" w14:textId="7C41EBA9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4DFC976A" w14:textId="33FC3370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79572156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1A56C1F4" w14:textId="66604278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0D5B7ECB" w14:textId="3C0B46AA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0A1BDA5C" w14:textId="5AAD5375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6994C021" w14:textId="10FAD961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0A9BA17C" w14:textId="6F5D5149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0F8ED051" w14:textId="41B24BBB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74DA64BA" w14:textId="35B00125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2846FEC3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1EA6E47E" w14:textId="02675932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0398802E" w14:textId="065921BE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0C7A265A" w14:textId="7BC45E63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451E02AB" w14:textId="5E28F3B6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2B5927E6" w14:textId="63543D87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165C6ADD" w14:textId="14430BA4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727C5E9F" w14:textId="1FC357C8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57BE80BF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46A84233" w14:textId="302E0465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400083AE" w14:textId="2A876410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6EC88C4A" w14:textId="05F3F52D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9423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423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1EBAEA2C" w14:textId="0A8E7D35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03B6540F" w14:textId="47F0351B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04C36E2A" w14:textId="3E6B607C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5865E2E6" w14:textId="0A16E592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77F25B52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425E0E81" w14:textId="7ACC8D1C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2D5F5304" w14:textId="5F61D513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3D00865D" w14:textId="77777777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582F6351" w14:textId="77777777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2D0209D8" w14:textId="77777777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42408121" w14:textId="77777777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3FA6AAC7" w14:textId="77777777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7A6607C" w14:textId="77777777" w:rsidR="00BB7BCA" w:rsidRPr="000D0895" w:rsidRDefault="00BB7BCA" w:rsidP="00BB7BCA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6"/>
                      <w:szCs w:val="26"/>
                    </w:rPr>
                  </w:pPr>
                </w:p>
              </w:tc>
            </w:tr>
            <w:tr w:rsidR="00BB7BCA" w:rsidRPr="000D0895" w14:paraId="1751CC34" w14:textId="77777777" w:rsidTr="00743276">
              <w:trPr>
                <w:trHeight w:val="1701"/>
                <w:jc w:val="center"/>
              </w:trPr>
              <w:tc>
                <w:tcPr>
                  <w:tcW w:w="1667" w:type="pct"/>
                </w:tcPr>
                <w:p w14:paraId="362A2F3E" w14:textId="77777777" w:rsidR="00BB7BCA" w:rsidRPr="000D0895" w:rsidRDefault="00BB7BCA" w:rsidP="00BB7BCA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  <w:r w:rsidRPr="000D089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w:t>OUTUBRO</w:t>
                  </w:r>
                </w:p>
                <w:tbl>
                  <w:tblPr>
                    <w:tblStyle w:val="CalendarTable"/>
                    <w:tblW w:w="5000" w:type="pct"/>
                    <w:jc w:val="center"/>
                    <w:tblCellMar>
                      <w:left w:w="28" w:type="dxa"/>
                      <w:right w:w="28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3"/>
                    <w:gridCol w:w="344"/>
                    <w:gridCol w:w="345"/>
                    <w:gridCol w:w="345"/>
                    <w:gridCol w:w="345"/>
                    <w:gridCol w:w="345"/>
                    <w:gridCol w:w="344"/>
                  </w:tblGrid>
                  <w:tr w:rsidR="00BB7BCA" w:rsidRPr="000D0895" w14:paraId="69B24D79" w14:textId="77777777" w:rsidTr="00743276">
                    <w:trPr>
                      <w:trHeight w:val="8"/>
                      <w:jc w:val="center"/>
                    </w:trPr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B6326BB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5D1992A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4EDDA2C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3D76B7A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A430893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center"/>
                      </w:tcPr>
                      <w:p w14:paraId="28ACE6C4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center"/>
                      </w:tcPr>
                      <w:p w14:paraId="0C1DAE3F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BB7BCA" w:rsidRPr="000D0895" w14:paraId="690B587B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85309B3" w14:textId="0AF564EB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4A803B4" w14:textId="438011B6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CA2C49D" w14:textId="6E22EEB9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B5DAC06" w14:textId="44C2950C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39D5F17" w14:textId="179CD588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423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4755A10A" w14:textId="280CAF43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3B0FD280" w14:textId="7199EE34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4B09D378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734E5AAB" w14:textId="6BE57A6B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1FF95938" w14:textId="69483B11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BE08000" w14:textId="3FB7B674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E9B64DB" w14:textId="66E488D3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A78EBC5" w14:textId="11048FE2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BF99F9D" w14:textId="524D35D2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26D029C" w14:textId="3A5610CC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6C1F360B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5302704B" w14:textId="30674B8A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1F9AD4F3" w14:textId="29394C40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1E830BE" w14:textId="24BD0C8C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3A2A0EC" w14:textId="5981DCB7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104448A" w14:textId="413A9A86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BC654EB" w14:textId="3BFD4A85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2B4C611" w14:textId="2412963F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11D8FB41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046922DD" w14:textId="3266095A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506B1AD4" w14:textId="79F3AB8B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7F106BD" w14:textId="33FBC87C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49C64B1" w14:textId="0B5FB2FA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ECFA095" w14:textId="5139D7DC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E505C81" w14:textId="29E01330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BF99BC0" w14:textId="642E7F89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01A0ACF8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4C2BB2AC" w14:textId="6158E5C9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437243F4" w14:textId="2CC933F0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1A5CED2" w14:textId="2348681E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0FC0656" w14:textId="2B589250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F8BE5FC" w14:textId="5CB049DF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502DF19" w14:textId="0B317C93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9423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423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A3580F2" w14:textId="044126A7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6B3D29F0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0C184C89" w14:textId="4E4A1770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1B3CDE38" w14:textId="2C9234A3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925BD09" w14:textId="77777777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7D1C453" w14:textId="77777777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56548E8" w14:textId="77777777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9AAB692" w14:textId="77777777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52AEFC5" w14:textId="77777777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47EC012" w14:textId="77777777" w:rsidR="00BB7BCA" w:rsidRPr="000D0895" w:rsidRDefault="00BB7BCA" w:rsidP="00BB7BCA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6"/>
                      <w:szCs w:val="26"/>
                    </w:rPr>
                  </w:pPr>
                </w:p>
              </w:tc>
              <w:tc>
                <w:tcPr>
                  <w:tcW w:w="1667" w:type="pct"/>
                </w:tcPr>
                <w:p w14:paraId="2D9B2AF6" w14:textId="77777777" w:rsidR="00BB7BCA" w:rsidRPr="000D0895" w:rsidRDefault="00BB7BCA" w:rsidP="00BB7BCA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  <w:r w:rsidRPr="000D089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w:t>NOVEMBRO</w:t>
                  </w:r>
                </w:p>
                <w:tbl>
                  <w:tblPr>
                    <w:tblStyle w:val="CalendarTable"/>
                    <w:tblW w:w="5000" w:type="pct"/>
                    <w:jc w:val="center"/>
                    <w:shd w:val="clear" w:color="auto" w:fill="FFFFFF" w:themeFill="background1"/>
                    <w:tblCellMar>
                      <w:left w:w="28" w:type="dxa"/>
                      <w:right w:w="28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4"/>
                    <w:gridCol w:w="344"/>
                    <w:gridCol w:w="345"/>
                    <w:gridCol w:w="345"/>
                    <w:gridCol w:w="345"/>
                    <w:gridCol w:w="345"/>
                    <w:gridCol w:w="344"/>
                  </w:tblGrid>
                  <w:tr w:rsidR="00BB7BCA" w:rsidRPr="000D0895" w14:paraId="00084B9A" w14:textId="77777777" w:rsidTr="00743276">
                    <w:trPr>
                      <w:trHeight w:val="8"/>
                      <w:jc w:val="center"/>
                    </w:trPr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4CBF097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ED9A6CD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EE0C70F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0417A52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AFE5689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5A4A88D4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78701CA8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BB7BCA" w:rsidRPr="000D0895" w14:paraId="3A2961DA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948FC14" w14:textId="4CD5BA0D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FFB80C1" w14:textId="6BFEBD3B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E874C65" w14:textId="199D5307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78AA831" w14:textId="6F5DC7DA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D63300C" w14:textId="77ACF8CD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41372ACE" w14:textId="5D027370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7C71F0A2" w14:textId="05661EF7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44F6E9C6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609BAA5B" w14:textId="61F4FCAA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4EE34DCF" w14:textId="7593AD8F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012CD57F" w14:textId="7C6F421A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30070DB4" w14:textId="08168C93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19A57E72" w14:textId="1180A706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7CF0A866" w14:textId="49EEE69A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37795677" w14:textId="54D4A806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6B34616B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4F7322E7" w14:textId="6E74E380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0F0EC6D2" w14:textId="1D774E3F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44EE2408" w14:textId="25F3A59F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7EE91427" w14:textId="2E59CD1D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4EB726C9" w14:textId="208A8018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6357C85B" w14:textId="2ADF30CF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39AE3502" w14:textId="3A1EA2D4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52DE0C07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538A41F4" w14:textId="33B2A6F2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7A10FFAF" w14:textId="1816CB58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792DD8CD" w14:textId="01C75561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6EE336F7" w14:textId="77605C5C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1DC0A3BC" w14:textId="7177DF37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02561C79" w14:textId="0F142D2B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3C8EF1C6" w14:textId="19A15F17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46CF1726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2B8043E2" w14:textId="4481E31A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72B8F8AF" w14:textId="447E5866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3D294BA2" w14:textId="20536259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74475BA4" w14:textId="34843A9C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7093A1F4" w14:textId="3CBD67E2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423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6AB905C0" w14:textId="07C19C65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423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423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423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423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571E772E" w14:textId="0D9B19B5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423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423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423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423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0520403F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11B7D4D0" w14:textId="78728BCB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423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423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423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9423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423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546BF864" w14:textId="00018F4D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423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423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4D250372" w14:textId="77777777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20021491" w14:textId="77777777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0ADBC496" w14:textId="77777777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2C117407" w14:textId="77777777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349CF999" w14:textId="77777777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414D6650" w14:textId="77777777" w:rsidR="00BB7BCA" w:rsidRPr="000D0895" w:rsidRDefault="00BB7BCA" w:rsidP="00BB7BCA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6"/>
                      <w:szCs w:val="26"/>
                    </w:rPr>
                  </w:pPr>
                </w:p>
              </w:tc>
              <w:tc>
                <w:tcPr>
                  <w:tcW w:w="1667" w:type="pct"/>
                </w:tcPr>
                <w:p w14:paraId="515AD218" w14:textId="77777777" w:rsidR="00BB7BCA" w:rsidRPr="000D0895" w:rsidRDefault="00BB7BCA" w:rsidP="00BB7BCA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  <w:r w:rsidRPr="000D089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w:t>DEZEMBRO</w:t>
                  </w:r>
                </w:p>
                <w:tbl>
                  <w:tblPr>
                    <w:tblStyle w:val="CalendarTable"/>
                    <w:tblW w:w="5000" w:type="pct"/>
                    <w:jc w:val="center"/>
                    <w:tblCellMar>
                      <w:left w:w="28" w:type="dxa"/>
                      <w:right w:w="28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4"/>
                    <w:gridCol w:w="344"/>
                    <w:gridCol w:w="345"/>
                    <w:gridCol w:w="345"/>
                    <w:gridCol w:w="344"/>
                    <w:gridCol w:w="344"/>
                    <w:gridCol w:w="344"/>
                  </w:tblGrid>
                  <w:tr w:rsidR="00BB7BCA" w:rsidRPr="000D0895" w14:paraId="7A3229D0" w14:textId="77777777" w:rsidTr="00743276">
                    <w:trPr>
                      <w:trHeight w:val="8"/>
                      <w:jc w:val="center"/>
                    </w:trPr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43AC40D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D7FFEAF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25A8938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64EF6BE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E5CC937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center"/>
                      </w:tcPr>
                      <w:p w14:paraId="38A015ED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center"/>
                      </w:tcPr>
                      <w:p w14:paraId="707601DB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BB7BCA" w:rsidRPr="000D0895" w14:paraId="4476E621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17B091F" w14:textId="5A650138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819CE25" w14:textId="7B6DA034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10619DD" w14:textId="6CEA1C38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423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21B0482" w14:textId="30C05A34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188C52B" w14:textId="635E44B7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2700E993" w14:textId="59368395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C1C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690D760E" w14:textId="617CF847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7602348E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vAlign w:val="center"/>
                      </w:tcPr>
                      <w:p w14:paraId="2067612C" w14:textId="49158F9F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9079F04" w14:textId="67B33975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46C219C" w14:textId="409B21AB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352509C" w14:textId="0E514CC9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37EB6317" w14:textId="4A7D5ECF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5C452AEB" w14:textId="2C824490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648C50BC" w14:textId="6942336E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7A87AA80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vAlign w:val="center"/>
                      </w:tcPr>
                      <w:p w14:paraId="4DA719E1" w14:textId="640F13BE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E98B4F7" w14:textId="7B9B0989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363349B" w14:textId="2B056FFB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FE60615" w14:textId="118CA4A9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6684436B" w14:textId="18852A9B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7B1B605F" w14:textId="330FE287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644D0A0E" w14:textId="4E9D045A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484A1A4C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vAlign w:val="center"/>
                      </w:tcPr>
                      <w:p w14:paraId="41A4F486" w14:textId="7C96283E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045949D" w14:textId="44831426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863465E" w14:textId="2D04EC32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38F5D63" w14:textId="01672C68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3DFE859E" w14:textId="41A23BC9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6858D264" w14:textId="2F102302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328C37EC" w14:textId="597DBE79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68759828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vAlign w:val="center"/>
                      </w:tcPr>
                      <w:p w14:paraId="5DDFACF9" w14:textId="19CD01D3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8FBC4B7" w14:textId="00072F55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DB68EC7" w14:textId="35CFC486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F902A27" w14:textId="060CE839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9423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4232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58AE0D68" w14:textId="607092C3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D5DD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284536B5" w14:textId="7B3429BA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02509520" w14:textId="09132B91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2471F3E8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vAlign w:val="center"/>
                      </w:tcPr>
                      <w:p w14:paraId="025B24D5" w14:textId="287C3C3D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DA0B1E1" w14:textId="5B5D4D4A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5768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8D4EEEB" w14:textId="77777777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BDE603F" w14:textId="77777777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5D1F3789" w14:textId="77777777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11A27D21" w14:textId="77777777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21A72638" w14:textId="77777777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42A6E2A6" w14:textId="77777777" w:rsidR="00BB7BCA" w:rsidRPr="000D0895" w:rsidRDefault="00BB7BCA" w:rsidP="00BB7BCA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6"/>
                      <w:szCs w:val="26"/>
                    </w:rPr>
                  </w:pPr>
                </w:p>
              </w:tc>
            </w:tr>
          </w:tbl>
          <w:p w14:paraId="17BB367E" w14:textId="77777777" w:rsidR="00ED1AD7" w:rsidRPr="000D0895" w:rsidRDefault="00ED1AD7" w:rsidP="00ED1AD7">
            <w:pPr>
              <w:pStyle w:val="ad"/>
              <w:spacing w:after="0"/>
              <w:jc w:val="center"/>
              <w:rPr>
                <w:rFonts w:ascii="Arial Narrow" w:hAnsi="Arial Narrow" w:cs="Arial"/>
                <w:b/>
                <w:bCs/>
                <w:noProof/>
                <w:color w:val="auto"/>
                <w:sz w:val="26"/>
                <w:szCs w:val="26"/>
                <w:lang w:val="en-US" w:bidi="ru-RU"/>
              </w:rPr>
            </w:pPr>
          </w:p>
        </w:tc>
      </w:tr>
    </w:tbl>
    <w:p w14:paraId="7AD526FE" w14:textId="0BBCE869" w:rsidR="00986E04" w:rsidRPr="000D0895" w:rsidRDefault="00986E04" w:rsidP="000D0895">
      <w:pPr>
        <w:pStyle w:val="a5"/>
        <w:jc w:val="center"/>
        <w:rPr>
          <w:rFonts w:ascii="Arial Narrow" w:hAnsi="Arial Narrow" w:cs="Arial"/>
          <w:b/>
          <w:bCs/>
          <w:noProof/>
          <w:color w:val="auto"/>
          <w:sz w:val="2"/>
          <w:szCs w:val="2"/>
        </w:rPr>
      </w:pPr>
    </w:p>
    <w:sectPr w:rsidR="00986E04" w:rsidRPr="000D0895" w:rsidSect="000D0895">
      <w:pgSz w:w="16838" w:h="11906" w:orient="landscape" w:code="9"/>
      <w:pgMar w:top="284" w:right="284" w:bottom="284" w:left="28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F7090F" w14:textId="77777777" w:rsidR="00D0129D" w:rsidRDefault="00D0129D">
      <w:pPr>
        <w:spacing w:after="0"/>
      </w:pPr>
      <w:r>
        <w:separator/>
      </w:r>
    </w:p>
  </w:endnote>
  <w:endnote w:type="continuationSeparator" w:id="0">
    <w:p w14:paraId="0EEE30B3" w14:textId="77777777" w:rsidR="00D0129D" w:rsidRDefault="00D0129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0842EC" w14:textId="77777777" w:rsidR="00D0129D" w:rsidRDefault="00D0129D">
      <w:pPr>
        <w:spacing w:after="0"/>
      </w:pPr>
      <w:r>
        <w:separator/>
      </w:r>
    </w:p>
  </w:footnote>
  <w:footnote w:type="continuationSeparator" w:id="0">
    <w:p w14:paraId="42C73D69" w14:textId="77777777" w:rsidR="00D0129D" w:rsidRDefault="00D0129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8"/>
    <w:docVar w:name="MonthEnd10" w:val="31.10.2028"/>
    <w:docVar w:name="MonthEnd11" w:val="30.11.2028"/>
    <w:docVar w:name="MonthEnd12" w:val="31.12.2028"/>
    <w:docVar w:name="MonthEnd2" w:val="29.02.2028"/>
    <w:docVar w:name="MonthEnd3" w:val="31.03.2028"/>
    <w:docVar w:name="MonthEnd4" w:val="30.04.2028"/>
    <w:docVar w:name="MonthEnd5" w:val="31.05.2028"/>
    <w:docVar w:name="MonthEnd6" w:val="30.06.2028"/>
    <w:docVar w:name="MonthEnd7" w:val="31.07.2028"/>
    <w:docVar w:name="MonthEnd8" w:val="31.08.2028"/>
    <w:docVar w:name="MonthEnd9" w:val="30.09.2028"/>
    <w:docVar w:name="Months" w:val="12"/>
    <w:docVar w:name="MonthStart1" w:val="01.01.2028"/>
    <w:docVar w:name="MonthStart10" w:val="01.10.2028"/>
    <w:docVar w:name="MonthStart11" w:val="01.11.2028"/>
    <w:docVar w:name="MonthStart12" w:val="01.12.2028"/>
    <w:docVar w:name="MonthStart2" w:val="01.02.2028"/>
    <w:docVar w:name="MonthStart3" w:val="01.03.2028"/>
    <w:docVar w:name="MonthStart4" w:val="01.04.2028"/>
    <w:docVar w:name="MonthStart5" w:val="01.05.2028"/>
    <w:docVar w:name="MonthStart6" w:val="01.06.2028"/>
    <w:docVar w:name="MonthStart7" w:val="01.07.2028"/>
    <w:docVar w:name="MonthStart8" w:val="01.08.2028"/>
    <w:docVar w:name="MonthStart9" w:val="01.09.2028"/>
    <w:docVar w:name="MonthStartLast" w:val="12/1/2012"/>
    <w:docVar w:name="WeekStart" w:val="понедельник"/>
  </w:docVars>
  <w:rsids>
    <w:rsidRoot w:val="00285C1D"/>
    <w:rsid w:val="0005357B"/>
    <w:rsid w:val="00071356"/>
    <w:rsid w:val="00073F94"/>
    <w:rsid w:val="00097A25"/>
    <w:rsid w:val="000A5A57"/>
    <w:rsid w:val="000D0895"/>
    <w:rsid w:val="001200E5"/>
    <w:rsid w:val="001274F3"/>
    <w:rsid w:val="00151CCE"/>
    <w:rsid w:val="001541D9"/>
    <w:rsid w:val="001B01F9"/>
    <w:rsid w:val="001C41F9"/>
    <w:rsid w:val="002453A0"/>
    <w:rsid w:val="00272EC6"/>
    <w:rsid w:val="00285C1D"/>
    <w:rsid w:val="00301429"/>
    <w:rsid w:val="003327F5"/>
    <w:rsid w:val="00340CAF"/>
    <w:rsid w:val="003C0D41"/>
    <w:rsid w:val="003E085C"/>
    <w:rsid w:val="003E7B3A"/>
    <w:rsid w:val="00416364"/>
    <w:rsid w:val="00424045"/>
    <w:rsid w:val="00431B29"/>
    <w:rsid w:val="00440416"/>
    <w:rsid w:val="00462EAD"/>
    <w:rsid w:val="004A6170"/>
    <w:rsid w:val="004F6AAC"/>
    <w:rsid w:val="00512F2D"/>
    <w:rsid w:val="005324C8"/>
    <w:rsid w:val="00570FBB"/>
    <w:rsid w:val="00583B82"/>
    <w:rsid w:val="005923AC"/>
    <w:rsid w:val="005A6601"/>
    <w:rsid w:val="005D5149"/>
    <w:rsid w:val="005E656F"/>
    <w:rsid w:val="00667021"/>
    <w:rsid w:val="006974E1"/>
    <w:rsid w:val="006C0896"/>
    <w:rsid w:val="006C1CF9"/>
    <w:rsid w:val="006C509F"/>
    <w:rsid w:val="006F513E"/>
    <w:rsid w:val="00701CC0"/>
    <w:rsid w:val="00757681"/>
    <w:rsid w:val="00767753"/>
    <w:rsid w:val="007C0139"/>
    <w:rsid w:val="007D45A1"/>
    <w:rsid w:val="007F564D"/>
    <w:rsid w:val="008B1201"/>
    <w:rsid w:val="008E291D"/>
    <w:rsid w:val="008F16F7"/>
    <w:rsid w:val="009164BA"/>
    <w:rsid w:val="009166BD"/>
    <w:rsid w:val="0094232A"/>
    <w:rsid w:val="00977AAE"/>
    <w:rsid w:val="00986E04"/>
    <w:rsid w:val="00996E56"/>
    <w:rsid w:val="00997268"/>
    <w:rsid w:val="00A12667"/>
    <w:rsid w:val="00A14581"/>
    <w:rsid w:val="00A20E4C"/>
    <w:rsid w:val="00AA23D3"/>
    <w:rsid w:val="00AA3C50"/>
    <w:rsid w:val="00AD5DD5"/>
    <w:rsid w:val="00AE302A"/>
    <w:rsid w:val="00AE36BB"/>
    <w:rsid w:val="00B37C7E"/>
    <w:rsid w:val="00B55728"/>
    <w:rsid w:val="00B65B09"/>
    <w:rsid w:val="00B663EF"/>
    <w:rsid w:val="00B85583"/>
    <w:rsid w:val="00B9476B"/>
    <w:rsid w:val="00BB7BCA"/>
    <w:rsid w:val="00BC3952"/>
    <w:rsid w:val="00BE53BA"/>
    <w:rsid w:val="00BE5AB8"/>
    <w:rsid w:val="00C44DFB"/>
    <w:rsid w:val="00C6519B"/>
    <w:rsid w:val="00C70F21"/>
    <w:rsid w:val="00C7354B"/>
    <w:rsid w:val="00C91F9B"/>
    <w:rsid w:val="00D0129D"/>
    <w:rsid w:val="00D53C8D"/>
    <w:rsid w:val="00D6358D"/>
    <w:rsid w:val="00DE1B9B"/>
    <w:rsid w:val="00DE32AC"/>
    <w:rsid w:val="00DE6C3F"/>
    <w:rsid w:val="00E1407A"/>
    <w:rsid w:val="00E3383E"/>
    <w:rsid w:val="00E50BDE"/>
    <w:rsid w:val="00E774CD"/>
    <w:rsid w:val="00E77E1D"/>
    <w:rsid w:val="00EB268F"/>
    <w:rsid w:val="00ED1AD7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6809</Words>
  <Characters>38814</Characters>
  <Application>Microsoft Office Word</Application>
  <DocSecurity>0</DocSecurity>
  <Lines>323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2021-07-05T08:48:00Z</dcterms:created>
  <dcterms:modified xsi:type="dcterms:W3CDTF">2021-07-05T08:48:00Z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