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jc w:val="center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5270"/>
        <w:gridCol w:w="5274"/>
        <w:gridCol w:w="5274"/>
      </w:tblGrid>
      <w:tr w:rsidR="00CE1E8B" w:rsidRPr="00B6393F" w14:paraId="40983BE3" w14:textId="643D2D1C" w:rsidTr="00013E5F">
        <w:trPr>
          <w:trHeight w:val="567"/>
          <w:jc w:val="center"/>
        </w:trPr>
        <w:tc>
          <w:tcPr>
            <w:tcW w:w="1666" w:type="pct"/>
            <w:tcBorders>
              <w:right w:val="single" w:sz="4" w:space="0" w:color="auto"/>
            </w:tcBorders>
            <w:vAlign w:val="center"/>
          </w:tcPr>
          <w:p w14:paraId="1E49B61A" w14:textId="77777777" w:rsidR="00DB4F89" w:rsidRPr="00844F84" w:rsidRDefault="00DB4F89" w:rsidP="00DB4F89">
            <w:pPr>
              <w:pStyle w:val="ad"/>
              <w:spacing w:after="0"/>
              <w:jc w:val="center"/>
              <w:rPr>
                <w:rFonts w:ascii="Arial Narrow" w:hAnsi="Arial Narrow" w:cs="Arial"/>
                <w:b/>
                <w:noProof/>
                <w:color w:val="auto"/>
                <w:sz w:val="44"/>
                <w:szCs w:val="44"/>
                <w:lang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44F84">
              <w:rPr>
                <w:rFonts w:ascii="Arial Narrow" w:hAnsi="Arial Narrow" w:cs="Arial"/>
                <w:b/>
                <w:noProof/>
                <w:color w:val="auto"/>
                <w:sz w:val="44"/>
                <w:szCs w:val="44"/>
                <w:lang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fldChar w:fldCharType="begin"/>
            </w:r>
            <w:r w:rsidRPr="00844F84">
              <w:rPr>
                <w:rFonts w:ascii="Arial Narrow" w:hAnsi="Arial Narrow" w:cs="Arial"/>
                <w:b/>
                <w:noProof/>
                <w:color w:val="auto"/>
                <w:sz w:val="44"/>
                <w:szCs w:val="44"/>
                <w:lang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instrText xml:space="preserve"> DOCVARIABLE  MonthStart1 \@  yyyy   \* MERGEFORMAT </w:instrText>
            </w:r>
            <w:r w:rsidRPr="00844F84">
              <w:rPr>
                <w:rFonts w:ascii="Arial Narrow" w:hAnsi="Arial Narrow" w:cs="Arial"/>
                <w:b/>
                <w:noProof/>
                <w:color w:val="auto"/>
                <w:sz w:val="44"/>
                <w:szCs w:val="44"/>
                <w:lang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fldChar w:fldCharType="separate"/>
            </w:r>
            <w:r>
              <w:rPr>
                <w:rFonts w:ascii="Arial Narrow" w:hAnsi="Arial Narrow" w:cs="Arial"/>
                <w:b/>
                <w:noProof/>
                <w:color w:val="auto"/>
                <w:sz w:val="44"/>
                <w:szCs w:val="44"/>
                <w:lang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2026</w:t>
            </w:r>
            <w:r w:rsidRPr="00844F84">
              <w:rPr>
                <w:rFonts w:ascii="Arial Narrow" w:hAnsi="Arial Narrow" w:cs="Arial"/>
                <w:b/>
                <w:noProof/>
                <w:color w:val="auto"/>
                <w:sz w:val="44"/>
                <w:szCs w:val="44"/>
                <w:lang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fldChar w:fldCharType="end"/>
            </w:r>
          </w:p>
          <w:tbl>
            <w:tblPr>
              <w:tblStyle w:val="ae"/>
              <w:tblW w:w="5000" w:type="pct"/>
              <w:tblCellMar>
                <w:left w:w="85" w:type="dxa"/>
                <w:right w:w="85" w:type="dxa"/>
              </w:tblCellMar>
              <w:tblLook w:val="04A0" w:firstRow="1" w:lastRow="0" w:firstColumn="1" w:lastColumn="0" w:noHBand="0" w:noVBand="1"/>
            </w:tblPr>
            <w:tblGrid>
              <w:gridCol w:w="2549"/>
              <w:gridCol w:w="2551"/>
            </w:tblGrid>
            <w:tr w:rsidR="00DB4F89" w:rsidRPr="00976927" w14:paraId="54439DCB" w14:textId="77777777" w:rsidTr="00DB4F89">
              <w:tc>
                <w:tcPr>
                  <w:tcW w:w="2499" w:type="pct"/>
                </w:tcPr>
                <w:p w14:paraId="0CDBCF34" w14:textId="77777777" w:rsidR="00DB4F89" w:rsidRPr="00976927" w:rsidRDefault="00DB4F89" w:rsidP="00DB4F8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val="it-IT"/>
                    </w:rPr>
                  </w:pPr>
                  <w:r w:rsidRPr="0097692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val="it-IT" w:bidi="ru-RU"/>
                    </w:rPr>
                    <w:t>JANEIRO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0"/>
                    <w:gridCol w:w="340"/>
                    <w:gridCol w:w="339"/>
                    <w:gridCol w:w="339"/>
                    <w:gridCol w:w="339"/>
                    <w:gridCol w:w="339"/>
                    <w:gridCol w:w="339"/>
                  </w:tblGrid>
                  <w:tr w:rsidR="00DB4F89" w:rsidRPr="00976927" w14:paraId="682ED0CE" w14:textId="77777777" w:rsidTr="00DB4F89">
                    <w:trPr>
                      <w:trHeight w:val="113"/>
                    </w:trPr>
                    <w:tc>
                      <w:tcPr>
                        <w:tcW w:w="340" w:type="dxa"/>
                        <w:shd w:val="clear" w:color="auto" w:fill="0FDCEB"/>
                        <w:vAlign w:val="bottom"/>
                      </w:tcPr>
                      <w:p w14:paraId="67A8A381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 w:bidi="ru-RU"/>
                          </w:rPr>
                          <w:t>SE</w:t>
                        </w:r>
                      </w:p>
                    </w:tc>
                    <w:tc>
                      <w:tcPr>
                        <w:tcW w:w="340" w:type="dxa"/>
                        <w:shd w:val="clear" w:color="auto" w:fill="0FDCEB"/>
                        <w:vAlign w:val="bottom"/>
                      </w:tcPr>
                      <w:p w14:paraId="4B956CBF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 w:bidi="ru-RU"/>
                          </w:rPr>
                          <w:t>TE</w:t>
                        </w:r>
                      </w:p>
                    </w:tc>
                    <w:tc>
                      <w:tcPr>
                        <w:tcW w:w="339" w:type="dxa"/>
                        <w:shd w:val="clear" w:color="auto" w:fill="0FDCEB"/>
                        <w:vAlign w:val="bottom"/>
                      </w:tcPr>
                      <w:p w14:paraId="3E79AFE8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 w:bidi="ru-RU"/>
                          </w:rPr>
                          <w:t>QU</w:t>
                        </w:r>
                      </w:p>
                    </w:tc>
                    <w:tc>
                      <w:tcPr>
                        <w:tcW w:w="339" w:type="dxa"/>
                        <w:shd w:val="clear" w:color="auto" w:fill="0FDCEB"/>
                        <w:vAlign w:val="bottom"/>
                      </w:tcPr>
                      <w:p w14:paraId="5D5E2CEC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 w:bidi="ru-RU"/>
                          </w:rPr>
                          <w:t>QU</w:t>
                        </w:r>
                      </w:p>
                    </w:tc>
                    <w:tc>
                      <w:tcPr>
                        <w:tcW w:w="339" w:type="dxa"/>
                        <w:shd w:val="clear" w:color="auto" w:fill="0FDCEB"/>
                        <w:vAlign w:val="bottom"/>
                      </w:tcPr>
                      <w:p w14:paraId="00EE4B2E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 w:bidi="ru-RU"/>
                          </w:rPr>
                          <w:t>SE</w:t>
                        </w:r>
                      </w:p>
                    </w:tc>
                    <w:tc>
                      <w:tcPr>
                        <w:tcW w:w="339" w:type="dxa"/>
                        <w:shd w:val="clear" w:color="auto" w:fill="0FDCEB"/>
                        <w:vAlign w:val="bottom"/>
                      </w:tcPr>
                      <w:p w14:paraId="50C6D756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 w:bidi="ru-RU"/>
                          </w:rPr>
                          <w:t>SA</w:t>
                        </w:r>
                      </w:p>
                    </w:tc>
                    <w:tc>
                      <w:tcPr>
                        <w:tcW w:w="339" w:type="dxa"/>
                        <w:shd w:val="clear" w:color="auto" w:fill="0FDCEB"/>
                        <w:vAlign w:val="bottom"/>
                      </w:tcPr>
                      <w:p w14:paraId="773FDDD9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 w:bidi="ru-RU"/>
                          </w:rPr>
                          <w:t>DO</w:t>
                        </w:r>
                      </w:p>
                    </w:tc>
                  </w:tr>
                  <w:tr w:rsidR="00DB4F89" w:rsidRPr="00976927" w14:paraId="2EE5E659" w14:textId="77777777" w:rsidTr="00DB4F89">
                    <w:trPr>
                      <w:trHeight w:val="170"/>
                    </w:trPr>
                    <w:tc>
                      <w:tcPr>
                        <w:tcW w:w="340" w:type="dxa"/>
                        <w:vAlign w:val="center"/>
                      </w:tcPr>
                      <w:p w14:paraId="670D5C27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40" w:type="dxa"/>
                        <w:vAlign w:val="center"/>
                      </w:tcPr>
                      <w:p w14:paraId="069544E6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2780E148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164F43B4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79E4FADF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60793CD6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261FD973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4F89" w:rsidRPr="00976927" w14:paraId="3AC49EE3" w14:textId="77777777" w:rsidTr="00DB4F89">
                    <w:trPr>
                      <w:trHeight w:val="170"/>
                    </w:trPr>
                    <w:tc>
                      <w:tcPr>
                        <w:tcW w:w="340" w:type="dxa"/>
                        <w:vAlign w:val="center"/>
                      </w:tcPr>
                      <w:p w14:paraId="44C2A871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40" w:type="dxa"/>
                        <w:vAlign w:val="center"/>
                      </w:tcPr>
                      <w:p w14:paraId="7AC4D528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6C326520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645E77BB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17242B8F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61A7D2A1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7E4867D7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4F89" w:rsidRPr="00976927" w14:paraId="078E2B0A" w14:textId="77777777" w:rsidTr="00DB4F89">
                    <w:trPr>
                      <w:trHeight w:val="170"/>
                    </w:trPr>
                    <w:tc>
                      <w:tcPr>
                        <w:tcW w:w="340" w:type="dxa"/>
                        <w:vAlign w:val="center"/>
                      </w:tcPr>
                      <w:p w14:paraId="24104701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40" w:type="dxa"/>
                        <w:vAlign w:val="center"/>
                      </w:tcPr>
                      <w:p w14:paraId="1F80B15B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2720A82F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2AE0C86D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0C75BDAA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1BF9E1DA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5C5A196C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4F89" w:rsidRPr="00976927" w14:paraId="6793279D" w14:textId="77777777" w:rsidTr="00DB4F89">
                    <w:trPr>
                      <w:trHeight w:val="170"/>
                    </w:trPr>
                    <w:tc>
                      <w:tcPr>
                        <w:tcW w:w="340" w:type="dxa"/>
                        <w:vAlign w:val="center"/>
                      </w:tcPr>
                      <w:p w14:paraId="7415DA33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40" w:type="dxa"/>
                        <w:vAlign w:val="center"/>
                      </w:tcPr>
                      <w:p w14:paraId="0560BFE1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6BADDD33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080BCBCA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4795CB57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58A6A2F8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0BC6E02F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4F89" w:rsidRPr="00976927" w14:paraId="6FE66801" w14:textId="77777777" w:rsidTr="00DB4F89">
                    <w:trPr>
                      <w:trHeight w:val="170"/>
                    </w:trPr>
                    <w:tc>
                      <w:tcPr>
                        <w:tcW w:w="340" w:type="dxa"/>
                        <w:vAlign w:val="center"/>
                      </w:tcPr>
                      <w:p w14:paraId="1363A940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40" w:type="dxa"/>
                        <w:vAlign w:val="center"/>
                      </w:tcPr>
                      <w:p w14:paraId="7160AF59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2533E4E4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52E0C689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142D4918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2859D099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18A43DE0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4F89" w:rsidRPr="00976927" w14:paraId="3428E092" w14:textId="77777777" w:rsidTr="00DB4F89">
                    <w:trPr>
                      <w:trHeight w:val="170"/>
                    </w:trPr>
                    <w:tc>
                      <w:tcPr>
                        <w:tcW w:w="340" w:type="dxa"/>
                        <w:vAlign w:val="center"/>
                      </w:tcPr>
                      <w:p w14:paraId="7530DFF4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40" w:type="dxa"/>
                        <w:vAlign w:val="center"/>
                      </w:tcPr>
                      <w:p w14:paraId="6F0C7B90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4CED411E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44E7F4D7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11A8A6E3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0E171095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25E3EDDC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1F3C1E1A" w14:textId="77777777" w:rsidR="00DB4F89" w:rsidRPr="00976927" w:rsidRDefault="00DB4F89" w:rsidP="00DB4F89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  <w:tc>
                <w:tcPr>
                  <w:tcW w:w="2501" w:type="pct"/>
                </w:tcPr>
                <w:p w14:paraId="605B95D9" w14:textId="77777777" w:rsidR="00DB4F89" w:rsidRPr="00976927" w:rsidRDefault="00DB4F89" w:rsidP="00DB4F8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 w:rsidRPr="0097692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FEVEREIRO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6"/>
                    <w:gridCol w:w="341"/>
                    <w:gridCol w:w="341"/>
                    <w:gridCol w:w="341"/>
                    <w:gridCol w:w="341"/>
                    <w:gridCol w:w="341"/>
                    <w:gridCol w:w="335"/>
                  </w:tblGrid>
                  <w:tr w:rsidR="00DB4F89" w:rsidRPr="00976927" w14:paraId="0DC644DB" w14:textId="77777777" w:rsidTr="00DB4F89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14AFE4"/>
                        <w:vAlign w:val="bottom"/>
                      </w:tcPr>
                      <w:p w14:paraId="34908DD5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14AFE4"/>
                        <w:vAlign w:val="bottom"/>
                      </w:tcPr>
                      <w:p w14:paraId="289E02B7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14AFE4"/>
                        <w:vAlign w:val="bottom"/>
                      </w:tcPr>
                      <w:p w14:paraId="50DAF441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14AFE4"/>
                        <w:vAlign w:val="bottom"/>
                      </w:tcPr>
                      <w:p w14:paraId="7AD95047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14AFE4"/>
                        <w:vAlign w:val="bottom"/>
                      </w:tcPr>
                      <w:p w14:paraId="7DE9BEDB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14AFE4"/>
                        <w:vAlign w:val="bottom"/>
                      </w:tcPr>
                      <w:p w14:paraId="0B4BDC8F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14AFE4"/>
                        <w:vAlign w:val="bottom"/>
                      </w:tcPr>
                      <w:p w14:paraId="78591D4F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DB4F89" w:rsidRPr="00976927" w14:paraId="726CB36B" w14:textId="77777777" w:rsidTr="00DB4F89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0A4C416E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A76D175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B4E4DB2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607777C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77FB760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9AAA3F0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25FDB4B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4F89" w:rsidRPr="00976927" w14:paraId="68BF9046" w14:textId="77777777" w:rsidTr="00DB4F89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4F2C14A5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920D2AF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B3F6E20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B708057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5F864B7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53CBBE4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600D387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4F89" w:rsidRPr="00976927" w14:paraId="61862F38" w14:textId="77777777" w:rsidTr="00DB4F89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80EAA0B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59E2EF5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07C2102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50AFF73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1F6C1AF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271276D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A0233B4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4F89" w:rsidRPr="00976927" w14:paraId="51E1EEE3" w14:textId="77777777" w:rsidTr="00DB4F89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73CE6556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01286F5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1D04270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D91AFEE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917375F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AB3FF4B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655BA88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4F89" w:rsidRPr="00976927" w14:paraId="2915CC03" w14:textId="77777777" w:rsidTr="00DB4F89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6396617D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B26EF40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FB520E0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2BAF4D0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94E9551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6C348C0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CCABF33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4F89" w:rsidRPr="00976927" w14:paraId="5DD7D387" w14:textId="77777777" w:rsidTr="00DB4F89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444069AE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62302D6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!A12 Is Not In Table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830C8A6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28E5A5A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A2D0490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C14E84B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20793D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3BDACEFD" w14:textId="77777777" w:rsidR="00DB4F89" w:rsidRPr="00976927" w:rsidRDefault="00DB4F89" w:rsidP="00DB4F89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</w:tr>
            <w:tr w:rsidR="00DB4F89" w:rsidRPr="00976927" w14:paraId="1BA81FA6" w14:textId="77777777" w:rsidTr="00DB4F89">
              <w:tc>
                <w:tcPr>
                  <w:tcW w:w="2499" w:type="pct"/>
                </w:tcPr>
                <w:p w14:paraId="41096570" w14:textId="77777777" w:rsidR="00DB4F89" w:rsidRPr="00976927" w:rsidRDefault="00DB4F89" w:rsidP="00DB4F8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val="it-IT"/>
                    </w:rPr>
                  </w:pPr>
                  <w:r w:rsidRPr="0097692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val="it-IT" w:bidi="ru-RU"/>
                    </w:rPr>
                    <w:t>MARÇO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7"/>
                    <w:gridCol w:w="340"/>
                    <w:gridCol w:w="341"/>
                    <w:gridCol w:w="341"/>
                    <w:gridCol w:w="341"/>
                    <w:gridCol w:w="341"/>
                    <w:gridCol w:w="335"/>
                  </w:tblGrid>
                  <w:tr w:rsidR="00DB4F89" w:rsidRPr="00976927" w14:paraId="32078919" w14:textId="77777777" w:rsidTr="00DB4F89">
                    <w:trPr>
                      <w:trHeight w:val="113"/>
                    </w:trPr>
                    <w:tc>
                      <w:tcPr>
                        <w:tcW w:w="709" w:type="pct"/>
                        <w:shd w:val="clear" w:color="auto" w:fill="0ABE78"/>
                        <w:vAlign w:val="bottom"/>
                      </w:tcPr>
                      <w:p w14:paraId="20855AB9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 w:bidi="ru-RU"/>
                          </w:rPr>
                          <w:t>SE</w:t>
                        </w:r>
                      </w:p>
                    </w:tc>
                    <w:tc>
                      <w:tcPr>
                        <w:tcW w:w="715" w:type="pct"/>
                        <w:shd w:val="clear" w:color="auto" w:fill="0ABE78"/>
                        <w:vAlign w:val="bottom"/>
                      </w:tcPr>
                      <w:p w14:paraId="36F6274D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0ABE78"/>
                        <w:vAlign w:val="bottom"/>
                      </w:tcPr>
                      <w:p w14:paraId="1C4E8260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0ABE78"/>
                        <w:vAlign w:val="bottom"/>
                      </w:tcPr>
                      <w:p w14:paraId="0AEC68B5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0ABE78"/>
                        <w:vAlign w:val="bottom"/>
                      </w:tcPr>
                      <w:p w14:paraId="2A799456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0ABE78"/>
                        <w:vAlign w:val="bottom"/>
                      </w:tcPr>
                      <w:p w14:paraId="153C8402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0ABE78"/>
                        <w:vAlign w:val="bottom"/>
                      </w:tcPr>
                      <w:p w14:paraId="4DA0EF42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 w:bidi="ru-RU"/>
                          </w:rPr>
                          <w:t>DO</w:t>
                        </w:r>
                      </w:p>
                    </w:tc>
                  </w:tr>
                  <w:tr w:rsidR="00DB4F89" w:rsidRPr="00976927" w14:paraId="27E6920F" w14:textId="77777777" w:rsidTr="00DB4F89">
                    <w:trPr>
                      <w:trHeight w:val="170"/>
                    </w:trPr>
                    <w:tc>
                      <w:tcPr>
                        <w:tcW w:w="709" w:type="pct"/>
                        <w:vAlign w:val="center"/>
                      </w:tcPr>
                      <w:p w14:paraId="662360EB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649F33B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0512CD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3AEF964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A27701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BC16A3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BBD4AAC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4F89" w:rsidRPr="00976927" w14:paraId="2717F12B" w14:textId="77777777" w:rsidTr="00DB4F89">
                    <w:trPr>
                      <w:trHeight w:val="170"/>
                    </w:trPr>
                    <w:tc>
                      <w:tcPr>
                        <w:tcW w:w="709" w:type="pct"/>
                        <w:vAlign w:val="center"/>
                      </w:tcPr>
                      <w:p w14:paraId="537E20BD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8BAE3F4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C7D3B2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111527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7654991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3C415B1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811538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4F89" w:rsidRPr="00976927" w14:paraId="4B1888AA" w14:textId="77777777" w:rsidTr="00DB4F89">
                    <w:trPr>
                      <w:trHeight w:val="170"/>
                    </w:trPr>
                    <w:tc>
                      <w:tcPr>
                        <w:tcW w:w="709" w:type="pct"/>
                        <w:vAlign w:val="center"/>
                      </w:tcPr>
                      <w:p w14:paraId="5C8BC0B5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86CC188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49802E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C755A1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2CD124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6008C7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83D84B2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4F89" w:rsidRPr="00976927" w14:paraId="023B4F59" w14:textId="77777777" w:rsidTr="00DB4F89">
                    <w:trPr>
                      <w:trHeight w:val="170"/>
                    </w:trPr>
                    <w:tc>
                      <w:tcPr>
                        <w:tcW w:w="709" w:type="pct"/>
                        <w:vAlign w:val="center"/>
                      </w:tcPr>
                      <w:p w14:paraId="073FC019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3B9267F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069E71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F939C1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297FBF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16AC09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4D2B374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4F89" w:rsidRPr="00976927" w14:paraId="6725D8FA" w14:textId="77777777" w:rsidTr="00DB4F89">
                    <w:trPr>
                      <w:trHeight w:val="170"/>
                    </w:trPr>
                    <w:tc>
                      <w:tcPr>
                        <w:tcW w:w="709" w:type="pct"/>
                        <w:vAlign w:val="center"/>
                      </w:tcPr>
                      <w:p w14:paraId="385FB384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22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22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A76B2E9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BA6AF6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A642CB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5D6760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538AA5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6FA9B54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4F89" w:rsidRPr="00976927" w14:paraId="416D5BCF" w14:textId="77777777" w:rsidTr="00DB4F89">
                    <w:trPr>
                      <w:trHeight w:val="170"/>
                    </w:trPr>
                    <w:tc>
                      <w:tcPr>
                        <w:tcW w:w="709" w:type="pct"/>
                        <w:vAlign w:val="center"/>
                      </w:tcPr>
                      <w:p w14:paraId="3201EB81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EB470EF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5D35B9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E2DD31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4C5240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FC5CF5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val="it-IT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D870F92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val="it-IT"/>
                          </w:rPr>
                        </w:pPr>
                      </w:p>
                    </w:tc>
                  </w:tr>
                </w:tbl>
                <w:p w14:paraId="1B67F323" w14:textId="77777777" w:rsidR="00DB4F89" w:rsidRPr="00976927" w:rsidRDefault="00DB4F89" w:rsidP="00DB4F8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4"/>
                      <w:szCs w:val="14"/>
                      <w:lang w:val="it-IT" w:bidi="ru-RU"/>
                    </w:rPr>
                  </w:pPr>
                </w:p>
              </w:tc>
              <w:tc>
                <w:tcPr>
                  <w:tcW w:w="2501" w:type="pct"/>
                </w:tcPr>
                <w:p w14:paraId="7DE73E82" w14:textId="77777777" w:rsidR="00DB4F89" w:rsidRPr="00976927" w:rsidRDefault="00DB4F89" w:rsidP="00DB4F8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 w:rsidRPr="0097692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ABRIL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6"/>
                    <w:gridCol w:w="341"/>
                    <w:gridCol w:w="341"/>
                    <w:gridCol w:w="341"/>
                    <w:gridCol w:w="341"/>
                    <w:gridCol w:w="341"/>
                    <w:gridCol w:w="335"/>
                  </w:tblGrid>
                  <w:tr w:rsidR="00DB4F89" w:rsidRPr="00976927" w14:paraId="4298900B" w14:textId="77777777" w:rsidTr="00DB4F89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A0D264"/>
                        <w:vAlign w:val="bottom"/>
                      </w:tcPr>
                      <w:p w14:paraId="2B55F54B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A0D264"/>
                        <w:vAlign w:val="bottom"/>
                      </w:tcPr>
                      <w:p w14:paraId="1BAFFFA9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A0D264"/>
                        <w:vAlign w:val="bottom"/>
                      </w:tcPr>
                      <w:p w14:paraId="49EFBFD3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A0D264"/>
                        <w:vAlign w:val="bottom"/>
                      </w:tcPr>
                      <w:p w14:paraId="0D9EDBCB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A0D264"/>
                        <w:vAlign w:val="bottom"/>
                      </w:tcPr>
                      <w:p w14:paraId="2262C1EE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A0D264"/>
                        <w:vAlign w:val="bottom"/>
                      </w:tcPr>
                      <w:p w14:paraId="41B6905E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A0D264"/>
                        <w:vAlign w:val="bottom"/>
                      </w:tcPr>
                      <w:p w14:paraId="13CD35E0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DB4F89" w:rsidRPr="00976927" w14:paraId="3012114F" w14:textId="77777777" w:rsidTr="00DB4F89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71DABC47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F75D82A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6F2C483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A6995CD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FA4CCDD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05409A3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3027368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4F89" w:rsidRPr="00976927" w14:paraId="61253F1A" w14:textId="77777777" w:rsidTr="00DB4F89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402EC3D7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D1BD529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FCD7FBB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9A9E9BF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67922CB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038C0DA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C4B55BF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4F89" w:rsidRPr="00976927" w14:paraId="32232CE3" w14:textId="77777777" w:rsidTr="00DB4F89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6CF2A38E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37979FE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649E568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BF2A257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64AE275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1DE9047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251AB3E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4F89" w:rsidRPr="00976927" w14:paraId="58864E90" w14:textId="77777777" w:rsidTr="00DB4F89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0A7DBF42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51F02B3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1B73796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CDC55ED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BD9362C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6FFFDFE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5BFC21A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4F89" w:rsidRPr="00976927" w14:paraId="74EAD635" w14:textId="77777777" w:rsidTr="00DB4F89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3380D28A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019C502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7A7C581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A50AF5E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4648A42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018C90A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1E54DEA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4F89" w:rsidRPr="00976927" w14:paraId="19CF0B9A" w14:textId="77777777" w:rsidTr="00DB4F89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7028A50A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2505F26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05F3203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F0E6493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63519D2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E2C4C87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80BC92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36FCCF43" w14:textId="77777777" w:rsidR="00DB4F89" w:rsidRPr="00976927" w:rsidRDefault="00DB4F89" w:rsidP="00DB4F8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4"/>
                      <w:szCs w:val="14"/>
                      <w:lang w:bidi="ru-RU"/>
                    </w:rPr>
                  </w:pPr>
                </w:p>
              </w:tc>
            </w:tr>
            <w:tr w:rsidR="00DB4F89" w:rsidRPr="00976927" w14:paraId="463B0C04" w14:textId="77777777" w:rsidTr="00DB4F89">
              <w:tc>
                <w:tcPr>
                  <w:tcW w:w="2499" w:type="pct"/>
                </w:tcPr>
                <w:p w14:paraId="1BD2E2C6" w14:textId="77777777" w:rsidR="00DB4F89" w:rsidRPr="00976927" w:rsidRDefault="00DB4F89" w:rsidP="00DB4F8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 w:rsidRPr="0097692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MAIO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7"/>
                    <w:gridCol w:w="340"/>
                    <w:gridCol w:w="341"/>
                    <w:gridCol w:w="341"/>
                    <w:gridCol w:w="341"/>
                    <w:gridCol w:w="341"/>
                    <w:gridCol w:w="335"/>
                  </w:tblGrid>
                  <w:tr w:rsidR="00DB4F89" w:rsidRPr="00976927" w14:paraId="707717BA" w14:textId="77777777" w:rsidTr="00DB4F89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EBE164"/>
                        <w:vAlign w:val="bottom"/>
                      </w:tcPr>
                      <w:p w14:paraId="045273A4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5" w:type="pct"/>
                        <w:shd w:val="clear" w:color="auto" w:fill="EBE164"/>
                        <w:vAlign w:val="bottom"/>
                      </w:tcPr>
                      <w:p w14:paraId="6A2B0669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EBE164"/>
                        <w:vAlign w:val="bottom"/>
                      </w:tcPr>
                      <w:p w14:paraId="0FA1CDF4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EBE164"/>
                        <w:vAlign w:val="bottom"/>
                      </w:tcPr>
                      <w:p w14:paraId="4D66BB05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EBE164"/>
                        <w:vAlign w:val="bottom"/>
                      </w:tcPr>
                      <w:p w14:paraId="79217D30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EBE164"/>
                        <w:vAlign w:val="bottom"/>
                      </w:tcPr>
                      <w:p w14:paraId="14CC9A7E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EBE164"/>
                        <w:vAlign w:val="bottom"/>
                      </w:tcPr>
                      <w:p w14:paraId="084F9796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DB4F89" w:rsidRPr="00976927" w14:paraId="79423EB7" w14:textId="77777777" w:rsidTr="00DB4F89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23D62A4A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A212C20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A6C043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2A8EC0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B32F5F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2D1E42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EEEC683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4F89" w:rsidRPr="00976927" w14:paraId="3C907CC0" w14:textId="77777777" w:rsidTr="00DB4F89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7D6CFC58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919C490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96A73F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9AFB0C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9DC910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372C26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5A596A2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4F89" w:rsidRPr="00976927" w14:paraId="090A4754" w14:textId="77777777" w:rsidTr="00DB4F89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0E0E9890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0FF7260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D3B134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41FA0C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227640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1F5190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188D2C2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4F89" w:rsidRPr="00976927" w14:paraId="0D6CA9E2" w14:textId="77777777" w:rsidTr="00DB4F89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6A5F15BD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CD1E4A7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3DB135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C43698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A6F0DE7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7548F6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B7CCA60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4F89" w:rsidRPr="00976927" w14:paraId="783C2747" w14:textId="77777777" w:rsidTr="00DB4F89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CBDF0E3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DCEE744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8AFB63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DADD14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60397C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8A0F35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37630D4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4F89" w:rsidRPr="00976927" w14:paraId="6DC8863F" w14:textId="77777777" w:rsidTr="00DB4F89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36BBCF12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E03BE2D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0A3BFFB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08CEC9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F1BD40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F61DFD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5E92F4D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40D30098" w14:textId="77777777" w:rsidR="00DB4F89" w:rsidRPr="00976927" w:rsidRDefault="00DB4F89" w:rsidP="00DB4F8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4"/>
                      <w:szCs w:val="14"/>
                      <w:lang w:bidi="ru-RU"/>
                    </w:rPr>
                  </w:pPr>
                </w:p>
              </w:tc>
              <w:tc>
                <w:tcPr>
                  <w:tcW w:w="2501" w:type="pct"/>
                </w:tcPr>
                <w:p w14:paraId="79CA9BA9" w14:textId="77777777" w:rsidR="00DB4F89" w:rsidRPr="00976927" w:rsidRDefault="00DB4F89" w:rsidP="00DB4F8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 w:rsidRPr="0097692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JUNHO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6"/>
                    <w:gridCol w:w="341"/>
                    <w:gridCol w:w="341"/>
                    <w:gridCol w:w="341"/>
                    <w:gridCol w:w="341"/>
                    <w:gridCol w:w="341"/>
                    <w:gridCol w:w="335"/>
                  </w:tblGrid>
                  <w:tr w:rsidR="00DB4F89" w:rsidRPr="00976927" w14:paraId="68A1B2B4" w14:textId="77777777" w:rsidTr="00DB4F89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F5D2A5"/>
                        <w:vAlign w:val="bottom"/>
                      </w:tcPr>
                      <w:p w14:paraId="6CC2976E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F5D2A5"/>
                        <w:vAlign w:val="bottom"/>
                      </w:tcPr>
                      <w:p w14:paraId="00384CAD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F5D2A5"/>
                        <w:vAlign w:val="bottom"/>
                      </w:tcPr>
                      <w:p w14:paraId="0AE24A1D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F5D2A5"/>
                        <w:vAlign w:val="bottom"/>
                      </w:tcPr>
                      <w:p w14:paraId="2641F608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F5D2A5"/>
                        <w:vAlign w:val="bottom"/>
                      </w:tcPr>
                      <w:p w14:paraId="4B885B4D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F5D2A5"/>
                        <w:vAlign w:val="bottom"/>
                      </w:tcPr>
                      <w:p w14:paraId="492371BA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5D2A5"/>
                        <w:vAlign w:val="bottom"/>
                      </w:tcPr>
                      <w:p w14:paraId="6FCEB925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DB4F89" w:rsidRPr="00976927" w14:paraId="423DDAB9" w14:textId="77777777" w:rsidTr="00DB4F89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E51A3BF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D038FA2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CAA0B00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274CDFA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60EB488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D308E89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AD90267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4F89" w:rsidRPr="00976927" w14:paraId="0D6AE04F" w14:textId="77777777" w:rsidTr="00DB4F89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59FCB29D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E5D0ED8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30F5E31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F9D62F4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3EA0CB9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4F6E621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EE7606B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4F89" w:rsidRPr="00976927" w14:paraId="5B34C056" w14:textId="77777777" w:rsidTr="00DB4F89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582BFEDB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ADCEE54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8AFCD07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B596E72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0EECA48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3D2EED7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E21A146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4F89" w:rsidRPr="00976927" w14:paraId="33D4B599" w14:textId="77777777" w:rsidTr="00DB4F89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1C38F24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6572123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79EF304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7DD95E1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ACB9FC6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0BD29E6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3FD3485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4F89" w:rsidRPr="00976927" w14:paraId="487F7164" w14:textId="77777777" w:rsidTr="00DB4F89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02477BEA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B695E82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45B51EE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E630AD8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8A3C088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D1E06DD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3F9FD84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4F89" w:rsidRPr="00976927" w14:paraId="35EB08A1" w14:textId="77777777" w:rsidTr="00DB4F89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5C2DEB42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8A72C53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05C54D3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12F1957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6EBEDA8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40911B5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AF93821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14B6DCA3" w14:textId="77777777" w:rsidR="00DB4F89" w:rsidRPr="00976927" w:rsidRDefault="00DB4F89" w:rsidP="00DB4F8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4"/>
                      <w:szCs w:val="14"/>
                      <w:lang w:bidi="ru-RU"/>
                    </w:rPr>
                  </w:pPr>
                </w:p>
              </w:tc>
            </w:tr>
            <w:tr w:rsidR="00DB4F89" w:rsidRPr="00976927" w14:paraId="47DA9CBF" w14:textId="77777777" w:rsidTr="00DB4F89">
              <w:tc>
                <w:tcPr>
                  <w:tcW w:w="2499" w:type="pct"/>
                </w:tcPr>
                <w:p w14:paraId="6248D523" w14:textId="77777777" w:rsidR="00DB4F89" w:rsidRPr="00976927" w:rsidRDefault="00DB4F89" w:rsidP="00DB4F8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 w:rsidRPr="0097692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JULHO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7"/>
                    <w:gridCol w:w="340"/>
                    <w:gridCol w:w="341"/>
                    <w:gridCol w:w="341"/>
                    <w:gridCol w:w="341"/>
                    <w:gridCol w:w="341"/>
                    <w:gridCol w:w="335"/>
                  </w:tblGrid>
                  <w:tr w:rsidR="00DB4F89" w:rsidRPr="00976927" w14:paraId="4C5F1D8F" w14:textId="77777777" w:rsidTr="00DB4F89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FF9B5F"/>
                        <w:vAlign w:val="bottom"/>
                      </w:tcPr>
                      <w:p w14:paraId="1F2577D5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5" w:type="pct"/>
                        <w:shd w:val="clear" w:color="auto" w:fill="FF9B5F"/>
                        <w:vAlign w:val="bottom"/>
                      </w:tcPr>
                      <w:p w14:paraId="7B72F13B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FF9B5F"/>
                        <w:vAlign w:val="bottom"/>
                      </w:tcPr>
                      <w:p w14:paraId="039D4FE3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F9B5F"/>
                        <w:vAlign w:val="bottom"/>
                      </w:tcPr>
                      <w:p w14:paraId="450E56DC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F9B5F"/>
                        <w:vAlign w:val="bottom"/>
                      </w:tcPr>
                      <w:p w14:paraId="522713E2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FF9B5F"/>
                        <w:vAlign w:val="bottom"/>
                      </w:tcPr>
                      <w:p w14:paraId="40329666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F9B5F"/>
                        <w:vAlign w:val="bottom"/>
                      </w:tcPr>
                      <w:p w14:paraId="6FC0A3F7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DB4F89" w:rsidRPr="00976927" w14:paraId="4B5BCEB8" w14:textId="77777777" w:rsidTr="00DB4F89">
                    <w:trPr>
                      <w:trHeight w:val="170"/>
                    </w:trPr>
                    <w:tc>
                      <w:tcPr>
                        <w:tcW w:w="708" w:type="pct"/>
                      </w:tcPr>
                      <w:p w14:paraId="77FDE743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629E0041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27CB4D3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531DC1D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4D64018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A65A059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57C5690C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4F89" w:rsidRPr="00976927" w14:paraId="179A687B" w14:textId="77777777" w:rsidTr="00DB4F89">
                    <w:trPr>
                      <w:trHeight w:val="170"/>
                    </w:trPr>
                    <w:tc>
                      <w:tcPr>
                        <w:tcW w:w="708" w:type="pct"/>
                      </w:tcPr>
                      <w:p w14:paraId="1C164F20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1EE62FC8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FC3C51F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46E42AE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500CFF8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B375739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451A28C2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4F89" w:rsidRPr="00976927" w14:paraId="4E256F75" w14:textId="77777777" w:rsidTr="00DB4F89">
                    <w:trPr>
                      <w:trHeight w:val="170"/>
                    </w:trPr>
                    <w:tc>
                      <w:tcPr>
                        <w:tcW w:w="708" w:type="pct"/>
                      </w:tcPr>
                      <w:p w14:paraId="19A6ED89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33F352BF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8BA4926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D94EF87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5B5D4C7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BB09BC0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4153FD33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4F89" w:rsidRPr="00976927" w14:paraId="3BA708B5" w14:textId="77777777" w:rsidTr="00DB4F89">
                    <w:trPr>
                      <w:trHeight w:val="170"/>
                    </w:trPr>
                    <w:tc>
                      <w:tcPr>
                        <w:tcW w:w="708" w:type="pct"/>
                      </w:tcPr>
                      <w:p w14:paraId="0D31C4DB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4959C7DF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4558656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00F604B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8EDE8EC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A0D911B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35849DD0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4F89" w:rsidRPr="00976927" w14:paraId="257C8292" w14:textId="77777777" w:rsidTr="00DB4F89">
                    <w:trPr>
                      <w:trHeight w:val="170"/>
                    </w:trPr>
                    <w:tc>
                      <w:tcPr>
                        <w:tcW w:w="708" w:type="pct"/>
                      </w:tcPr>
                      <w:p w14:paraId="1205E0EC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0692770F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BEE2C34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B2291BF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83E1179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0311491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35EECEB3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4F89" w:rsidRPr="00976927" w14:paraId="0F7ECADA" w14:textId="77777777" w:rsidTr="00DB4F89">
                    <w:trPr>
                      <w:trHeight w:val="170"/>
                    </w:trPr>
                    <w:tc>
                      <w:tcPr>
                        <w:tcW w:w="708" w:type="pct"/>
                      </w:tcPr>
                      <w:p w14:paraId="34A9D0D7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71BD8B9D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FA1F921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53DF1A77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310718E7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78532F4E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2A4AB7ED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0E38D92D" w14:textId="77777777" w:rsidR="00DB4F89" w:rsidRPr="00976927" w:rsidRDefault="00DB4F89" w:rsidP="00DB4F89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  <w:tc>
                <w:tcPr>
                  <w:tcW w:w="2501" w:type="pct"/>
                </w:tcPr>
                <w:p w14:paraId="35F04DDE" w14:textId="77777777" w:rsidR="00DB4F89" w:rsidRPr="00976927" w:rsidRDefault="00DB4F89" w:rsidP="00DB4F8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 w:rsidRPr="0097692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AGOSTO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6"/>
                    <w:gridCol w:w="341"/>
                    <w:gridCol w:w="341"/>
                    <w:gridCol w:w="341"/>
                    <w:gridCol w:w="341"/>
                    <w:gridCol w:w="341"/>
                    <w:gridCol w:w="335"/>
                  </w:tblGrid>
                  <w:tr w:rsidR="00DB4F89" w:rsidRPr="00976927" w14:paraId="3460B81F" w14:textId="77777777" w:rsidTr="00DB4F89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FF78C8"/>
                        <w:vAlign w:val="bottom"/>
                      </w:tcPr>
                      <w:p w14:paraId="5EE8122A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FF78C8"/>
                        <w:vAlign w:val="bottom"/>
                      </w:tcPr>
                      <w:p w14:paraId="080DD145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FF78C8"/>
                        <w:vAlign w:val="bottom"/>
                      </w:tcPr>
                      <w:p w14:paraId="1521E8C9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FF78C8"/>
                        <w:vAlign w:val="bottom"/>
                      </w:tcPr>
                      <w:p w14:paraId="50EC1AA5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FF78C8"/>
                        <w:vAlign w:val="bottom"/>
                      </w:tcPr>
                      <w:p w14:paraId="0CC70B8E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FF78C8"/>
                        <w:vAlign w:val="bottom"/>
                      </w:tcPr>
                      <w:p w14:paraId="4B12F15F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F78C8"/>
                        <w:vAlign w:val="bottom"/>
                      </w:tcPr>
                      <w:p w14:paraId="30C2987D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DB4F89" w:rsidRPr="00976927" w14:paraId="196AF999" w14:textId="77777777" w:rsidTr="00DB4F89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7D844663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68D4EF5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61AE4C0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0C641C3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0D5AF87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0BBB825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C941EB6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4F89" w:rsidRPr="00976927" w14:paraId="1D0B781A" w14:textId="77777777" w:rsidTr="00DB4F89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37F61A7B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762A77D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EC05934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42ADDDB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B8DFCB8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124D05F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C5AA8D2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4F89" w:rsidRPr="00976927" w14:paraId="2BDA5A50" w14:textId="77777777" w:rsidTr="00DB4F89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5C0B41EE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6ED220D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240175A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FCCAE3D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A452C21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ABAE341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EACF25A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4F89" w:rsidRPr="00976927" w14:paraId="349CFFF2" w14:textId="77777777" w:rsidTr="00DB4F89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72C76CF3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7ABA7D4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F524C1A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33E645A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B9CA18C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2EE2AF5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F2F48F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4F89" w:rsidRPr="00976927" w14:paraId="62CE3FD7" w14:textId="77777777" w:rsidTr="00DB4F89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0613B345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CD11510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C21ED17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C9162DE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08AE4D8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B7A1899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60E6F3D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4F89" w:rsidRPr="00976927" w14:paraId="72508F9C" w14:textId="77777777" w:rsidTr="00DB4F89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D73FC4A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5A26CEA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339122B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F7AC832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45F186F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F390DF2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AD902E2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17A24916" w14:textId="77777777" w:rsidR="00DB4F89" w:rsidRPr="00976927" w:rsidRDefault="00DB4F89" w:rsidP="00DB4F89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</w:tr>
            <w:tr w:rsidR="00DB4F89" w:rsidRPr="00976927" w14:paraId="0FBECFFC" w14:textId="77777777" w:rsidTr="00DB4F89">
              <w:tc>
                <w:tcPr>
                  <w:tcW w:w="2499" w:type="pct"/>
                </w:tcPr>
                <w:p w14:paraId="28BC175E" w14:textId="77777777" w:rsidR="00DB4F89" w:rsidRPr="00976927" w:rsidRDefault="00DB4F89" w:rsidP="00DB4F8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 w:rsidRPr="0097692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SETEMBRO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7"/>
                    <w:gridCol w:w="340"/>
                    <w:gridCol w:w="341"/>
                    <w:gridCol w:w="341"/>
                    <w:gridCol w:w="341"/>
                    <w:gridCol w:w="341"/>
                    <w:gridCol w:w="335"/>
                  </w:tblGrid>
                  <w:tr w:rsidR="00DB4F89" w:rsidRPr="00976927" w14:paraId="0AFF9854" w14:textId="77777777" w:rsidTr="00DB4F89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FF6EAA"/>
                        <w:vAlign w:val="bottom"/>
                      </w:tcPr>
                      <w:p w14:paraId="52D92BAB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5" w:type="pct"/>
                        <w:shd w:val="clear" w:color="auto" w:fill="FF6EAA"/>
                        <w:vAlign w:val="bottom"/>
                      </w:tcPr>
                      <w:p w14:paraId="706D13A3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FF6EAA"/>
                        <w:vAlign w:val="bottom"/>
                      </w:tcPr>
                      <w:p w14:paraId="23975039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F6EAA"/>
                        <w:vAlign w:val="bottom"/>
                      </w:tcPr>
                      <w:p w14:paraId="7EED65DB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F6EAA"/>
                        <w:vAlign w:val="bottom"/>
                      </w:tcPr>
                      <w:p w14:paraId="746989E0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FF6EAA"/>
                        <w:vAlign w:val="bottom"/>
                      </w:tcPr>
                      <w:p w14:paraId="0FDB5861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F6EAA"/>
                        <w:vAlign w:val="bottom"/>
                      </w:tcPr>
                      <w:p w14:paraId="6CDA3A68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DB4F89" w:rsidRPr="00976927" w14:paraId="32149F61" w14:textId="77777777" w:rsidTr="00DB4F89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0A837B67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121CA53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5BBCED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6BA3CB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6777876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0553F48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1695CA9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4F89" w:rsidRPr="00976927" w14:paraId="25EA3E74" w14:textId="77777777" w:rsidTr="00DB4F89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5C3319DD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F741405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30CA67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D188F0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7F4FE1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284BC6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5EFA71A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4F89" w:rsidRPr="00976927" w14:paraId="2E3D14AE" w14:textId="77777777" w:rsidTr="00DB4F89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266AAFD9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5E8EB26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921069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8C4C70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5D1251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949F04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A54462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4F89" w:rsidRPr="00976927" w14:paraId="2AF31B45" w14:textId="77777777" w:rsidTr="00DB4F89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784F3013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0F43314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3584895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E52616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F30F68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A2D488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1C057BF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4F89" w:rsidRPr="00976927" w14:paraId="0BFB0A03" w14:textId="77777777" w:rsidTr="00DB4F89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4B69FA96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BBF2223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E8D63CB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3A3CBD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38D7E8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BFB06E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9E04670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4F89" w:rsidRPr="00976927" w14:paraId="1D3EF8EB" w14:textId="77777777" w:rsidTr="00DB4F89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38BBC7F8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6F33563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53C49A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7A9ECD0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EEA920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ADB07FE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FCE6D2C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13E0113C" w14:textId="77777777" w:rsidR="00DB4F89" w:rsidRPr="00976927" w:rsidRDefault="00DB4F89" w:rsidP="00DB4F89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  <w:tc>
                <w:tcPr>
                  <w:tcW w:w="2501" w:type="pct"/>
                </w:tcPr>
                <w:p w14:paraId="1601F7AD" w14:textId="77777777" w:rsidR="00DB4F89" w:rsidRPr="00976927" w:rsidRDefault="00DB4F89" w:rsidP="00DB4F8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 w:rsidRPr="0097692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OUTUBRO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6"/>
                    <w:gridCol w:w="341"/>
                    <w:gridCol w:w="341"/>
                    <w:gridCol w:w="341"/>
                    <w:gridCol w:w="341"/>
                    <w:gridCol w:w="341"/>
                    <w:gridCol w:w="335"/>
                  </w:tblGrid>
                  <w:tr w:rsidR="00DB4F89" w:rsidRPr="00976927" w14:paraId="5C1CEBE9" w14:textId="77777777" w:rsidTr="00DB4F89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DC82C8"/>
                        <w:vAlign w:val="bottom"/>
                      </w:tcPr>
                      <w:p w14:paraId="64876942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DC82C8"/>
                        <w:vAlign w:val="bottom"/>
                      </w:tcPr>
                      <w:p w14:paraId="39DDF8C5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DC82C8"/>
                        <w:vAlign w:val="bottom"/>
                      </w:tcPr>
                      <w:p w14:paraId="139D77B5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DC82C8"/>
                        <w:vAlign w:val="bottom"/>
                      </w:tcPr>
                      <w:p w14:paraId="1B0621F0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DC82C8"/>
                        <w:vAlign w:val="bottom"/>
                      </w:tcPr>
                      <w:p w14:paraId="5550BD17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DC82C8"/>
                        <w:vAlign w:val="bottom"/>
                      </w:tcPr>
                      <w:p w14:paraId="15731172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DC82C8"/>
                        <w:vAlign w:val="bottom"/>
                      </w:tcPr>
                      <w:p w14:paraId="7A710014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DB4F89" w:rsidRPr="00976927" w14:paraId="6BF5BF81" w14:textId="77777777" w:rsidTr="00DB4F89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5C93322B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5F88460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9FB07CD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E6734C4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8600F41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8361877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E555DA1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4F89" w:rsidRPr="00976927" w14:paraId="72750353" w14:textId="77777777" w:rsidTr="00DB4F89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4DC0A5C8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2A4D57A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89E91C5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64B1480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95E357C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E36BEB9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53F8F9C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4F89" w:rsidRPr="00976927" w14:paraId="5E754BF0" w14:textId="77777777" w:rsidTr="00DB4F89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0E0D7513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5511F5D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42CF4E0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BBAF0CB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DB47728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F4C2A72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8054D5A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4F89" w:rsidRPr="00976927" w14:paraId="7D234B49" w14:textId="77777777" w:rsidTr="00DB4F89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54EF12A6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2AB49B0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036C78B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091FAD5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B50A754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0301536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FAA8E55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4F89" w:rsidRPr="00976927" w14:paraId="405C1EF0" w14:textId="77777777" w:rsidTr="00DB4F89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4E0C2BD3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3FA24AE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E5DF7AE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5F3D190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5BB44D3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C4C1F61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F5CA614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4F89" w:rsidRPr="00976927" w14:paraId="26D34C71" w14:textId="77777777" w:rsidTr="00DB4F89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291BB694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73819FE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E49F107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5B06585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B338033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1C9F90C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C641700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13286531" w14:textId="77777777" w:rsidR="00DB4F89" w:rsidRPr="00976927" w:rsidRDefault="00DB4F89" w:rsidP="00DB4F89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</w:tr>
            <w:tr w:rsidR="00DB4F89" w:rsidRPr="00976927" w14:paraId="1C1A4A23" w14:textId="77777777" w:rsidTr="00DB4F89">
              <w:tc>
                <w:tcPr>
                  <w:tcW w:w="2499" w:type="pct"/>
                </w:tcPr>
                <w:p w14:paraId="263DBF74" w14:textId="77777777" w:rsidR="00DB4F89" w:rsidRPr="00976927" w:rsidRDefault="00DB4F89" w:rsidP="00DB4F8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 w:rsidRPr="0097692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NOVEMBRO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7"/>
                    <w:gridCol w:w="340"/>
                    <w:gridCol w:w="341"/>
                    <w:gridCol w:w="341"/>
                    <w:gridCol w:w="341"/>
                    <w:gridCol w:w="341"/>
                    <w:gridCol w:w="335"/>
                  </w:tblGrid>
                  <w:tr w:rsidR="00DB4F89" w:rsidRPr="00976927" w14:paraId="10267C61" w14:textId="77777777" w:rsidTr="00DB4F89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A587CD"/>
                        <w:vAlign w:val="bottom"/>
                      </w:tcPr>
                      <w:p w14:paraId="29E694DE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5" w:type="pct"/>
                        <w:shd w:val="clear" w:color="auto" w:fill="A587CD"/>
                        <w:vAlign w:val="bottom"/>
                      </w:tcPr>
                      <w:p w14:paraId="0DE9C651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A587CD"/>
                        <w:vAlign w:val="bottom"/>
                      </w:tcPr>
                      <w:p w14:paraId="5C69D7B5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A587CD"/>
                        <w:vAlign w:val="bottom"/>
                      </w:tcPr>
                      <w:p w14:paraId="63852321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A587CD"/>
                        <w:vAlign w:val="bottom"/>
                      </w:tcPr>
                      <w:p w14:paraId="05A183CE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A587CD"/>
                        <w:vAlign w:val="bottom"/>
                      </w:tcPr>
                      <w:p w14:paraId="204A2F02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A587CD"/>
                        <w:vAlign w:val="bottom"/>
                      </w:tcPr>
                      <w:p w14:paraId="58FA29E8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DB4F89" w:rsidRPr="00976927" w14:paraId="5B03991D" w14:textId="77777777" w:rsidTr="00DB4F89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2F7E5993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D3F290E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16D0F6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5B1CCC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6C9720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EE7860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28CB4DF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4F89" w:rsidRPr="00976927" w14:paraId="5F6563FC" w14:textId="77777777" w:rsidTr="00DB4F89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3415E007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6403500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3E0D47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90332F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087C7A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9C051A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67C7370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4F89" w:rsidRPr="00976927" w14:paraId="6E036691" w14:textId="77777777" w:rsidTr="00DB4F89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4FB9924A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D2DEF43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4090AB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FAB3DA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D2BA31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3DB75B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2AFD176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4F89" w:rsidRPr="00976927" w14:paraId="2728303F" w14:textId="77777777" w:rsidTr="00DB4F89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382CC8D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BEE0B13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2BA72E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B949EF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560E79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75F7B8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EAD3DCA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4F89" w:rsidRPr="00976927" w14:paraId="768EDCBF" w14:textId="77777777" w:rsidTr="00DB4F89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4BCFADC3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949F99D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F9EBD5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D8FE27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9B0BB7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1D3489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875496E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4F89" w:rsidRPr="00976927" w14:paraId="6433AE17" w14:textId="77777777" w:rsidTr="00DB4F89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61B778C8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6A171FD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9ECEE1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734AA9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703DC5C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297A48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444F33A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2DAAA723" w14:textId="77777777" w:rsidR="00DB4F89" w:rsidRPr="00976927" w:rsidRDefault="00DB4F89" w:rsidP="00DB4F89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  <w:tc>
                <w:tcPr>
                  <w:tcW w:w="2501" w:type="pct"/>
                </w:tcPr>
                <w:p w14:paraId="06DAAA15" w14:textId="77777777" w:rsidR="00DB4F89" w:rsidRPr="00976927" w:rsidRDefault="00DB4F89" w:rsidP="00DB4F8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 w:rsidRPr="0097692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DEZEMBRO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6"/>
                    <w:gridCol w:w="341"/>
                    <w:gridCol w:w="341"/>
                    <w:gridCol w:w="341"/>
                    <w:gridCol w:w="341"/>
                    <w:gridCol w:w="341"/>
                    <w:gridCol w:w="335"/>
                  </w:tblGrid>
                  <w:tr w:rsidR="00DB4F89" w:rsidRPr="00976927" w14:paraId="02293141" w14:textId="77777777" w:rsidTr="00DB4F89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3C82C8"/>
                        <w:vAlign w:val="bottom"/>
                      </w:tcPr>
                      <w:p w14:paraId="0DBB9C3B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3C82C8"/>
                        <w:vAlign w:val="bottom"/>
                      </w:tcPr>
                      <w:p w14:paraId="71654A8A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3C82C8"/>
                        <w:vAlign w:val="bottom"/>
                      </w:tcPr>
                      <w:p w14:paraId="55E9786F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3C82C8"/>
                        <w:vAlign w:val="bottom"/>
                      </w:tcPr>
                      <w:p w14:paraId="78BE0E2A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3C82C8"/>
                        <w:vAlign w:val="bottom"/>
                      </w:tcPr>
                      <w:p w14:paraId="2E326B47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3C82C8"/>
                        <w:vAlign w:val="bottom"/>
                      </w:tcPr>
                      <w:p w14:paraId="5F4A4CBF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3C82C8"/>
                        <w:vAlign w:val="bottom"/>
                      </w:tcPr>
                      <w:p w14:paraId="406F1FF1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DB4F89" w:rsidRPr="00976927" w14:paraId="567B321B" w14:textId="77777777" w:rsidTr="00DB4F89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01532FC8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F5CC2BA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4A75DD0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3C6D226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D78D09F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EE85547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21C65D3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4F89" w:rsidRPr="00976927" w14:paraId="5EC4A3AD" w14:textId="77777777" w:rsidTr="00DB4F89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4F3E2992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ECDB83B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5218261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93A001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76DF4E6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058C750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8E33067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4F89" w:rsidRPr="00976927" w14:paraId="04CEC15D" w14:textId="77777777" w:rsidTr="00DB4F89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38C80FE5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E169B2E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44C2F7D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9C6D150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B58AA20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3837314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4E29DDC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4F89" w:rsidRPr="00976927" w14:paraId="67F00BE4" w14:textId="77777777" w:rsidTr="00DB4F89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0ADCC85B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2FF0E0B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DCAA4AC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21C2AD0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DA31641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49960EE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B286679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4F89" w:rsidRPr="00976927" w14:paraId="62C0730A" w14:textId="77777777" w:rsidTr="00DB4F89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7F052528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36F6EFD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5019256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857D073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BE49223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AC711B1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1FEB05B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4F89" w:rsidRPr="00976927" w14:paraId="75EA9B3B" w14:textId="77777777" w:rsidTr="00DB4F89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0C0A3AA0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F77C67E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106BCB8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A82BCE0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494DC01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DC8EB27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FF21A60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445215C7" w14:textId="77777777" w:rsidR="00DB4F89" w:rsidRPr="00976927" w:rsidRDefault="00DB4F89" w:rsidP="00DB4F89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</w:tr>
          </w:tbl>
          <w:p w14:paraId="1A5B6E03" w14:textId="2CC03F92" w:rsidR="00CE1E8B" w:rsidRPr="00976927" w:rsidRDefault="00CE1E8B" w:rsidP="0097692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2"/>
                <w:szCs w:val="2"/>
              </w:rPr>
            </w:pPr>
          </w:p>
        </w:tc>
        <w:tc>
          <w:tcPr>
            <w:tcW w:w="166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117DB2" w14:textId="77777777" w:rsidR="00DB4F89" w:rsidRPr="00844F84" w:rsidRDefault="00DB4F89" w:rsidP="00DB4F89">
            <w:pPr>
              <w:pStyle w:val="ad"/>
              <w:spacing w:after="0"/>
              <w:jc w:val="center"/>
              <w:rPr>
                <w:rFonts w:ascii="Arial Narrow" w:hAnsi="Arial Narrow" w:cs="Arial"/>
                <w:b/>
                <w:noProof/>
                <w:color w:val="auto"/>
                <w:sz w:val="44"/>
                <w:szCs w:val="44"/>
                <w:lang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44F84">
              <w:rPr>
                <w:rFonts w:ascii="Arial Narrow" w:hAnsi="Arial Narrow" w:cs="Arial"/>
                <w:b/>
                <w:noProof/>
                <w:color w:val="auto"/>
                <w:sz w:val="44"/>
                <w:szCs w:val="44"/>
                <w:lang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fldChar w:fldCharType="begin"/>
            </w:r>
            <w:r w:rsidRPr="00844F84">
              <w:rPr>
                <w:rFonts w:ascii="Arial Narrow" w:hAnsi="Arial Narrow" w:cs="Arial"/>
                <w:b/>
                <w:noProof/>
                <w:color w:val="auto"/>
                <w:sz w:val="44"/>
                <w:szCs w:val="44"/>
                <w:lang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instrText xml:space="preserve"> DOCVARIABLE  MonthStart1 \@  yyyy   \* MERGEFORMAT </w:instrText>
            </w:r>
            <w:r w:rsidRPr="00844F84">
              <w:rPr>
                <w:rFonts w:ascii="Arial Narrow" w:hAnsi="Arial Narrow" w:cs="Arial"/>
                <w:b/>
                <w:noProof/>
                <w:color w:val="auto"/>
                <w:sz w:val="44"/>
                <w:szCs w:val="44"/>
                <w:lang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fldChar w:fldCharType="separate"/>
            </w:r>
            <w:r>
              <w:rPr>
                <w:rFonts w:ascii="Arial Narrow" w:hAnsi="Arial Narrow" w:cs="Arial"/>
                <w:b/>
                <w:noProof/>
                <w:color w:val="auto"/>
                <w:sz w:val="44"/>
                <w:szCs w:val="44"/>
                <w:lang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2027</w:t>
            </w:r>
            <w:r w:rsidRPr="00844F84">
              <w:rPr>
                <w:rFonts w:ascii="Arial Narrow" w:hAnsi="Arial Narrow" w:cs="Arial"/>
                <w:b/>
                <w:noProof/>
                <w:color w:val="auto"/>
                <w:sz w:val="44"/>
                <w:szCs w:val="44"/>
                <w:lang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fldChar w:fldCharType="end"/>
            </w:r>
          </w:p>
          <w:tbl>
            <w:tblPr>
              <w:tblStyle w:val="ae"/>
              <w:tblW w:w="5000" w:type="pct"/>
              <w:tblCellMar>
                <w:left w:w="85" w:type="dxa"/>
                <w:right w:w="85" w:type="dxa"/>
              </w:tblCellMar>
              <w:tblLook w:val="04A0" w:firstRow="1" w:lastRow="0" w:firstColumn="1" w:lastColumn="0" w:noHBand="0" w:noVBand="1"/>
            </w:tblPr>
            <w:tblGrid>
              <w:gridCol w:w="2551"/>
              <w:gridCol w:w="2553"/>
            </w:tblGrid>
            <w:tr w:rsidR="00DB4F89" w:rsidRPr="00976927" w14:paraId="2F2C0FF1" w14:textId="77777777" w:rsidTr="00DB4F89">
              <w:tc>
                <w:tcPr>
                  <w:tcW w:w="2499" w:type="pct"/>
                </w:tcPr>
                <w:p w14:paraId="140FE70A" w14:textId="77777777" w:rsidR="00DB4F89" w:rsidRPr="00976927" w:rsidRDefault="00DB4F89" w:rsidP="00DB4F8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val="it-IT"/>
                    </w:rPr>
                  </w:pPr>
                  <w:r w:rsidRPr="0097692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val="it-IT" w:bidi="ru-RU"/>
                    </w:rPr>
                    <w:t>JANEIRO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1"/>
                    <w:gridCol w:w="341"/>
                    <w:gridCol w:w="339"/>
                    <w:gridCol w:w="339"/>
                    <w:gridCol w:w="339"/>
                    <w:gridCol w:w="339"/>
                    <w:gridCol w:w="339"/>
                  </w:tblGrid>
                  <w:tr w:rsidR="00DB4F89" w:rsidRPr="00976927" w14:paraId="1FFCCD7A" w14:textId="77777777" w:rsidTr="00DB4F89">
                    <w:trPr>
                      <w:trHeight w:val="113"/>
                    </w:trPr>
                    <w:tc>
                      <w:tcPr>
                        <w:tcW w:w="340" w:type="dxa"/>
                        <w:shd w:val="clear" w:color="auto" w:fill="0FDCEB"/>
                        <w:vAlign w:val="bottom"/>
                      </w:tcPr>
                      <w:p w14:paraId="411F2826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 w:bidi="ru-RU"/>
                          </w:rPr>
                          <w:t>SE</w:t>
                        </w:r>
                      </w:p>
                    </w:tc>
                    <w:tc>
                      <w:tcPr>
                        <w:tcW w:w="340" w:type="dxa"/>
                        <w:shd w:val="clear" w:color="auto" w:fill="0FDCEB"/>
                        <w:vAlign w:val="bottom"/>
                      </w:tcPr>
                      <w:p w14:paraId="63541883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 w:bidi="ru-RU"/>
                          </w:rPr>
                          <w:t>TE</w:t>
                        </w:r>
                      </w:p>
                    </w:tc>
                    <w:tc>
                      <w:tcPr>
                        <w:tcW w:w="339" w:type="dxa"/>
                        <w:shd w:val="clear" w:color="auto" w:fill="0FDCEB"/>
                        <w:vAlign w:val="bottom"/>
                      </w:tcPr>
                      <w:p w14:paraId="2C3D4A35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 w:bidi="ru-RU"/>
                          </w:rPr>
                          <w:t>QU</w:t>
                        </w:r>
                      </w:p>
                    </w:tc>
                    <w:tc>
                      <w:tcPr>
                        <w:tcW w:w="339" w:type="dxa"/>
                        <w:shd w:val="clear" w:color="auto" w:fill="0FDCEB"/>
                        <w:vAlign w:val="bottom"/>
                      </w:tcPr>
                      <w:p w14:paraId="4654AD51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 w:bidi="ru-RU"/>
                          </w:rPr>
                          <w:t>QU</w:t>
                        </w:r>
                      </w:p>
                    </w:tc>
                    <w:tc>
                      <w:tcPr>
                        <w:tcW w:w="339" w:type="dxa"/>
                        <w:shd w:val="clear" w:color="auto" w:fill="0FDCEB"/>
                        <w:vAlign w:val="bottom"/>
                      </w:tcPr>
                      <w:p w14:paraId="3989E301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 w:bidi="ru-RU"/>
                          </w:rPr>
                          <w:t>SE</w:t>
                        </w:r>
                      </w:p>
                    </w:tc>
                    <w:tc>
                      <w:tcPr>
                        <w:tcW w:w="339" w:type="dxa"/>
                        <w:shd w:val="clear" w:color="auto" w:fill="0FDCEB"/>
                        <w:vAlign w:val="bottom"/>
                      </w:tcPr>
                      <w:p w14:paraId="79D66A63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 w:bidi="ru-RU"/>
                          </w:rPr>
                          <w:t>SA</w:t>
                        </w:r>
                      </w:p>
                    </w:tc>
                    <w:tc>
                      <w:tcPr>
                        <w:tcW w:w="339" w:type="dxa"/>
                        <w:shd w:val="clear" w:color="auto" w:fill="0FDCEB"/>
                        <w:vAlign w:val="bottom"/>
                      </w:tcPr>
                      <w:p w14:paraId="31BC4DAE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 w:bidi="ru-RU"/>
                          </w:rPr>
                          <w:t>DO</w:t>
                        </w:r>
                      </w:p>
                    </w:tc>
                  </w:tr>
                  <w:tr w:rsidR="00DB4F89" w:rsidRPr="00976927" w14:paraId="46D82C35" w14:textId="77777777" w:rsidTr="00DB4F89">
                    <w:trPr>
                      <w:trHeight w:val="170"/>
                    </w:trPr>
                    <w:tc>
                      <w:tcPr>
                        <w:tcW w:w="340" w:type="dxa"/>
                        <w:vAlign w:val="center"/>
                      </w:tcPr>
                      <w:p w14:paraId="40637CD0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40" w:type="dxa"/>
                        <w:vAlign w:val="center"/>
                      </w:tcPr>
                      <w:p w14:paraId="43B819F2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08C81F5A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00676949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1A3EC1BB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749ADCDA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74178F0F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4F89" w:rsidRPr="00976927" w14:paraId="57A901C3" w14:textId="77777777" w:rsidTr="00DB4F89">
                    <w:trPr>
                      <w:trHeight w:val="170"/>
                    </w:trPr>
                    <w:tc>
                      <w:tcPr>
                        <w:tcW w:w="340" w:type="dxa"/>
                        <w:vAlign w:val="center"/>
                      </w:tcPr>
                      <w:p w14:paraId="6E24CD89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40" w:type="dxa"/>
                        <w:vAlign w:val="center"/>
                      </w:tcPr>
                      <w:p w14:paraId="14EDEA46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06412952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0CDAD083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417DDB07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1448602E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379E86E0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4F89" w:rsidRPr="00976927" w14:paraId="66CCB1B2" w14:textId="77777777" w:rsidTr="00DB4F89">
                    <w:trPr>
                      <w:trHeight w:val="170"/>
                    </w:trPr>
                    <w:tc>
                      <w:tcPr>
                        <w:tcW w:w="340" w:type="dxa"/>
                        <w:vAlign w:val="center"/>
                      </w:tcPr>
                      <w:p w14:paraId="09B56D23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40" w:type="dxa"/>
                        <w:vAlign w:val="center"/>
                      </w:tcPr>
                      <w:p w14:paraId="10287C48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7C34A235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0A3FB31C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48C6E35B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110CFE04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3A799EC5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4F89" w:rsidRPr="00976927" w14:paraId="0D1A9601" w14:textId="77777777" w:rsidTr="00DB4F89">
                    <w:trPr>
                      <w:trHeight w:val="170"/>
                    </w:trPr>
                    <w:tc>
                      <w:tcPr>
                        <w:tcW w:w="340" w:type="dxa"/>
                        <w:vAlign w:val="center"/>
                      </w:tcPr>
                      <w:p w14:paraId="55C9FA77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40" w:type="dxa"/>
                        <w:vAlign w:val="center"/>
                      </w:tcPr>
                      <w:p w14:paraId="409A8A49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03B7F14F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42B10E8F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1D8859E5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12ED66C8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388CD029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4F89" w:rsidRPr="00976927" w14:paraId="32BC3B0D" w14:textId="77777777" w:rsidTr="00DB4F89">
                    <w:trPr>
                      <w:trHeight w:val="170"/>
                    </w:trPr>
                    <w:tc>
                      <w:tcPr>
                        <w:tcW w:w="340" w:type="dxa"/>
                        <w:vAlign w:val="center"/>
                      </w:tcPr>
                      <w:p w14:paraId="4FF9676C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40" w:type="dxa"/>
                        <w:vAlign w:val="center"/>
                      </w:tcPr>
                      <w:p w14:paraId="2E0189E1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0C1348F2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5AE214F9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2E4B82FA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21EC8797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0A1A6C5F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4F89" w:rsidRPr="00976927" w14:paraId="41D2B115" w14:textId="77777777" w:rsidTr="00DB4F89">
                    <w:trPr>
                      <w:trHeight w:val="170"/>
                    </w:trPr>
                    <w:tc>
                      <w:tcPr>
                        <w:tcW w:w="340" w:type="dxa"/>
                        <w:vAlign w:val="center"/>
                      </w:tcPr>
                      <w:p w14:paraId="7A322096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40" w:type="dxa"/>
                        <w:vAlign w:val="center"/>
                      </w:tcPr>
                      <w:p w14:paraId="7019038A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0AA9B873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2C15DC3C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5DAEB613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128BCD4C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184FA0A6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4AE055FC" w14:textId="77777777" w:rsidR="00DB4F89" w:rsidRPr="00976927" w:rsidRDefault="00DB4F89" w:rsidP="00DB4F89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  <w:tc>
                <w:tcPr>
                  <w:tcW w:w="2501" w:type="pct"/>
                </w:tcPr>
                <w:p w14:paraId="1B4F78D8" w14:textId="77777777" w:rsidR="00DB4F89" w:rsidRPr="00976927" w:rsidRDefault="00DB4F89" w:rsidP="00DB4F8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 w:rsidRPr="0097692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FEVEREIRO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8"/>
                    <w:gridCol w:w="341"/>
                    <w:gridCol w:w="341"/>
                    <w:gridCol w:w="341"/>
                    <w:gridCol w:w="341"/>
                    <w:gridCol w:w="341"/>
                    <w:gridCol w:w="335"/>
                  </w:tblGrid>
                  <w:tr w:rsidR="00DB4F89" w:rsidRPr="00976927" w14:paraId="103D5BA6" w14:textId="77777777" w:rsidTr="00DB4F89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14AFE4"/>
                        <w:vAlign w:val="bottom"/>
                      </w:tcPr>
                      <w:p w14:paraId="52DBB735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14AFE4"/>
                        <w:vAlign w:val="bottom"/>
                      </w:tcPr>
                      <w:p w14:paraId="521043B2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14AFE4"/>
                        <w:vAlign w:val="bottom"/>
                      </w:tcPr>
                      <w:p w14:paraId="5501DC87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14AFE4"/>
                        <w:vAlign w:val="bottom"/>
                      </w:tcPr>
                      <w:p w14:paraId="43761137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14AFE4"/>
                        <w:vAlign w:val="bottom"/>
                      </w:tcPr>
                      <w:p w14:paraId="237F5395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14AFE4"/>
                        <w:vAlign w:val="bottom"/>
                      </w:tcPr>
                      <w:p w14:paraId="66B6447B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14AFE4"/>
                        <w:vAlign w:val="bottom"/>
                      </w:tcPr>
                      <w:p w14:paraId="796E1C37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DB4F89" w:rsidRPr="00976927" w14:paraId="5F7EE30F" w14:textId="77777777" w:rsidTr="00DB4F89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CF1B7EA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0293FDD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983A912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AFA02B0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445F86C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B5822F2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F418458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4F89" w:rsidRPr="00976927" w14:paraId="65BFFFAC" w14:textId="77777777" w:rsidTr="00DB4F89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21D98E0B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22AFC70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6231042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A3376F6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367A40B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A0D0A65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1549AB6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4F89" w:rsidRPr="00976927" w14:paraId="2B9EC0D6" w14:textId="77777777" w:rsidTr="00DB4F89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1C0553C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A9299EB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5278BEA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92F44AE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56ABBA7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AADB37B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CB7045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4F89" w:rsidRPr="00976927" w14:paraId="7811C4DB" w14:textId="77777777" w:rsidTr="00DB4F89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0458AD4F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8FD61D3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B9EC95A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59F322C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754AFD5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6EA3CCB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32B1D5A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4F89" w:rsidRPr="00976927" w14:paraId="687EE1DD" w14:textId="77777777" w:rsidTr="00DB4F89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5CBA0A7B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830F383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8FAD8D5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A5D40F8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692188D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DC4A461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E2D7D6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4F89" w:rsidRPr="00976927" w14:paraId="0678C733" w14:textId="77777777" w:rsidTr="00DB4F89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66ABD32B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8D10A6F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!A12 Is Not In Table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68A4128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0F26688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E5468CB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744F11D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AE2B64F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627EA27A" w14:textId="77777777" w:rsidR="00DB4F89" w:rsidRPr="00976927" w:rsidRDefault="00DB4F89" w:rsidP="00DB4F89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</w:tr>
            <w:tr w:rsidR="00DB4F89" w:rsidRPr="00976927" w14:paraId="380B336C" w14:textId="77777777" w:rsidTr="00DB4F89">
              <w:tc>
                <w:tcPr>
                  <w:tcW w:w="2499" w:type="pct"/>
                </w:tcPr>
                <w:p w14:paraId="486C606D" w14:textId="77777777" w:rsidR="00DB4F89" w:rsidRPr="00976927" w:rsidRDefault="00DB4F89" w:rsidP="00DB4F8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val="it-IT"/>
                    </w:rPr>
                  </w:pPr>
                  <w:r w:rsidRPr="0097692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val="it-IT" w:bidi="ru-RU"/>
                    </w:rPr>
                    <w:t>MARÇO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8"/>
                    <w:gridCol w:w="341"/>
                    <w:gridCol w:w="341"/>
                    <w:gridCol w:w="341"/>
                    <w:gridCol w:w="341"/>
                    <w:gridCol w:w="341"/>
                    <w:gridCol w:w="335"/>
                  </w:tblGrid>
                  <w:tr w:rsidR="00DB4F89" w:rsidRPr="00976927" w14:paraId="5A9F61A9" w14:textId="77777777" w:rsidTr="00DB4F89">
                    <w:trPr>
                      <w:trHeight w:val="113"/>
                    </w:trPr>
                    <w:tc>
                      <w:tcPr>
                        <w:tcW w:w="709" w:type="pct"/>
                        <w:shd w:val="clear" w:color="auto" w:fill="0ABE78"/>
                        <w:vAlign w:val="bottom"/>
                      </w:tcPr>
                      <w:p w14:paraId="00BC0134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 w:bidi="ru-RU"/>
                          </w:rPr>
                          <w:t>SE</w:t>
                        </w:r>
                      </w:p>
                    </w:tc>
                    <w:tc>
                      <w:tcPr>
                        <w:tcW w:w="715" w:type="pct"/>
                        <w:shd w:val="clear" w:color="auto" w:fill="0ABE78"/>
                        <w:vAlign w:val="bottom"/>
                      </w:tcPr>
                      <w:p w14:paraId="4786E5EE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0ABE78"/>
                        <w:vAlign w:val="bottom"/>
                      </w:tcPr>
                      <w:p w14:paraId="1D2FC497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0ABE78"/>
                        <w:vAlign w:val="bottom"/>
                      </w:tcPr>
                      <w:p w14:paraId="4C958DBA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0ABE78"/>
                        <w:vAlign w:val="bottom"/>
                      </w:tcPr>
                      <w:p w14:paraId="206AED3E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0ABE78"/>
                        <w:vAlign w:val="bottom"/>
                      </w:tcPr>
                      <w:p w14:paraId="411C20BD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0ABE78"/>
                        <w:vAlign w:val="bottom"/>
                      </w:tcPr>
                      <w:p w14:paraId="6F20DBDB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 w:bidi="ru-RU"/>
                          </w:rPr>
                          <w:t>DO</w:t>
                        </w:r>
                      </w:p>
                    </w:tc>
                  </w:tr>
                  <w:tr w:rsidR="00DB4F89" w:rsidRPr="00976927" w14:paraId="1620A506" w14:textId="77777777" w:rsidTr="00DB4F89">
                    <w:trPr>
                      <w:trHeight w:val="170"/>
                    </w:trPr>
                    <w:tc>
                      <w:tcPr>
                        <w:tcW w:w="709" w:type="pct"/>
                        <w:vAlign w:val="center"/>
                      </w:tcPr>
                      <w:p w14:paraId="2F726909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3345389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75A3BC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172B87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EDB7C8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B0300D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43025A3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7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7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4F89" w:rsidRPr="00976927" w14:paraId="3F02977D" w14:textId="77777777" w:rsidTr="00DB4F89">
                    <w:trPr>
                      <w:trHeight w:val="170"/>
                    </w:trPr>
                    <w:tc>
                      <w:tcPr>
                        <w:tcW w:w="709" w:type="pct"/>
                        <w:vAlign w:val="center"/>
                      </w:tcPr>
                      <w:p w14:paraId="7D67A39A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BFC55A4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A6E3072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456447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24A99F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8C0A96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57EDD75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4F89" w:rsidRPr="00976927" w14:paraId="50B8E658" w14:textId="77777777" w:rsidTr="00DB4F89">
                    <w:trPr>
                      <w:trHeight w:val="170"/>
                    </w:trPr>
                    <w:tc>
                      <w:tcPr>
                        <w:tcW w:w="709" w:type="pct"/>
                        <w:vAlign w:val="center"/>
                      </w:tcPr>
                      <w:p w14:paraId="617A62E9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F316FF1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04E97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EF3A8C3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9DF345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8A5AE9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8CE6300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4F89" w:rsidRPr="00976927" w14:paraId="04A68D83" w14:textId="77777777" w:rsidTr="00DB4F89">
                    <w:trPr>
                      <w:trHeight w:val="170"/>
                    </w:trPr>
                    <w:tc>
                      <w:tcPr>
                        <w:tcW w:w="709" w:type="pct"/>
                        <w:vAlign w:val="center"/>
                      </w:tcPr>
                      <w:p w14:paraId="606994A9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D78F74D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B431FF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EEC220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9A3233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8489A6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A164D9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4F89" w:rsidRPr="00976927" w14:paraId="6AC4F931" w14:textId="77777777" w:rsidTr="00DB4F89">
                    <w:trPr>
                      <w:trHeight w:val="170"/>
                    </w:trPr>
                    <w:tc>
                      <w:tcPr>
                        <w:tcW w:w="709" w:type="pct"/>
                        <w:vAlign w:val="center"/>
                      </w:tcPr>
                      <w:p w14:paraId="048F824F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086BF26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5FD0B4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2D6494E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C70CDB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44E708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A5FDD99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4F89" w:rsidRPr="00976927" w14:paraId="21B75BDA" w14:textId="77777777" w:rsidTr="00DB4F89">
                    <w:trPr>
                      <w:trHeight w:val="170"/>
                    </w:trPr>
                    <w:tc>
                      <w:tcPr>
                        <w:tcW w:w="709" w:type="pct"/>
                        <w:vAlign w:val="center"/>
                      </w:tcPr>
                      <w:p w14:paraId="2198B900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AFDF390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75CED9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18D5EA1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7433CF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F466A4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val="it-IT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E125E44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val="it-IT"/>
                          </w:rPr>
                        </w:pPr>
                      </w:p>
                    </w:tc>
                  </w:tr>
                </w:tbl>
                <w:p w14:paraId="124B8B7F" w14:textId="77777777" w:rsidR="00DB4F89" w:rsidRPr="00976927" w:rsidRDefault="00DB4F89" w:rsidP="00DB4F8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4"/>
                      <w:szCs w:val="14"/>
                      <w:lang w:val="it-IT" w:bidi="ru-RU"/>
                    </w:rPr>
                  </w:pPr>
                </w:p>
              </w:tc>
              <w:tc>
                <w:tcPr>
                  <w:tcW w:w="2501" w:type="pct"/>
                </w:tcPr>
                <w:p w14:paraId="77333DAE" w14:textId="77777777" w:rsidR="00DB4F89" w:rsidRPr="00976927" w:rsidRDefault="00DB4F89" w:rsidP="00DB4F8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 w:rsidRPr="0097692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ABRIL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8"/>
                    <w:gridCol w:w="341"/>
                    <w:gridCol w:w="341"/>
                    <w:gridCol w:w="341"/>
                    <w:gridCol w:w="341"/>
                    <w:gridCol w:w="341"/>
                    <w:gridCol w:w="335"/>
                  </w:tblGrid>
                  <w:tr w:rsidR="00DB4F89" w:rsidRPr="00976927" w14:paraId="6441A707" w14:textId="77777777" w:rsidTr="00DB4F89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A0D264"/>
                        <w:vAlign w:val="bottom"/>
                      </w:tcPr>
                      <w:p w14:paraId="03D24569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A0D264"/>
                        <w:vAlign w:val="bottom"/>
                      </w:tcPr>
                      <w:p w14:paraId="34BD70BD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A0D264"/>
                        <w:vAlign w:val="bottom"/>
                      </w:tcPr>
                      <w:p w14:paraId="629AC0D9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A0D264"/>
                        <w:vAlign w:val="bottom"/>
                      </w:tcPr>
                      <w:p w14:paraId="65E53BE4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A0D264"/>
                        <w:vAlign w:val="bottom"/>
                      </w:tcPr>
                      <w:p w14:paraId="26378BB9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A0D264"/>
                        <w:vAlign w:val="bottom"/>
                      </w:tcPr>
                      <w:p w14:paraId="3BF7EF48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A0D264"/>
                        <w:vAlign w:val="bottom"/>
                      </w:tcPr>
                      <w:p w14:paraId="31A3640A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DB4F89" w:rsidRPr="00976927" w14:paraId="2C92C2E9" w14:textId="77777777" w:rsidTr="00DB4F89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45B197C0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9178348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6143587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05643BF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871F012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613BBC8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E17A7F2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4F89" w:rsidRPr="00976927" w14:paraId="0D88D993" w14:textId="77777777" w:rsidTr="00DB4F89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54C2FE0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6D565F0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3B47F8D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E8E3C7C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1B328FA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137E70B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A7843D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4F89" w:rsidRPr="00976927" w14:paraId="190E5456" w14:textId="77777777" w:rsidTr="00DB4F89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560FA5D5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159B685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9BBD37F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5AD9E68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0A2CB81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065F7E5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2E3D27A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4F89" w:rsidRPr="00976927" w14:paraId="293AEE80" w14:textId="77777777" w:rsidTr="00DB4F89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55C61BB1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C2134D6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0F4BFED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87393D5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4FB16B7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FA33722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86E639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4F89" w:rsidRPr="00976927" w14:paraId="3F234597" w14:textId="77777777" w:rsidTr="00DB4F89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54DC7D84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9C802B4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91C6D62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29D3911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4A333BD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404CF73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79736EF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4F89" w:rsidRPr="00976927" w14:paraId="615CBA09" w14:textId="77777777" w:rsidTr="00DB4F89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473198BB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4BD26D5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7879E9B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8DC895C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F8E5B60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3543A42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14BBB49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3D59C5EF" w14:textId="77777777" w:rsidR="00DB4F89" w:rsidRPr="00976927" w:rsidRDefault="00DB4F89" w:rsidP="00DB4F8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4"/>
                      <w:szCs w:val="14"/>
                      <w:lang w:bidi="ru-RU"/>
                    </w:rPr>
                  </w:pPr>
                </w:p>
              </w:tc>
            </w:tr>
            <w:tr w:rsidR="00DB4F89" w:rsidRPr="00976927" w14:paraId="179CB863" w14:textId="77777777" w:rsidTr="00DB4F89">
              <w:tc>
                <w:tcPr>
                  <w:tcW w:w="2499" w:type="pct"/>
                </w:tcPr>
                <w:p w14:paraId="20C088A8" w14:textId="77777777" w:rsidR="00DB4F89" w:rsidRPr="00976927" w:rsidRDefault="00DB4F89" w:rsidP="00DB4F8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 w:rsidRPr="0097692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MAIO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8"/>
                    <w:gridCol w:w="341"/>
                    <w:gridCol w:w="341"/>
                    <w:gridCol w:w="341"/>
                    <w:gridCol w:w="341"/>
                    <w:gridCol w:w="341"/>
                    <w:gridCol w:w="335"/>
                  </w:tblGrid>
                  <w:tr w:rsidR="00DB4F89" w:rsidRPr="00976927" w14:paraId="7F0461C1" w14:textId="77777777" w:rsidTr="00DB4F89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EBE164"/>
                        <w:vAlign w:val="bottom"/>
                      </w:tcPr>
                      <w:p w14:paraId="15476761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5" w:type="pct"/>
                        <w:shd w:val="clear" w:color="auto" w:fill="EBE164"/>
                        <w:vAlign w:val="bottom"/>
                      </w:tcPr>
                      <w:p w14:paraId="6F55BF9D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EBE164"/>
                        <w:vAlign w:val="bottom"/>
                      </w:tcPr>
                      <w:p w14:paraId="47A4DFE6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EBE164"/>
                        <w:vAlign w:val="bottom"/>
                      </w:tcPr>
                      <w:p w14:paraId="1B2E49C2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EBE164"/>
                        <w:vAlign w:val="bottom"/>
                      </w:tcPr>
                      <w:p w14:paraId="59D04ABA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EBE164"/>
                        <w:vAlign w:val="bottom"/>
                      </w:tcPr>
                      <w:p w14:paraId="26CFA4B4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EBE164"/>
                        <w:vAlign w:val="bottom"/>
                      </w:tcPr>
                      <w:p w14:paraId="06EE4CC9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DB4F89" w:rsidRPr="00976927" w14:paraId="2A88B089" w14:textId="77777777" w:rsidTr="00DB4F89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662725CB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6E1C02E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96599D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F898A7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05167B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3C6865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17D99F8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4F89" w:rsidRPr="00976927" w14:paraId="73A8C6F0" w14:textId="77777777" w:rsidTr="00DB4F89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58E951C2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9F25F17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36A024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AA540D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6761CC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A1F9851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92320AA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4F89" w:rsidRPr="00976927" w14:paraId="2DE89074" w14:textId="77777777" w:rsidTr="00DB4F89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2CE4D355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18C3E51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3F8C7B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FD2979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2CB1D0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AE74DF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7C64F9A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4F89" w:rsidRPr="00976927" w14:paraId="12C6CAE9" w14:textId="77777777" w:rsidTr="00DB4F89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4DFA6CE2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B300387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041B53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990B5A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55717B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EF6A35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1CA23A9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4F89" w:rsidRPr="00976927" w14:paraId="36944A5E" w14:textId="77777777" w:rsidTr="00DB4F89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6F630F2E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64A3CF0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10AC50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AF4CD4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3236412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C2AE2C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AA0D18F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4F89" w:rsidRPr="00976927" w14:paraId="558E0783" w14:textId="77777777" w:rsidTr="00DB4F89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71F5D5CE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F1841FC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A84E04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C5D7D4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F5BAD4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0D368D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AF28967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44C3174A" w14:textId="77777777" w:rsidR="00DB4F89" w:rsidRPr="00976927" w:rsidRDefault="00DB4F89" w:rsidP="00DB4F8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4"/>
                      <w:szCs w:val="14"/>
                      <w:lang w:bidi="ru-RU"/>
                    </w:rPr>
                  </w:pPr>
                </w:p>
              </w:tc>
              <w:tc>
                <w:tcPr>
                  <w:tcW w:w="2501" w:type="pct"/>
                </w:tcPr>
                <w:p w14:paraId="0B613E8A" w14:textId="77777777" w:rsidR="00DB4F89" w:rsidRPr="00976927" w:rsidRDefault="00DB4F89" w:rsidP="00DB4F8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 w:rsidRPr="0097692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JUNHO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8"/>
                    <w:gridCol w:w="341"/>
                    <w:gridCol w:w="341"/>
                    <w:gridCol w:w="341"/>
                    <w:gridCol w:w="341"/>
                    <w:gridCol w:w="341"/>
                    <w:gridCol w:w="335"/>
                  </w:tblGrid>
                  <w:tr w:rsidR="00DB4F89" w:rsidRPr="00976927" w14:paraId="28927F5B" w14:textId="77777777" w:rsidTr="00DB4F89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F5D2A5"/>
                        <w:vAlign w:val="bottom"/>
                      </w:tcPr>
                      <w:p w14:paraId="2CA8E0A4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F5D2A5"/>
                        <w:vAlign w:val="bottom"/>
                      </w:tcPr>
                      <w:p w14:paraId="65BEC95E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F5D2A5"/>
                        <w:vAlign w:val="bottom"/>
                      </w:tcPr>
                      <w:p w14:paraId="63401A86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F5D2A5"/>
                        <w:vAlign w:val="bottom"/>
                      </w:tcPr>
                      <w:p w14:paraId="2D467ECB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F5D2A5"/>
                        <w:vAlign w:val="bottom"/>
                      </w:tcPr>
                      <w:p w14:paraId="047AEBBF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F5D2A5"/>
                        <w:vAlign w:val="bottom"/>
                      </w:tcPr>
                      <w:p w14:paraId="7AB2A220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5D2A5"/>
                        <w:vAlign w:val="bottom"/>
                      </w:tcPr>
                      <w:p w14:paraId="3202981E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DB4F89" w:rsidRPr="00976927" w14:paraId="3CDC0231" w14:textId="77777777" w:rsidTr="00DB4F89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72C9257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3F6C3A3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CBC0840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4955664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0201DAF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B1F96DE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5EBA9C1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4F89" w:rsidRPr="00976927" w14:paraId="2E2B55DC" w14:textId="77777777" w:rsidTr="00DB4F89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5F4CEAAA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4D365EF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CFA440F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811E32C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144BBCB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4E5260D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5F18941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4F89" w:rsidRPr="00976927" w14:paraId="5DB6CB2B" w14:textId="77777777" w:rsidTr="00DB4F89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4F89AB31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F796192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EA11806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5236CEE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B16BCA1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24F41FC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5A31DB1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4F89" w:rsidRPr="00976927" w14:paraId="67B668A9" w14:textId="77777777" w:rsidTr="00DB4F89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489D0F7B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C67B9E0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2529832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5A59D7D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D97B0C1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F64CF20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96AF7F0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4F89" w:rsidRPr="00976927" w14:paraId="4A260C40" w14:textId="77777777" w:rsidTr="00DB4F89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5BD9F741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3EF6CFA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3349008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2865B3F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7675FA5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3CD1C08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B8FF46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4F89" w:rsidRPr="00976927" w14:paraId="1A413E0A" w14:textId="77777777" w:rsidTr="00DB4F89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30B0DBC7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BEC23AF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D21A180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E3D9CCC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CB4E3CC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293F0F5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08FDDEB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53F5CBEA" w14:textId="77777777" w:rsidR="00DB4F89" w:rsidRPr="00976927" w:rsidRDefault="00DB4F89" w:rsidP="00DB4F8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4"/>
                      <w:szCs w:val="14"/>
                      <w:lang w:bidi="ru-RU"/>
                    </w:rPr>
                  </w:pPr>
                </w:p>
              </w:tc>
            </w:tr>
            <w:tr w:rsidR="00DB4F89" w:rsidRPr="00976927" w14:paraId="5F349248" w14:textId="77777777" w:rsidTr="00DB4F89">
              <w:tc>
                <w:tcPr>
                  <w:tcW w:w="2499" w:type="pct"/>
                </w:tcPr>
                <w:p w14:paraId="725A6269" w14:textId="77777777" w:rsidR="00DB4F89" w:rsidRPr="00976927" w:rsidRDefault="00DB4F89" w:rsidP="00DB4F8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 w:rsidRPr="0097692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JULHO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8"/>
                    <w:gridCol w:w="341"/>
                    <w:gridCol w:w="341"/>
                    <w:gridCol w:w="341"/>
                    <w:gridCol w:w="341"/>
                    <w:gridCol w:w="341"/>
                    <w:gridCol w:w="335"/>
                  </w:tblGrid>
                  <w:tr w:rsidR="00DB4F89" w:rsidRPr="00976927" w14:paraId="657B2038" w14:textId="77777777" w:rsidTr="00DB4F89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FF9B5F"/>
                        <w:vAlign w:val="bottom"/>
                      </w:tcPr>
                      <w:p w14:paraId="107E5C0B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5" w:type="pct"/>
                        <w:shd w:val="clear" w:color="auto" w:fill="FF9B5F"/>
                        <w:vAlign w:val="bottom"/>
                      </w:tcPr>
                      <w:p w14:paraId="5A9DDC40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FF9B5F"/>
                        <w:vAlign w:val="bottom"/>
                      </w:tcPr>
                      <w:p w14:paraId="75175D50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F9B5F"/>
                        <w:vAlign w:val="bottom"/>
                      </w:tcPr>
                      <w:p w14:paraId="1C63ACA4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F9B5F"/>
                        <w:vAlign w:val="bottom"/>
                      </w:tcPr>
                      <w:p w14:paraId="36E2DCAE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FF9B5F"/>
                        <w:vAlign w:val="bottom"/>
                      </w:tcPr>
                      <w:p w14:paraId="3838D587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F9B5F"/>
                        <w:vAlign w:val="bottom"/>
                      </w:tcPr>
                      <w:p w14:paraId="77647F78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DB4F89" w:rsidRPr="00976927" w14:paraId="7065AAB9" w14:textId="77777777" w:rsidTr="00DB4F89">
                    <w:trPr>
                      <w:trHeight w:val="170"/>
                    </w:trPr>
                    <w:tc>
                      <w:tcPr>
                        <w:tcW w:w="708" w:type="pct"/>
                      </w:tcPr>
                      <w:p w14:paraId="3F8FE779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0EAFF2B7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EFEFD39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74523A9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275EDD3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13192EA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45DDFDFD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4F89" w:rsidRPr="00976927" w14:paraId="549657CB" w14:textId="77777777" w:rsidTr="00DB4F89">
                    <w:trPr>
                      <w:trHeight w:val="170"/>
                    </w:trPr>
                    <w:tc>
                      <w:tcPr>
                        <w:tcW w:w="708" w:type="pct"/>
                      </w:tcPr>
                      <w:p w14:paraId="075376EB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2805C4A7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05605C0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F274A5F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15D247D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D4D8895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727D864E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4F89" w:rsidRPr="00976927" w14:paraId="4EC18C55" w14:textId="77777777" w:rsidTr="00DB4F89">
                    <w:trPr>
                      <w:trHeight w:val="170"/>
                    </w:trPr>
                    <w:tc>
                      <w:tcPr>
                        <w:tcW w:w="708" w:type="pct"/>
                      </w:tcPr>
                      <w:p w14:paraId="26B2F185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39E84EF0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0291BF0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4219C5A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878248C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41F18BA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80479CE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4F89" w:rsidRPr="00976927" w14:paraId="61AD598F" w14:textId="77777777" w:rsidTr="00DB4F89">
                    <w:trPr>
                      <w:trHeight w:val="170"/>
                    </w:trPr>
                    <w:tc>
                      <w:tcPr>
                        <w:tcW w:w="708" w:type="pct"/>
                      </w:tcPr>
                      <w:p w14:paraId="72317111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6DCB915C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5945DC0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7DD54D0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10B5CAC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BEEF34C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8F88905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4F89" w:rsidRPr="00976927" w14:paraId="6BAC01D3" w14:textId="77777777" w:rsidTr="00DB4F89">
                    <w:trPr>
                      <w:trHeight w:val="170"/>
                    </w:trPr>
                    <w:tc>
                      <w:tcPr>
                        <w:tcW w:w="708" w:type="pct"/>
                      </w:tcPr>
                      <w:p w14:paraId="5251AD7F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2279C638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4B60718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63AF8C3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F6630E5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E6EBC25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934DA6B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4F89" w:rsidRPr="00976927" w14:paraId="0EBD8604" w14:textId="77777777" w:rsidTr="00DB4F89">
                    <w:trPr>
                      <w:trHeight w:val="170"/>
                    </w:trPr>
                    <w:tc>
                      <w:tcPr>
                        <w:tcW w:w="708" w:type="pct"/>
                      </w:tcPr>
                      <w:p w14:paraId="40CEFC61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5FB4F179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BA09FCD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1C1F4415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76838D7A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2FD775D6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77D05799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17CAFDA1" w14:textId="77777777" w:rsidR="00DB4F89" w:rsidRPr="00976927" w:rsidRDefault="00DB4F89" w:rsidP="00DB4F89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  <w:tc>
                <w:tcPr>
                  <w:tcW w:w="2501" w:type="pct"/>
                </w:tcPr>
                <w:p w14:paraId="6170C97A" w14:textId="77777777" w:rsidR="00DB4F89" w:rsidRPr="00976927" w:rsidRDefault="00DB4F89" w:rsidP="00DB4F8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 w:rsidRPr="0097692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AGOSTO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8"/>
                    <w:gridCol w:w="341"/>
                    <w:gridCol w:w="341"/>
                    <w:gridCol w:w="341"/>
                    <w:gridCol w:w="341"/>
                    <w:gridCol w:w="341"/>
                    <w:gridCol w:w="335"/>
                  </w:tblGrid>
                  <w:tr w:rsidR="00DB4F89" w:rsidRPr="00976927" w14:paraId="54DAEC00" w14:textId="77777777" w:rsidTr="00DB4F89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FF78C8"/>
                        <w:vAlign w:val="bottom"/>
                      </w:tcPr>
                      <w:p w14:paraId="3EEE2BCE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FF78C8"/>
                        <w:vAlign w:val="bottom"/>
                      </w:tcPr>
                      <w:p w14:paraId="5213598C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FF78C8"/>
                        <w:vAlign w:val="bottom"/>
                      </w:tcPr>
                      <w:p w14:paraId="4B5F3649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FF78C8"/>
                        <w:vAlign w:val="bottom"/>
                      </w:tcPr>
                      <w:p w14:paraId="1EB273FA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FF78C8"/>
                        <w:vAlign w:val="bottom"/>
                      </w:tcPr>
                      <w:p w14:paraId="3F17EF0C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FF78C8"/>
                        <w:vAlign w:val="bottom"/>
                      </w:tcPr>
                      <w:p w14:paraId="143A862A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F78C8"/>
                        <w:vAlign w:val="bottom"/>
                      </w:tcPr>
                      <w:p w14:paraId="2439B4D4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DB4F89" w:rsidRPr="00976927" w14:paraId="00EBF9B6" w14:textId="77777777" w:rsidTr="00DB4F89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6D9CA4AC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D66512C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944D409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08728F2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C3AB74A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3965099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89ED8B1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4F89" w:rsidRPr="00976927" w14:paraId="7C662501" w14:textId="77777777" w:rsidTr="00DB4F89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77D774E2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FAC0408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5236493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9D621AF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6D71EF4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5CB2B18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E40F0E3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4F89" w:rsidRPr="00976927" w14:paraId="4AD89348" w14:textId="77777777" w:rsidTr="00DB4F89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75A690D2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20EB311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8F84082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6CF90F2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3F865F6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B6C643D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84E31C7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4F89" w:rsidRPr="00976927" w14:paraId="28A77010" w14:textId="77777777" w:rsidTr="00DB4F89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719711E3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B961E69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919802E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2573CFA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7CB1B9D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5EF12E1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FB40819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4F89" w:rsidRPr="00976927" w14:paraId="50900056" w14:textId="77777777" w:rsidTr="00DB4F89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3A82EC81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BB7F0C5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A9CA296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6163959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DA2D18A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A4D7C8B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AF9912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4F89" w:rsidRPr="00976927" w14:paraId="04D1277B" w14:textId="77777777" w:rsidTr="00DB4F89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3F69B0F1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4B5F540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38E8113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CFA9429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412D610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1AB16AE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91D625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66E44B95" w14:textId="77777777" w:rsidR="00DB4F89" w:rsidRPr="00976927" w:rsidRDefault="00DB4F89" w:rsidP="00DB4F89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</w:tr>
            <w:tr w:rsidR="00DB4F89" w:rsidRPr="00976927" w14:paraId="6DB42002" w14:textId="77777777" w:rsidTr="00DB4F89">
              <w:tc>
                <w:tcPr>
                  <w:tcW w:w="2499" w:type="pct"/>
                </w:tcPr>
                <w:p w14:paraId="7EDCB75C" w14:textId="77777777" w:rsidR="00DB4F89" w:rsidRPr="00976927" w:rsidRDefault="00DB4F89" w:rsidP="00DB4F8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 w:rsidRPr="0097692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SETEMBRO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8"/>
                    <w:gridCol w:w="341"/>
                    <w:gridCol w:w="341"/>
                    <w:gridCol w:w="341"/>
                    <w:gridCol w:w="341"/>
                    <w:gridCol w:w="341"/>
                    <w:gridCol w:w="335"/>
                  </w:tblGrid>
                  <w:tr w:rsidR="00DB4F89" w:rsidRPr="00976927" w14:paraId="65A5BFD5" w14:textId="77777777" w:rsidTr="00DB4F89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FF6EAA"/>
                        <w:vAlign w:val="bottom"/>
                      </w:tcPr>
                      <w:p w14:paraId="74733124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5" w:type="pct"/>
                        <w:shd w:val="clear" w:color="auto" w:fill="FF6EAA"/>
                        <w:vAlign w:val="bottom"/>
                      </w:tcPr>
                      <w:p w14:paraId="02312180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FF6EAA"/>
                        <w:vAlign w:val="bottom"/>
                      </w:tcPr>
                      <w:p w14:paraId="31DEE2E0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F6EAA"/>
                        <w:vAlign w:val="bottom"/>
                      </w:tcPr>
                      <w:p w14:paraId="4EB267C5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F6EAA"/>
                        <w:vAlign w:val="bottom"/>
                      </w:tcPr>
                      <w:p w14:paraId="2D43CA7B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FF6EAA"/>
                        <w:vAlign w:val="bottom"/>
                      </w:tcPr>
                      <w:p w14:paraId="1CBBA954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F6EAA"/>
                        <w:vAlign w:val="bottom"/>
                      </w:tcPr>
                      <w:p w14:paraId="665BAA6B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DB4F89" w:rsidRPr="00976927" w14:paraId="5ED3DDB3" w14:textId="77777777" w:rsidTr="00DB4F89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22BD3CFA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0D8FA31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030C8F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058CDD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F9B5A1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B9B5EE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385607F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4F89" w:rsidRPr="00976927" w14:paraId="32AA4450" w14:textId="77777777" w:rsidTr="00DB4F89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00ECF5B8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D9B5795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7BAA65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44E409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7ECE864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9C03DF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A4D4DB0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4F89" w:rsidRPr="00976927" w14:paraId="5C9B423B" w14:textId="77777777" w:rsidTr="00DB4F89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490B6FB4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6C92089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F200EE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1AB081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F2436A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1131C4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4AF1A92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4F89" w:rsidRPr="00976927" w14:paraId="1224AA63" w14:textId="77777777" w:rsidTr="00DB4F89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4B48C08D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10FC960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AD2DC9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C23D8E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C039A4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70263C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F77CDF2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4F89" w:rsidRPr="00976927" w14:paraId="70B8EB09" w14:textId="77777777" w:rsidTr="00DB4F89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23A959E7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2EAC6C4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3D80A7E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1773F1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C7BB3F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67196F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477DFC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4F89" w:rsidRPr="00976927" w14:paraId="59F82417" w14:textId="77777777" w:rsidTr="00DB4F89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011DA4D8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949AD96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953965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C7BE31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D84A38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AA4402E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A3EE585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1F8D5B1A" w14:textId="77777777" w:rsidR="00DB4F89" w:rsidRPr="00976927" w:rsidRDefault="00DB4F89" w:rsidP="00DB4F89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  <w:tc>
                <w:tcPr>
                  <w:tcW w:w="2501" w:type="pct"/>
                </w:tcPr>
                <w:p w14:paraId="0CECB8A2" w14:textId="77777777" w:rsidR="00DB4F89" w:rsidRPr="00976927" w:rsidRDefault="00DB4F89" w:rsidP="00DB4F8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 w:rsidRPr="0097692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OUTUBRO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8"/>
                    <w:gridCol w:w="341"/>
                    <w:gridCol w:w="341"/>
                    <w:gridCol w:w="341"/>
                    <w:gridCol w:w="341"/>
                    <w:gridCol w:w="341"/>
                    <w:gridCol w:w="335"/>
                  </w:tblGrid>
                  <w:tr w:rsidR="00DB4F89" w:rsidRPr="00976927" w14:paraId="6A87ACC2" w14:textId="77777777" w:rsidTr="00DB4F89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DC82C8"/>
                        <w:vAlign w:val="bottom"/>
                      </w:tcPr>
                      <w:p w14:paraId="7073DD90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DC82C8"/>
                        <w:vAlign w:val="bottom"/>
                      </w:tcPr>
                      <w:p w14:paraId="2807DECA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DC82C8"/>
                        <w:vAlign w:val="bottom"/>
                      </w:tcPr>
                      <w:p w14:paraId="50FAC06D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DC82C8"/>
                        <w:vAlign w:val="bottom"/>
                      </w:tcPr>
                      <w:p w14:paraId="3EB4F5A8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DC82C8"/>
                        <w:vAlign w:val="bottom"/>
                      </w:tcPr>
                      <w:p w14:paraId="3F4102A0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DC82C8"/>
                        <w:vAlign w:val="bottom"/>
                      </w:tcPr>
                      <w:p w14:paraId="3C0E90BD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DC82C8"/>
                        <w:vAlign w:val="bottom"/>
                      </w:tcPr>
                      <w:p w14:paraId="15D3699F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DB4F89" w:rsidRPr="00976927" w14:paraId="5570D75F" w14:textId="77777777" w:rsidTr="00DB4F89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71FB90ED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AF3B700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2C07236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BEA5B15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8B509D3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446AB49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625DBDF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4F89" w:rsidRPr="00976927" w14:paraId="62982106" w14:textId="77777777" w:rsidTr="00DB4F89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65033DC9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86645E6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6946864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6758404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556766D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10A1FCC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C7293AD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4F89" w:rsidRPr="00976927" w14:paraId="694903BC" w14:textId="77777777" w:rsidTr="00DB4F89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0137C078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2DF748A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186ADC5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6C5497E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9A121F7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5A0ED9B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9C803DC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4F89" w:rsidRPr="00976927" w14:paraId="664A905F" w14:textId="77777777" w:rsidTr="00DB4F89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312123F5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F6D2D9E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A7BE867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E8FA7BB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822BBEC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7904AD7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593E87C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4F89" w:rsidRPr="00976927" w14:paraId="664FBE32" w14:textId="77777777" w:rsidTr="00DB4F89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5591769C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880204E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6641DCF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9D8875B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2CDA353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5FF64F8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1D15251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4F89" w:rsidRPr="00976927" w14:paraId="1BB4B006" w14:textId="77777777" w:rsidTr="00DB4F89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C407D07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109287E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7635766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91C8DA5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7729F27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3505516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BDD167D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7DD19E55" w14:textId="77777777" w:rsidR="00DB4F89" w:rsidRPr="00976927" w:rsidRDefault="00DB4F89" w:rsidP="00DB4F89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</w:tr>
            <w:tr w:rsidR="00DB4F89" w:rsidRPr="00976927" w14:paraId="2EBEDD6D" w14:textId="77777777" w:rsidTr="00DB4F89">
              <w:tc>
                <w:tcPr>
                  <w:tcW w:w="2499" w:type="pct"/>
                </w:tcPr>
                <w:p w14:paraId="323CD3C1" w14:textId="77777777" w:rsidR="00DB4F89" w:rsidRPr="00976927" w:rsidRDefault="00DB4F89" w:rsidP="00DB4F8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 w:rsidRPr="0097692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NOVEMBRO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8"/>
                    <w:gridCol w:w="341"/>
                    <w:gridCol w:w="341"/>
                    <w:gridCol w:w="341"/>
                    <w:gridCol w:w="341"/>
                    <w:gridCol w:w="341"/>
                    <w:gridCol w:w="335"/>
                  </w:tblGrid>
                  <w:tr w:rsidR="00DB4F89" w:rsidRPr="00976927" w14:paraId="7A11CE9A" w14:textId="77777777" w:rsidTr="00DB4F89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A587CD"/>
                        <w:vAlign w:val="bottom"/>
                      </w:tcPr>
                      <w:p w14:paraId="629463A9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5" w:type="pct"/>
                        <w:shd w:val="clear" w:color="auto" w:fill="A587CD"/>
                        <w:vAlign w:val="bottom"/>
                      </w:tcPr>
                      <w:p w14:paraId="71C02E59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A587CD"/>
                        <w:vAlign w:val="bottom"/>
                      </w:tcPr>
                      <w:p w14:paraId="74BEF202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A587CD"/>
                        <w:vAlign w:val="bottom"/>
                      </w:tcPr>
                      <w:p w14:paraId="5C57234C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A587CD"/>
                        <w:vAlign w:val="bottom"/>
                      </w:tcPr>
                      <w:p w14:paraId="15F1FC18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A587CD"/>
                        <w:vAlign w:val="bottom"/>
                      </w:tcPr>
                      <w:p w14:paraId="7F60E441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A587CD"/>
                        <w:vAlign w:val="bottom"/>
                      </w:tcPr>
                      <w:p w14:paraId="43219304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DB4F89" w:rsidRPr="00976927" w14:paraId="67567C2D" w14:textId="77777777" w:rsidTr="00DB4F89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82FD518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E0EC9F7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66F72D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25494C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79BB2E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0EB3FF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21C00C5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4F89" w:rsidRPr="00976927" w14:paraId="62C37A1A" w14:textId="77777777" w:rsidTr="00DB4F89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7BE6B8CA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D4C138B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96A691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080F82C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BD6E40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3B64EC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59B52C6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4F89" w:rsidRPr="00976927" w14:paraId="2A53D9F1" w14:textId="77777777" w:rsidTr="00DB4F89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0030212C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17553C6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1BB504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FC1366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810BB1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AA64C2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BE8500D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4F89" w:rsidRPr="00976927" w14:paraId="290B15F4" w14:textId="77777777" w:rsidTr="00DB4F89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6DDCB682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7528FC3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621377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919E16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6A9460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CAED4E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5FEBFA6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4F89" w:rsidRPr="00976927" w14:paraId="18A6241B" w14:textId="77777777" w:rsidTr="00DB4F89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2955F288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1460A6B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0AA1DB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F0397B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DA053E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E07E208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F7723D2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4F89" w:rsidRPr="00976927" w14:paraId="3F562E52" w14:textId="77777777" w:rsidTr="00DB4F89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38C3DA2E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C95DD4B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576422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A936AF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A3923F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2E36FA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F000895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683BD2BC" w14:textId="77777777" w:rsidR="00DB4F89" w:rsidRPr="00976927" w:rsidRDefault="00DB4F89" w:rsidP="00DB4F89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  <w:tc>
                <w:tcPr>
                  <w:tcW w:w="2501" w:type="pct"/>
                </w:tcPr>
                <w:p w14:paraId="5A10530F" w14:textId="77777777" w:rsidR="00DB4F89" w:rsidRPr="00976927" w:rsidRDefault="00DB4F89" w:rsidP="00DB4F8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 w:rsidRPr="0097692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DEZEMBRO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8"/>
                    <w:gridCol w:w="341"/>
                    <w:gridCol w:w="341"/>
                    <w:gridCol w:w="341"/>
                    <w:gridCol w:w="341"/>
                    <w:gridCol w:w="341"/>
                    <w:gridCol w:w="335"/>
                  </w:tblGrid>
                  <w:tr w:rsidR="00DB4F89" w:rsidRPr="00976927" w14:paraId="253CB4A1" w14:textId="77777777" w:rsidTr="00DB4F89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3C82C8"/>
                        <w:vAlign w:val="bottom"/>
                      </w:tcPr>
                      <w:p w14:paraId="3F4F3B58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3C82C8"/>
                        <w:vAlign w:val="bottom"/>
                      </w:tcPr>
                      <w:p w14:paraId="5DA47117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3C82C8"/>
                        <w:vAlign w:val="bottom"/>
                      </w:tcPr>
                      <w:p w14:paraId="08935C32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3C82C8"/>
                        <w:vAlign w:val="bottom"/>
                      </w:tcPr>
                      <w:p w14:paraId="18449FAA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3C82C8"/>
                        <w:vAlign w:val="bottom"/>
                      </w:tcPr>
                      <w:p w14:paraId="1BAE0AC3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3C82C8"/>
                        <w:vAlign w:val="bottom"/>
                      </w:tcPr>
                      <w:p w14:paraId="7EDF91AF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3C82C8"/>
                        <w:vAlign w:val="bottom"/>
                      </w:tcPr>
                      <w:p w14:paraId="61E4E547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DB4F89" w:rsidRPr="00976927" w14:paraId="7DE71821" w14:textId="77777777" w:rsidTr="00DB4F89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24EA442E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A465B52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82A44FD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8A55C79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AD9817F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549C26C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9B4888B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4F89" w:rsidRPr="00976927" w14:paraId="1141FA94" w14:textId="77777777" w:rsidTr="00DB4F89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2595AFD0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A8681EB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5331FE4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55B29B2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55B7085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FF89CDF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FA6E8E9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4F89" w:rsidRPr="00976927" w14:paraId="261F8C19" w14:textId="77777777" w:rsidTr="00DB4F89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2B36C1A1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EAF0A5D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C2D798F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79D52D2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97EFD09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7BE0554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FDF5729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4F89" w:rsidRPr="00976927" w14:paraId="67846E8C" w14:textId="77777777" w:rsidTr="00DB4F89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234E6A82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258C563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299175E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6225806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E97C728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FC00F71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1D2796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4F89" w:rsidRPr="00976927" w14:paraId="155ECE60" w14:textId="77777777" w:rsidTr="00DB4F89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5E91CE85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AACA01B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B86F2D7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31F0370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7D3B7BA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03C44D2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28F57E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4F89" w:rsidRPr="00976927" w14:paraId="6553CA36" w14:textId="77777777" w:rsidTr="00DB4F89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711FE60E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FC9953A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36ED2E0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D9C9824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B8582D5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BF8F2A1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880EEBE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5A8155A1" w14:textId="77777777" w:rsidR="00DB4F89" w:rsidRPr="00976927" w:rsidRDefault="00DB4F89" w:rsidP="00DB4F89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</w:tr>
          </w:tbl>
          <w:p w14:paraId="13911ADC" w14:textId="77777777" w:rsidR="00CE1E8B" w:rsidRPr="00976927" w:rsidRDefault="00CE1E8B" w:rsidP="0097692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14"/>
                <w:szCs w:val="14"/>
                <w:lang w:bidi="ru-RU"/>
              </w:rPr>
            </w:pPr>
          </w:p>
        </w:tc>
        <w:tc>
          <w:tcPr>
            <w:tcW w:w="1667" w:type="pct"/>
            <w:tcBorders>
              <w:left w:val="single" w:sz="4" w:space="0" w:color="auto"/>
            </w:tcBorders>
            <w:vAlign w:val="center"/>
          </w:tcPr>
          <w:p w14:paraId="3650A1BB" w14:textId="77777777" w:rsidR="00DB4F89" w:rsidRPr="00844F84" w:rsidRDefault="00DB4F89" w:rsidP="00DB4F89">
            <w:pPr>
              <w:pStyle w:val="ad"/>
              <w:spacing w:after="0"/>
              <w:jc w:val="center"/>
              <w:rPr>
                <w:rFonts w:ascii="Arial Narrow" w:hAnsi="Arial Narrow" w:cs="Arial"/>
                <w:b/>
                <w:noProof/>
                <w:color w:val="auto"/>
                <w:sz w:val="44"/>
                <w:szCs w:val="44"/>
                <w:lang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44F84">
              <w:rPr>
                <w:rFonts w:ascii="Arial Narrow" w:hAnsi="Arial Narrow" w:cs="Arial"/>
                <w:b/>
                <w:noProof/>
                <w:color w:val="auto"/>
                <w:sz w:val="44"/>
                <w:szCs w:val="44"/>
                <w:lang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fldChar w:fldCharType="begin"/>
            </w:r>
            <w:r w:rsidRPr="00844F84">
              <w:rPr>
                <w:rFonts w:ascii="Arial Narrow" w:hAnsi="Arial Narrow" w:cs="Arial"/>
                <w:b/>
                <w:noProof/>
                <w:color w:val="auto"/>
                <w:sz w:val="44"/>
                <w:szCs w:val="44"/>
                <w:lang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instrText xml:space="preserve"> DOCVARIABLE  MonthStart1 \@  yyyy   \* MERGEFORMAT </w:instrText>
            </w:r>
            <w:r w:rsidRPr="00844F84">
              <w:rPr>
                <w:rFonts w:ascii="Arial Narrow" w:hAnsi="Arial Narrow" w:cs="Arial"/>
                <w:b/>
                <w:noProof/>
                <w:color w:val="auto"/>
                <w:sz w:val="44"/>
                <w:szCs w:val="44"/>
                <w:lang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fldChar w:fldCharType="separate"/>
            </w:r>
            <w:r>
              <w:rPr>
                <w:rFonts w:ascii="Arial Narrow" w:hAnsi="Arial Narrow" w:cs="Arial"/>
                <w:b/>
                <w:noProof/>
                <w:color w:val="auto"/>
                <w:sz w:val="44"/>
                <w:szCs w:val="44"/>
                <w:lang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2028</w:t>
            </w:r>
            <w:r w:rsidRPr="00844F84">
              <w:rPr>
                <w:rFonts w:ascii="Arial Narrow" w:hAnsi="Arial Narrow" w:cs="Arial"/>
                <w:b/>
                <w:noProof/>
                <w:color w:val="auto"/>
                <w:sz w:val="44"/>
                <w:szCs w:val="44"/>
                <w:lang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fldChar w:fldCharType="end"/>
            </w:r>
          </w:p>
          <w:tbl>
            <w:tblPr>
              <w:tblStyle w:val="ae"/>
              <w:tblW w:w="5000" w:type="pct"/>
              <w:tblCellMar>
                <w:left w:w="85" w:type="dxa"/>
                <w:right w:w="85" w:type="dxa"/>
              </w:tblCellMar>
              <w:tblLook w:val="04A0" w:firstRow="1" w:lastRow="0" w:firstColumn="1" w:lastColumn="0" w:noHBand="0" w:noVBand="1"/>
            </w:tblPr>
            <w:tblGrid>
              <w:gridCol w:w="2551"/>
              <w:gridCol w:w="2553"/>
            </w:tblGrid>
            <w:tr w:rsidR="00DB4F89" w:rsidRPr="00976927" w14:paraId="1B20008A" w14:textId="77777777" w:rsidTr="00DB4F89">
              <w:tc>
                <w:tcPr>
                  <w:tcW w:w="2499" w:type="pct"/>
                </w:tcPr>
                <w:p w14:paraId="4E596012" w14:textId="77777777" w:rsidR="00DB4F89" w:rsidRPr="00976927" w:rsidRDefault="00DB4F89" w:rsidP="00DB4F8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val="it-IT"/>
                    </w:rPr>
                  </w:pPr>
                  <w:r w:rsidRPr="0097692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val="it-IT" w:bidi="ru-RU"/>
                    </w:rPr>
                    <w:t>JANEIRO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1"/>
                    <w:gridCol w:w="341"/>
                    <w:gridCol w:w="339"/>
                    <w:gridCol w:w="339"/>
                    <w:gridCol w:w="339"/>
                    <w:gridCol w:w="339"/>
                    <w:gridCol w:w="339"/>
                  </w:tblGrid>
                  <w:tr w:rsidR="00DB4F89" w:rsidRPr="00976927" w14:paraId="089EFC42" w14:textId="77777777" w:rsidTr="00DB4F89">
                    <w:trPr>
                      <w:trHeight w:val="113"/>
                    </w:trPr>
                    <w:tc>
                      <w:tcPr>
                        <w:tcW w:w="340" w:type="dxa"/>
                        <w:shd w:val="clear" w:color="auto" w:fill="0FDCEB"/>
                        <w:vAlign w:val="bottom"/>
                      </w:tcPr>
                      <w:p w14:paraId="55C763E9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 w:bidi="ru-RU"/>
                          </w:rPr>
                          <w:t>SE</w:t>
                        </w:r>
                      </w:p>
                    </w:tc>
                    <w:tc>
                      <w:tcPr>
                        <w:tcW w:w="340" w:type="dxa"/>
                        <w:shd w:val="clear" w:color="auto" w:fill="0FDCEB"/>
                        <w:vAlign w:val="bottom"/>
                      </w:tcPr>
                      <w:p w14:paraId="5D50C586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 w:bidi="ru-RU"/>
                          </w:rPr>
                          <w:t>TE</w:t>
                        </w:r>
                      </w:p>
                    </w:tc>
                    <w:tc>
                      <w:tcPr>
                        <w:tcW w:w="339" w:type="dxa"/>
                        <w:shd w:val="clear" w:color="auto" w:fill="0FDCEB"/>
                        <w:vAlign w:val="bottom"/>
                      </w:tcPr>
                      <w:p w14:paraId="7EB68463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 w:bidi="ru-RU"/>
                          </w:rPr>
                          <w:t>QU</w:t>
                        </w:r>
                      </w:p>
                    </w:tc>
                    <w:tc>
                      <w:tcPr>
                        <w:tcW w:w="339" w:type="dxa"/>
                        <w:shd w:val="clear" w:color="auto" w:fill="0FDCEB"/>
                        <w:vAlign w:val="bottom"/>
                      </w:tcPr>
                      <w:p w14:paraId="3B01BA95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 w:bidi="ru-RU"/>
                          </w:rPr>
                          <w:t>QU</w:t>
                        </w:r>
                      </w:p>
                    </w:tc>
                    <w:tc>
                      <w:tcPr>
                        <w:tcW w:w="339" w:type="dxa"/>
                        <w:shd w:val="clear" w:color="auto" w:fill="0FDCEB"/>
                        <w:vAlign w:val="bottom"/>
                      </w:tcPr>
                      <w:p w14:paraId="4C5FC044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 w:bidi="ru-RU"/>
                          </w:rPr>
                          <w:t>SE</w:t>
                        </w:r>
                      </w:p>
                    </w:tc>
                    <w:tc>
                      <w:tcPr>
                        <w:tcW w:w="339" w:type="dxa"/>
                        <w:shd w:val="clear" w:color="auto" w:fill="0FDCEB"/>
                        <w:vAlign w:val="bottom"/>
                      </w:tcPr>
                      <w:p w14:paraId="105FDE40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 w:bidi="ru-RU"/>
                          </w:rPr>
                          <w:t>SA</w:t>
                        </w:r>
                      </w:p>
                    </w:tc>
                    <w:tc>
                      <w:tcPr>
                        <w:tcW w:w="339" w:type="dxa"/>
                        <w:shd w:val="clear" w:color="auto" w:fill="0FDCEB"/>
                        <w:vAlign w:val="bottom"/>
                      </w:tcPr>
                      <w:p w14:paraId="48DE0628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 w:bidi="ru-RU"/>
                          </w:rPr>
                          <w:t>DO</w:t>
                        </w:r>
                      </w:p>
                    </w:tc>
                  </w:tr>
                  <w:tr w:rsidR="00DB4F89" w:rsidRPr="00976927" w14:paraId="6D1896D5" w14:textId="77777777" w:rsidTr="00DB4F89">
                    <w:trPr>
                      <w:trHeight w:val="170"/>
                    </w:trPr>
                    <w:tc>
                      <w:tcPr>
                        <w:tcW w:w="340" w:type="dxa"/>
                        <w:vAlign w:val="center"/>
                      </w:tcPr>
                      <w:p w14:paraId="56402DA4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40" w:type="dxa"/>
                        <w:vAlign w:val="center"/>
                      </w:tcPr>
                      <w:p w14:paraId="7723D939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35514815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0A472885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66EA3674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4237EC90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767B23C8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4F89" w:rsidRPr="00976927" w14:paraId="7FEF4E09" w14:textId="77777777" w:rsidTr="00DB4F89">
                    <w:trPr>
                      <w:trHeight w:val="170"/>
                    </w:trPr>
                    <w:tc>
                      <w:tcPr>
                        <w:tcW w:w="340" w:type="dxa"/>
                        <w:vAlign w:val="center"/>
                      </w:tcPr>
                      <w:p w14:paraId="635F47DD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40" w:type="dxa"/>
                        <w:vAlign w:val="center"/>
                      </w:tcPr>
                      <w:p w14:paraId="5954C512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241930F0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75772227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7666307E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495F5B91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6A48A503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4F89" w:rsidRPr="00976927" w14:paraId="0A9945CC" w14:textId="77777777" w:rsidTr="00DB4F89">
                    <w:trPr>
                      <w:trHeight w:val="170"/>
                    </w:trPr>
                    <w:tc>
                      <w:tcPr>
                        <w:tcW w:w="340" w:type="dxa"/>
                        <w:vAlign w:val="center"/>
                      </w:tcPr>
                      <w:p w14:paraId="1A91A955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40" w:type="dxa"/>
                        <w:vAlign w:val="center"/>
                      </w:tcPr>
                      <w:p w14:paraId="6119D14F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367F9CB7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58ABEA3A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5645936D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4635AD11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143D314E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4F89" w:rsidRPr="00976927" w14:paraId="277D4EA1" w14:textId="77777777" w:rsidTr="00DB4F89">
                    <w:trPr>
                      <w:trHeight w:val="170"/>
                    </w:trPr>
                    <w:tc>
                      <w:tcPr>
                        <w:tcW w:w="340" w:type="dxa"/>
                        <w:vAlign w:val="center"/>
                      </w:tcPr>
                      <w:p w14:paraId="35174906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40" w:type="dxa"/>
                        <w:vAlign w:val="center"/>
                      </w:tcPr>
                      <w:p w14:paraId="59594192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50356870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2BF467D5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5A40135F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6733F7CE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4FB680F0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4F89" w:rsidRPr="00976927" w14:paraId="790AE84B" w14:textId="77777777" w:rsidTr="00DB4F89">
                    <w:trPr>
                      <w:trHeight w:val="170"/>
                    </w:trPr>
                    <w:tc>
                      <w:tcPr>
                        <w:tcW w:w="340" w:type="dxa"/>
                        <w:vAlign w:val="center"/>
                      </w:tcPr>
                      <w:p w14:paraId="0D3E4F5B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40" w:type="dxa"/>
                        <w:vAlign w:val="center"/>
                      </w:tcPr>
                      <w:p w14:paraId="2A7719DF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36284240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41825A9B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40DABF7B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22F09CFD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03C35E72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4F89" w:rsidRPr="00976927" w14:paraId="06F9E3EB" w14:textId="77777777" w:rsidTr="00DB4F89">
                    <w:trPr>
                      <w:trHeight w:val="170"/>
                    </w:trPr>
                    <w:tc>
                      <w:tcPr>
                        <w:tcW w:w="340" w:type="dxa"/>
                        <w:vAlign w:val="center"/>
                      </w:tcPr>
                      <w:p w14:paraId="327E7DE2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40" w:type="dxa"/>
                        <w:vAlign w:val="center"/>
                      </w:tcPr>
                      <w:p w14:paraId="39B00BA9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31BC33F4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1C21DE27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5A542EB8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6A913DA8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60F736B0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3BA96A04" w14:textId="77777777" w:rsidR="00DB4F89" w:rsidRPr="00976927" w:rsidRDefault="00DB4F89" w:rsidP="00DB4F89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  <w:tc>
                <w:tcPr>
                  <w:tcW w:w="2501" w:type="pct"/>
                </w:tcPr>
                <w:p w14:paraId="6D54E568" w14:textId="77777777" w:rsidR="00DB4F89" w:rsidRPr="00976927" w:rsidRDefault="00DB4F89" w:rsidP="00DB4F8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 w:rsidRPr="0097692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FEVEREIRO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8"/>
                    <w:gridCol w:w="341"/>
                    <w:gridCol w:w="341"/>
                    <w:gridCol w:w="341"/>
                    <w:gridCol w:w="341"/>
                    <w:gridCol w:w="341"/>
                    <w:gridCol w:w="335"/>
                  </w:tblGrid>
                  <w:tr w:rsidR="00DB4F89" w:rsidRPr="00976927" w14:paraId="4D24C6AB" w14:textId="77777777" w:rsidTr="00DB4F89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14AFE4"/>
                        <w:vAlign w:val="bottom"/>
                      </w:tcPr>
                      <w:p w14:paraId="6CF1AB55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14AFE4"/>
                        <w:vAlign w:val="bottom"/>
                      </w:tcPr>
                      <w:p w14:paraId="0E46D318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14AFE4"/>
                        <w:vAlign w:val="bottom"/>
                      </w:tcPr>
                      <w:p w14:paraId="4E1CF2E5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14AFE4"/>
                        <w:vAlign w:val="bottom"/>
                      </w:tcPr>
                      <w:p w14:paraId="479F175A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14AFE4"/>
                        <w:vAlign w:val="bottom"/>
                      </w:tcPr>
                      <w:p w14:paraId="3D4FC192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14AFE4"/>
                        <w:vAlign w:val="bottom"/>
                      </w:tcPr>
                      <w:p w14:paraId="37C1CAC4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14AFE4"/>
                        <w:vAlign w:val="bottom"/>
                      </w:tcPr>
                      <w:p w14:paraId="208C9B0B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DB4F89" w:rsidRPr="00976927" w14:paraId="61D3FAF0" w14:textId="77777777" w:rsidTr="00DB4F89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6E66783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01DDAD1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4604FAE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DDD9230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83E1C51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1D14A62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51F6E37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4F89" w:rsidRPr="00976927" w14:paraId="20A07072" w14:textId="77777777" w:rsidTr="00DB4F89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C4EA38E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FE53450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7149D9A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CEF1429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AE51C00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26FDAD4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82AE502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4F89" w:rsidRPr="00976927" w14:paraId="18875EDF" w14:textId="77777777" w:rsidTr="00DB4F89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46067C7C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E28E4C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B79A6A4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4FAC1CA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2E935A2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7BB33C3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3BD8441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4F89" w:rsidRPr="00976927" w14:paraId="205D3EAC" w14:textId="77777777" w:rsidTr="00DB4F89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C4F5FC4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C199202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C032C38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0C443D9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46BBE11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4674AAD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9A880AE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4F89" w:rsidRPr="00976927" w14:paraId="1EFB16A3" w14:textId="77777777" w:rsidTr="00DB4F89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343A0D73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222BAC3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9639757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CB1CFE6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C81AEF4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6219EFC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2DCE2F0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4F89" w:rsidRPr="00976927" w14:paraId="652AE393" w14:textId="77777777" w:rsidTr="00DB4F89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21A03206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9ABDC9C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!A12 Is Not In Table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13B0AA3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13F160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51FA18D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9858879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2D15EB3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396963A2" w14:textId="77777777" w:rsidR="00DB4F89" w:rsidRPr="00976927" w:rsidRDefault="00DB4F89" w:rsidP="00DB4F89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</w:tr>
            <w:tr w:rsidR="00DB4F89" w:rsidRPr="00976927" w14:paraId="7DC76A04" w14:textId="77777777" w:rsidTr="00DB4F89">
              <w:tc>
                <w:tcPr>
                  <w:tcW w:w="2499" w:type="pct"/>
                </w:tcPr>
                <w:p w14:paraId="35C17AEF" w14:textId="77777777" w:rsidR="00DB4F89" w:rsidRPr="00976927" w:rsidRDefault="00DB4F89" w:rsidP="00DB4F8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val="it-IT"/>
                    </w:rPr>
                  </w:pPr>
                  <w:r w:rsidRPr="0097692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val="it-IT" w:bidi="ru-RU"/>
                    </w:rPr>
                    <w:t>MARÇO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8"/>
                    <w:gridCol w:w="341"/>
                    <w:gridCol w:w="341"/>
                    <w:gridCol w:w="341"/>
                    <w:gridCol w:w="341"/>
                    <w:gridCol w:w="341"/>
                    <w:gridCol w:w="335"/>
                  </w:tblGrid>
                  <w:tr w:rsidR="00DB4F89" w:rsidRPr="00976927" w14:paraId="64E82F33" w14:textId="77777777" w:rsidTr="00DB4F89">
                    <w:trPr>
                      <w:trHeight w:val="113"/>
                    </w:trPr>
                    <w:tc>
                      <w:tcPr>
                        <w:tcW w:w="709" w:type="pct"/>
                        <w:shd w:val="clear" w:color="auto" w:fill="0ABE78"/>
                        <w:vAlign w:val="bottom"/>
                      </w:tcPr>
                      <w:p w14:paraId="5A9603A1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 w:bidi="ru-RU"/>
                          </w:rPr>
                          <w:t>SE</w:t>
                        </w:r>
                      </w:p>
                    </w:tc>
                    <w:tc>
                      <w:tcPr>
                        <w:tcW w:w="715" w:type="pct"/>
                        <w:shd w:val="clear" w:color="auto" w:fill="0ABE78"/>
                        <w:vAlign w:val="bottom"/>
                      </w:tcPr>
                      <w:p w14:paraId="48162B67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0ABE78"/>
                        <w:vAlign w:val="bottom"/>
                      </w:tcPr>
                      <w:p w14:paraId="158BE82F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0ABE78"/>
                        <w:vAlign w:val="bottom"/>
                      </w:tcPr>
                      <w:p w14:paraId="33571DC7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0ABE78"/>
                        <w:vAlign w:val="bottom"/>
                      </w:tcPr>
                      <w:p w14:paraId="301E38CE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0ABE78"/>
                        <w:vAlign w:val="bottom"/>
                      </w:tcPr>
                      <w:p w14:paraId="127604B1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0ABE78"/>
                        <w:vAlign w:val="bottom"/>
                      </w:tcPr>
                      <w:p w14:paraId="549EA336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 w:bidi="ru-RU"/>
                          </w:rPr>
                          <w:t>DO</w:t>
                        </w:r>
                      </w:p>
                    </w:tc>
                  </w:tr>
                  <w:tr w:rsidR="00DB4F89" w:rsidRPr="00976927" w14:paraId="128797AF" w14:textId="77777777" w:rsidTr="00DB4F89">
                    <w:trPr>
                      <w:trHeight w:val="170"/>
                    </w:trPr>
                    <w:tc>
                      <w:tcPr>
                        <w:tcW w:w="709" w:type="pct"/>
                        <w:vAlign w:val="center"/>
                      </w:tcPr>
                      <w:p w14:paraId="3A679689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306EBE6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94A023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D0206C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78DAE6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729993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07A6529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4F89" w:rsidRPr="00976927" w14:paraId="4FCD2E72" w14:textId="77777777" w:rsidTr="00DB4F89">
                    <w:trPr>
                      <w:trHeight w:val="170"/>
                    </w:trPr>
                    <w:tc>
                      <w:tcPr>
                        <w:tcW w:w="709" w:type="pct"/>
                        <w:vAlign w:val="center"/>
                      </w:tcPr>
                      <w:p w14:paraId="76D2DA7B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2148C95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61F92F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A15DBB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95D116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83001A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9A7A763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4F89" w:rsidRPr="00976927" w14:paraId="13F5175D" w14:textId="77777777" w:rsidTr="00DB4F89">
                    <w:trPr>
                      <w:trHeight w:val="170"/>
                    </w:trPr>
                    <w:tc>
                      <w:tcPr>
                        <w:tcW w:w="709" w:type="pct"/>
                        <w:vAlign w:val="center"/>
                      </w:tcPr>
                      <w:p w14:paraId="0D7BBA93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EB14B74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A887DE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712A9D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7C9024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B29D60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E4C6615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4F89" w:rsidRPr="00976927" w14:paraId="0523FA36" w14:textId="77777777" w:rsidTr="00DB4F89">
                    <w:trPr>
                      <w:trHeight w:val="170"/>
                    </w:trPr>
                    <w:tc>
                      <w:tcPr>
                        <w:tcW w:w="709" w:type="pct"/>
                        <w:vAlign w:val="center"/>
                      </w:tcPr>
                      <w:p w14:paraId="3C8DF532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D0451A9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BD99B6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BEA260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680CC0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BDED5A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477A19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4F89" w:rsidRPr="00976927" w14:paraId="255E39E7" w14:textId="77777777" w:rsidTr="00DB4F89">
                    <w:trPr>
                      <w:trHeight w:val="170"/>
                    </w:trPr>
                    <w:tc>
                      <w:tcPr>
                        <w:tcW w:w="709" w:type="pct"/>
                        <w:vAlign w:val="center"/>
                      </w:tcPr>
                      <w:p w14:paraId="50429706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5A89DDE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0BD1B93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7ACA6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071267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59D8CF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DDF2A14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4F89" w:rsidRPr="00976927" w14:paraId="4060B8AD" w14:textId="77777777" w:rsidTr="00DB4F89">
                    <w:trPr>
                      <w:trHeight w:val="170"/>
                    </w:trPr>
                    <w:tc>
                      <w:tcPr>
                        <w:tcW w:w="709" w:type="pct"/>
                        <w:vAlign w:val="center"/>
                      </w:tcPr>
                      <w:p w14:paraId="2AE0177B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1F184E0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83723F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2C2B1E1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22EDA29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740D10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val="it-IT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1262B87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val="it-IT"/>
                          </w:rPr>
                        </w:pPr>
                      </w:p>
                    </w:tc>
                  </w:tr>
                </w:tbl>
                <w:p w14:paraId="5999AE7F" w14:textId="77777777" w:rsidR="00DB4F89" w:rsidRPr="00976927" w:rsidRDefault="00DB4F89" w:rsidP="00DB4F8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4"/>
                      <w:szCs w:val="14"/>
                      <w:lang w:val="it-IT" w:bidi="ru-RU"/>
                    </w:rPr>
                  </w:pPr>
                </w:p>
              </w:tc>
              <w:tc>
                <w:tcPr>
                  <w:tcW w:w="2501" w:type="pct"/>
                </w:tcPr>
                <w:p w14:paraId="77C81C52" w14:textId="77777777" w:rsidR="00DB4F89" w:rsidRPr="00976927" w:rsidRDefault="00DB4F89" w:rsidP="00DB4F8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 w:rsidRPr="0097692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ABRIL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8"/>
                    <w:gridCol w:w="341"/>
                    <w:gridCol w:w="341"/>
                    <w:gridCol w:w="341"/>
                    <w:gridCol w:w="341"/>
                    <w:gridCol w:w="341"/>
                    <w:gridCol w:w="335"/>
                  </w:tblGrid>
                  <w:tr w:rsidR="00DB4F89" w:rsidRPr="00976927" w14:paraId="3812D8ED" w14:textId="77777777" w:rsidTr="00DB4F89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A0D264"/>
                        <w:vAlign w:val="bottom"/>
                      </w:tcPr>
                      <w:p w14:paraId="52F35BFE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A0D264"/>
                        <w:vAlign w:val="bottom"/>
                      </w:tcPr>
                      <w:p w14:paraId="5D1CEFD2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A0D264"/>
                        <w:vAlign w:val="bottom"/>
                      </w:tcPr>
                      <w:p w14:paraId="3A292F3E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A0D264"/>
                        <w:vAlign w:val="bottom"/>
                      </w:tcPr>
                      <w:p w14:paraId="59064333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A0D264"/>
                        <w:vAlign w:val="bottom"/>
                      </w:tcPr>
                      <w:p w14:paraId="604CE806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A0D264"/>
                        <w:vAlign w:val="bottom"/>
                      </w:tcPr>
                      <w:p w14:paraId="016E089F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A0D264"/>
                        <w:vAlign w:val="bottom"/>
                      </w:tcPr>
                      <w:p w14:paraId="754D7873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DB4F89" w:rsidRPr="00976927" w14:paraId="6671CF04" w14:textId="77777777" w:rsidTr="00DB4F89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4618D8EF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24724B0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E5741F0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4897166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7D02E66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890B874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300F2DC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4F89" w:rsidRPr="00976927" w14:paraId="2B0C141B" w14:textId="77777777" w:rsidTr="00DB4F89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371FB847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6ED3DE1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66BC285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F1243BA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ABD277E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5A0B5FD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1725AA4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4F89" w:rsidRPr="00976927" w14:paraId="3D9A02FD" w14:textId="77777777" w:rsidTr="00DB4F89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096C1113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1D7C166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D232213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7DEF955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0102830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6E2B25F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1E1C6F2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4F89" w:rsidRPr="00976927" w14:paraId="787AFA75" w14:textId="77777777" w:rsidTr="00DB4F89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58716BEA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245DF34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D9096A6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EF02017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D0BFEA0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0342C07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C89AB3B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4F89" w:rsidRPr="00976927" w14:paraId="107CA205" w14:textId="77777777" w:rsidTr="00DB4F89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20E744AE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3428985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AA2AA02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D60B76A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2692930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75DDB73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6B8896B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4F89" w:rsidRPr="00976927" w14:paraId="16A39541" w14:textId="77777777" w:rsidTr="00DB4F89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8604C9F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1682915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3FCE2BE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793843E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145039B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FA83D48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443C32E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1CA1946A" w14:textId="77777777" w:rsidR="00DB4F89" w:rsidRPr="00976927" w:rsidRDefault="00DB4F89" w:rsidP="00DB4F8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4"/>
                      <w:szCs w:val="14"/>
                      <w:lang w:bidi="ru-RU"/>
                    </w:rPr>
                  </w:pPr>
                </w:p>
              </w:tc>
            </w:tr>
            <w:tr w:rsidR="00DB4F89" w:rsidRPr="00976927" w14:paraId="1A7EBE03" w14:textId="77777777" w:rsidTr="00DB4F89">
              <w:tc>
                <w:tcPr>
                  <w:tcW w:w="2499" w:type="pct"/>
                </w:tcPr>
                <w:p w14:paraId="663B0E8A" w14:textId="77777777" w:rsidR="00DB4F89" w:rsidRPr="00976927" w:rsidRDefault="00DB4F89" w:rsidP="00DB4F8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 w:rsidRPr="0097692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MAIO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8"/>
                    <w:gridCol w:w="341"/>
                    <w:gridCol w:w="341"/>
                    <w:gridCol w:w="341"/>
                    <w:gridCol w:w="341"/>
                    <w:gridCol w:w="341"/>
                    <w:gridCol w:w="335"/>
                  </w:tblGrid>
                  <w:tr w:rsidR="00DB4F89" w:rsidRPr="00976927" w14:paraId="5CA268F2" w14:textId="77777777" w:rsidTr="00DB4F89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EBE164"/>
                        <w:vAlign w:val="bottom"/>
                      </w:tcPr>
                      <w:p w14:paraId="02A9C457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5" w:type="pct"/>
                        <w:shd w:val="clear" w:color="auto" w:fill="EBE164"/>
                        <w:vAlign w:val="bottom"/>
                      </w:tcPr>
                      <w:p w14:paraId="45DDE8EA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EBE164"/>
                        <w:vAlign w:val="bottom"/>
                      </w:tcPr>
                      <w:p w14:paraId="6D3D3266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EBE164"/>
                        <w:vAlign w:val="bottom"/>
                      </w:tcPr>
                      <w:p w14:paraId="5FC35848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EBE164"/>
                        <w:vAlign w:val="bottom"/>
                      </w:tcPr>
                      <w:p w14:paraId="641EAB47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EBE164"/>
                        <w:vAlign w:val="bottom"/>
                      </w:tcPr>
                      <w:p w14:paraId="079DBCEE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EBE164"/>
                        <w:vAlign w:val="bottom"/>
                      </w:tcPr>
                      <w:p w14:paraId="4965ACC9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DB4F89" w:rsidRPr="00976927" w14:paraId="3DDA2DD5" w14:textId="77777777" w:rsidTr="00DB4F89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5DA0E228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010F4FF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9393A9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9476A4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983431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1701A2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6A688C9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4F89" w:rsidRPr="00976927" w14:paraId="17780277" w14:textId="77777777" w:rsidTr="00DB4F89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761D21A9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6A15611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6FA5D1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38FC06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293565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F2148B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E0B02D2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4F89" w:rsidRPr="00976927" w14:paraId="5F4E7B8E" w14:textId="77777777" w:rsidTr="00DB4F89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72035057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42E13E4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BDD616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CAF609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4DB4C6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1CF35D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5B0EBAF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4F89" w:rsidRPr="00976927" w14:paraId="4809AC6C" w14:textId="77777777" w:rsidTr="00DB4F89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60E6CE66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1891AC4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D48068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4F0042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C99BB9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67E771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526AEB8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4F89" w:rsidRPr="00976927" w14:paraId="7C616E33" w14:textId="77777777" w:rsidTr="00DB4F89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3628946F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DD34110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73DB61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B3E68A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A00EDA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66AF6B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6456C4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4F89" w:rsidRPr="00976927" w14:paraId="5FAA1DBE" w14:textId="77777777" w:rsidTr="00DB4F89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40CD98EF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A70CCC9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46D0B31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533E47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88FDB6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7A19BE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33A53B5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1C43FDCF" w14:textId="77777777" w:rsidR="00DB4F89" w:rsidRPr="00976927" w:rsidRDefault="00DB4F89" w:rsidP="00DB4F8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4"/>
                      <w:szCs w:val="14"/>
                      <w:lang w:bidi="ru-RU"/>
                    </w:rPr>
                  </w:pPr>
                </w:p>
              </w:tc>
              <w:tc>
                <w:tcPr>
                  <w:tcW w:w="2501" w:type="pct"/>
                </w:tcPr>
                <w:p w14:paraId="776CA45F" w14:textId="77777777" w:rsidR="00DB4F89" w:rsidRPr="00976927" w:rsidRDefault="00DB4F89" w:rsidP="00DB4F8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 w:rsidRPr="0097692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JUNHO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8"/>
                    <w:gridCol w:w="341"/>
                    <w:gridCol w:w="341"/>
                    <w:gridCol w:w="341"/>
                    <w:gridCol w:w="341"/>
                    <w:gridCol w:w="341"/>
                    <w:gridCol w:w="335"/>
                  </w:tblGrid>
                  <w:tr w:rsidR="00DB4F89" w:rsidRPr="00976927" w14:paraId="3D253B42" w14:textId="77777777" w:rsidTr="00DB4F89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F5D2A5"/>
                        <w:vAlign w:val="bottom"/>
                      </w:tcPr>
                      <w:p w14:paraId="1DEAB6DE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F5D2A5"/>
                        <w:vAlign w:val="bottom"/>
                      </w:tcPr>
                      <w:p w14:paraId="50761AEB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F5D2A5"/>
                        <w:vAlign w:val="bottom"/>
                      </w:tcPr>
                      <w:p w14:paraId="5DF39305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F5D2A5"/>
                        <w:vAlign w:val="bottom"/>
                      </w:tcPr>
                      <w:p w14:paraId="645C0500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F5D2A5"/>
                        <w:vAlign w:val="bottom"/>
                      </w:tcPr>
                      <w:p w14:paraId="3938B734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F5D2A5"/>
                        <w:vAlign w:val="bottom"/>
                      </w:tcPr>
                      <w:p w14:paraId="4FD91670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5D2A5"/>
                        <w:vAlign w:val="bottom"/>
                      </w:tcPr>
                      <w:p w14:paraId="563EAAA4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DB4F89" w:rsidRPr="00976927" w14:paraId="3CF8B2C6" w14:textId="77777777" w:rsidTr="00DB4F89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585F191C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353219C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73D40BA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3E8FE5B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C72BA48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861321A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3CBD00A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4F89" w:rsidRPr="00976927" w14:paraId="24BD691C" w14:textId="77777777" w:rsidTr="00DB4F89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2BEF370A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31F3DB2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08E9EF2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A74761D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0E42C53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C853450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D349177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4F89" w:rsidRPr="00976927" w14:paraId="1EC50B83" w14:textId="77777777" w:rsidTr="00DB4F89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17619B6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AC519FB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6829B3B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B8A19C0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C0AA335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F23F488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168DBCD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4F89" w:rsidRPr="00976927" w14:paraId="2F5700A5" w14:textId="77777777" w:rsidTr="00DB4F89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0857515F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8D96682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73E3728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8D6E0A2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6747E4B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E1DDC1C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A920858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4F89" w:rsidRPr="00976927" w14:paraId="73619DF7" w14:textId="77777777" w:rsidTr="00DB4F89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37C08A44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08521C0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E6CB4CB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B6094E7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33D54DB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2ED47FA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3EF0362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4F89" w:rsidRPr="00976927" w14:paraId="24AF0B02" w14:textId="77777777" w:rsidTr="00DB4F89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02F604FF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32A4C48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8BD2EFC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CC07FAC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FEEA25B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0D751BB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F673027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6A460019" w14:textId="77777777" w:rsidR="00DB4F89" w:rsidRPr="00976927" w:rsidRDefault="00DB4F89" w:rsidP="00DB4F8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4"/>
                      <w:szCs w:val="14"/>
                      <w:lang w:bidi="ru-RU"/>
                    </w:rPr>
                  </w:pPr>
                </w:p>
              </w:tc>
            </w:tr>
            <w:tr w:rsidR="00DB4F89" w:rsidRPr="00976927" w14:paraId="038A03BA" w14:textId="77777777" w:rsidTr="00DB4F89">
              <w:tc>
                <w:tcPr>
                  <w:tcW w:w="2499" w:type="pct"/>
                </w:tcPr>
                <w:p w14:paraId="0B4C4765" w14:textId="77777777" w:rsidR="00DB4F89" w:rsidRPr="00976927" w:rsidRDefault="00DB4F89" w:rsidP="00DB4F8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 w:rsidRPr="0097692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JULHO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8"/>
                    <w:gridCol w:w="341"/>
                    <w:gridCol w:w="341"/>
                    <w:gridCol w:w="341"/>
                    <w:gridCol w:w="341"/>
                    <w:gridCol w:w="341"/>
                    <w:gridCol w:w="335"/>
                  </w:tblGrid>
                  <w:tr w:rsidR="00DB4F89" w:rsidRPr="00976927" w14:paraId="6DDF7F63" w14:textId="77777777" w:rsidTr="00DB4F89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FF9B5F"/>
                        <w:vAlign w:val="bottom"/>
                      </w:tcPr>
                      <w:p w14:paraId="085B9A0D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5" w:type="pct"/>
                        <w:shd w:val="clear" w:color="auto" w:fill="FF9B5F"/>
                        <w:vAlign w:val="bottom"/>
                      </w:tcPr>
                      <w:p w14:paraId="3D31AC94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FF9B5F"/>
                        <w:vAlign w:val="bottom"/>
                      </w:tcPr>
                      <w:p w14:paraId="35B68B06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F9B5F"/>
                        <w:vAlign w:val="bottom"/>
                      </w:tcPr>
                      <w:p w14:paraId="3700362E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F9B5F"/>
                        <w:vAlign w:val="bottom"/>
                      </w:tcPr>
                      <w:p w14:paraId="1E2B43C0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FF9B5F"/>
                        <w:vAlign w:val="bottom"/>
                      </w:tcPr>
                      <w:p w14:paraId="7CD2E9B3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F9B5F"/>
                        <w:vAlign w:val="bottom"/>
                      </w:tcPr>
                      <w:p w14:paraId="425C66C6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DB4F89" w:rsidRPr="00976927" w14:paraId="7A47429D" w14:textId="77777777" w:rsidTr="00DB4F89">
                    <w:trPr>
                      <w:trHeight w:val="170"/>
                    </w:trPr>
                    <w:tc>
                      <w:tcPr>
                        <w:tcW w:w="708" w:type="pct"/>
                      </w:tcPr>
                      <w:p w14:paraId="3226E16B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18A28171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D4C8F0A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D1834F1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4B3F83C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7470B36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1B85E24C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4F89" w:rsidRPr="00976927" w14:paraId="65CE1FE5" w14:textId="77777777" w:rsidTr="00DB4F89">
                    <w:trPr>
                      <w:trHeight w:val="170"/>
                    </w:trPr>
                    <w:tc>
                      <w:tcPr>
                        <w:tcW w:w="708" w:type="pct"/>
                      </w:tcPr>
                      <w:p w14:paraId="1AD38C68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40BE1F90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8CDB07A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5F81800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9BDB67A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E0E5789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7410E4C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4F89" w:rsidRPr="00976927" w14:paraId="018A92CB" w14:textId="77777777" w:rsidTr="00DB4F89">
                    <w:trPr>
                      <w:trHeight w:val="170"/>
                    </w:trPr>
                    <w:tc>
                      <w:tcPr>
                        <w:tcW w:w="708" w:type="pct"/>
                      </w:tcPr>
                      <w:p w14:paraId="2FAA8D6D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3D006464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3182958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0F6E6B7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AFDDAD6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7C13435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49FCC7D2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4F89" w:rsidRPr="00976927" w14:paraId="23E72B3F" w14:textId="77777777" w:rsidTr="00DB4F89">
                    <w:trPr>
                      <w:trHeight w:val="170"/>
                    </w:trPr>
                    <w:tc>
                      <w:tcPr>
                        <w:tcW w:w="708" w:type="pct"/>
                      </w:tcPr>
                      <w:p w14:paraId="3C2E1E82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505533DF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FB3E4B9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35A90EE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476E0E4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F9E49EA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768693F6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4F89" w:rsidRPr="00976927" w14:paraId="49825980" w14:textId="77777777" w:rsidTr="00DB4F89">
                    <w:trPr>
                      <w:trHeight w:val="170"/>
                    </w:trPr>
                    <w:tc>
                      <w:tcPr>
                        <w:tcW w:w="708" w:type="pct"/>
                      </w:tcPr>
                      <w:p w14:paraId="7672D27F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2E023E56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71E27CF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AE9FD60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DAA292A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3F9E934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35744B87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4F89" w:rsidRPr="00976927" w14:paraId="4A918878" w14:textId="77777777" w:rsidTr="00DB4F89">
                    <w:trPr>
                      <w:trHeight w:val="170"/>
                    </w:trPr>
                    <w:tc>
                      <w:tcPr>
                        <w:tcW w:w="708" w:type="pct"/>
                      </w:tcPr>
                      <w:p w14:paraId="28B06D13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1355491F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9E2EE39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21D9D0E2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3C2F2F37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793324E6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3A1B762E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4C2D418E" w14:textId="77777777" w:rsidR="00DB4F89" w:rsidRPr="00976927" w:rsidRDefault="00DB4F89" w:rsidP="00DB4F89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  <w:tc>
                <w:tcPr>
                  <w:tcW w:w="2501" w:type="pct"/>
                </w:tcPr>
                <w:p w14:paraId="7F38B5E1" w14:textId="77777777" w:rsidR="00DB4F89" w:rsidRPr="00976927" w:rsidRDefault="00DB4F89" w:rsidP="00DB4F8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 w:rsidRPr="0097692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AGOSTO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8"/>
                    <w:gridCol w:w="341"/>
                    <w:gridCol w:w="341"/>
                    <w:gridCol w:w="341"/>
                    <w:gridCol w:w="341"/>
                    <w:gridCol w:w="341"/>
                    <w:gridCol w:w="335"/>
                  </w:tblGrid>
                  <w:tr w:rsidR="00DB4F89" w:rsidRPr="00976927" w14:paraId="5EED2A05" w14:textId="77777777" w:rsidTr="00DB4F89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FF78C8"/>
                        <w:vAlign w:val="bottom"/>
                      </w:tcPr>
                      <w:p w14:paraId="3DA67C03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FF78C8"/>
                        <w:vAlign w:val="bottom"/>
                      </w:tcPr>
                      <w:p w14:paraId="36F061EC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FF78C8"/>
                        <w:vAlign w:val="bottom"/>
                      </w:tcPr>
                      <w:p w14:paraId="3EE9649D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FF78C8"/>
                        <w:vAlign w:val="bottom"/>
                      </w:tcPr>
                      <w:p w14:paraId="1AC5B8A0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FF78C8"/>
                        <w:vAlign w:val="bottom"/>
                      </w:tcPr>
                      <w:p w14:paraId="2E488095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FF78C8"/>
                        <w:vAlign w:val="bottom"/>
                      </w:tcPr>
                      <w:p w14:paraId="2E799F49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F78C8"/>
                        <w:vAlign w:val="bottom"/>
                      </w:tcPr>
                      <w:p w14:paraId="0AE06E1E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DB4F89" w:rsidRPr="00976927" w14:paraId="09E276F7" w14:textId="77777777" w:rsidTr="00DB4F89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4B71F9B4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E8539D7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808E9F1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9036757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2A0558F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BFF50CE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CCB9A11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4F89" w:rsidRPr="00976927" w14:paraId="02EA3972" w14:textId="77777777" w:rsidTr="00DB4F89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4FFA8DB6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A1B70DB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9C5776B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783395C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03C5111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4FEE06E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0F49AFA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4F89" w:rsidRPr="00976927" w14:paraId="75C45ED5" w14:textId="77777777" w:rsidTr="00DB4F89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6EAA8EF9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03BC805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0751F0A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8349774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4A3084B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D820633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034D461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4F89" w:rsidRPr="00976927" w14:paraId="7F91BA3D" w14:textId="77777777" w:rsidTr="00DB4F89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09770A2B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6CDBF9B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E3C68B1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E88F770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78952D0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A3AC835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C1F8082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4F89" w:rsidRPr="00976927" w14:paraId="448AA05D" w14:textId="77777777" w:rsidTr="00DB4F89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4A2AD26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FD94F5D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EC68458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0CFEA79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363213C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CFEEF9C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3B1468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4F89" w:rsidRPr="00976927" w14:paraId="557BE8B1" w14:textId="77777777" w:rsidTr="00DB4F89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536EDAC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748A9CF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9A77198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7BDB6BF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418B81E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35C44F7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5CEB17D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0D9AB7CE" w14:textId="77777777" w:rsidR="00DB4F89" w:rsidRPr="00976927" w:rsidRDefault="00DB4F89" w:rsidP="00DB4F89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</w:tr>
            <w:tr w:rsidR="00DB4F89" w:rsidRPr="00976927" w14:paraId="0EFC0C6F" w14:textId="77777777" w:rsidTr="00DB4F89">
              <w:tc>
                <w:tcPr>
                  <w:tcW w:w="2499" w:type="pct"/>
                </w:tcPr>
                <w:p w14:paraId="60BD9849" w14:textId="77777777" w:rsidR="00DB4F89" w:rsidRPr="00976927" w:rsidRDefault="00DB4F89" w:rsidP="00DB4F8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 w:rsidRPr="0097692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SETEMBRO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8"/>
                    <w:gridCol w:w="341"/>
                    <w:gridCol w:w="341"/>
                    <w:gridCol w:w="341"/>
                    <w:gridCol w:w="341"/>
                    <w:gridCol w:w="341"/>
                    <w:gridCol w:w="335"/>
                  </w:tblGrid>
                  <w:tr w:rsidR="00DB4F89" w:rsidRPr="00976927" w14:paraId="50F817E3" w14:textId="77777777" w:rsidTr="00DB4F89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FF6EAA"/>
                        <w:vAlign w:val="bottom"/>
                      </w:tcPr>
                      <w:p w14:paraId="64881EAE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5" w:type="pct"/>
                        <w:shd w:val="clear" w:color="auto" w:fill="FF6EAA"/>
                        <w:vAlign w:val="bottom"/>
                      </w:tcPr>
                      <w:p w14:paraId="550DE435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FF6EAA"/>
                        <w:vAlign w:val="bottom"/>
                      </w:tcPr>
                      <w:p w14:paraId="10F8ADC8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F6EAA"/>
                        <w:vAlign w:val="bottom"/>
                      </w:tcPr>
                      <w:p w14:paraId="2F2F940B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F6EAA"/>
                        <w:vAlign w:val="bottom"/>
                      </w:tcPr>
                      <w:p w14:paraId="4F4F4149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FF6EAA"/>
                        <w:vAlign w:val="bottom"/>
                      </w:tcPr>
                      <w:p w14:paraId="2E887ED0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F6EAA"/>
                        <w:vAlign w:val="bottom"/>
                      </w:tcPr>
                      <w:p w14:paraId="4575BD9D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DB4F89" w:rsidRPr="00976927" w14:paraId="7D19D67D" w14:textId="77777777" w:rsidTr="00DB4F89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58B92FDD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36E074D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1B02E5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4AD094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33078E2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9A5C02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DC86D67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4F89" w:rsidRPr="00976927" w14:paraId="234791D4" w14:textId="77777777" w:rsidTr="00DB4F89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634683F3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340FBF0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0DE6EE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60E98B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EC2BFF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60BFD0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CAB50CD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4F89" w:rsidRPr="00976927" w14:paraId="1992B100" w14:textId="77777777" w:rsidTr="00DB4F89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0BB24531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1150DBD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BCFA8E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E4ECD4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5E79A7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6DC03B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07452A0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4F89" w:rsidRPr="00976927" w14:paraId="2A263F82" w14:textId="77777777" w:rsidTr="00DB4F89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2B9CFD8E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0B7FF09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BFDCED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8B5612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71F8FC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69AC8B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0D37E6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4F89" w:rsidRPr="00976927" w14:paraId="2C4B8297" w14:textId="77777777" w:rsidTr="00DB4F89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85F269C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558F3FC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094BEB3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649CB0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DBE699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2A738A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19F6DFF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4F89" w:rsidRPr="00976927" w14:paraId="6DB36913" w14:textId="77777777" w:rsidTr="00DB4F89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67DDA21C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CA10269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E641C0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77520CB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77CE82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3A24FF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FAA2752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16D2FA83" w14:textId="77777777" w:rsidR="00DB4F89" w:rsidRPr="00976927" w:rsidRDefault="00DB4F89" w:rsidP="00DB4F89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  <w:tc>
                <w:tcPr>
                  <w:tcW w:w="2501" w:type="pct"/>
                </w:tcPr>
                <w:p w14:paraId="36E129C4" w14:textId="77777777" w:rsidR="00DB4F89" w:rsidRPr="00976927" w:rsidRDefault="00DB4F89" w:rsidP="00DB4F8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 w:rsidRPr="0097692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OUTUBRO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8"/>
                    <w:gridCol w:w="341"/>
                    <w:gridCol w:w="341"/>
                    <w:gridCol w:w="341"/>
                    <w:gridCol w:w="341"/>
                    <w:gridCol w:w="341"/>
                    <w:gridCol w:w="335"/>
                  </w:tblGrid>
                  <w:tr w:rsidR="00DB4F89" w:rsidRPr="00976927" w14:paraId="32438B82" w14:textId="77777777" w:rsidTr="00DB4F89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DC82C8"/>
                        <w:vAlign w:val="bottom"/>
                      </w:tcPr>
                      <w:p w14:paraId="770C0430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DC82C8"/>
                        <w:vAlign w:val="bottom"/>
                      </w:tcPr>
                      <w:p w14:paraId="2309AA4A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DC82C8"/>
                        <w:vAlign w:val="bottom"/>
                      </w:tcPr>
                      <w:p w14:paraId="44D68E4F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DC82C8"/>
                        <w:vAlign w:val="bottom"/>
                      </w:tcPr>
                      <w:p w14:paraId="761E33BA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DC82C8"/>
                        <w:vAlign w:val="bottom"/>
                      </w:tcPr>
                      <w:p w14:paraId="7FB36E43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DC82C8"/>
                        <w:vAlign w:val="bottom"/>
                      </w:tcPr>
                      <w:p w14:paraId="2199FEBF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DC82C8"/>
                        <w:vAlign w:val="bottom"/>
                      </w:tcPr>
                      <w:p w14:paraId="2BCEA959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DB4F89" w:rsidRPr="00976927" w14:paraId="007D8996" w14:textId="77777777" w:rsidTr="00DB4F89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644BBB56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85ECC86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7D91B4D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EF94505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BD9A7F6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80D455D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02AAEB8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4F89" w:rsidRPr="00976927" w14:paraId="2498A72E" w14:textId="77777777" w:rsidTr="00DB4F89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6B13F092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700F846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B4195EE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E21B915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EC62A95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35C4256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69BD86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4F89" w:rsidRPr="00976927" w14:paraId="4C354CB5" w14:textId="77777777" w:rsidTr="00DB4F89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0F525FF6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6382872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3749394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A4E5966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AC88695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9DFC497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885B31D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4F89" w:rsidRPr="00976927" w14:paraId="63EC71A3" w14:textId="77777777" w:rsidTr="00DB4F89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33CC882F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891310A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5132ECB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BF6D346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71400BE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56D4A79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CCEC871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4F89" w:rsidRPr="00976927" w14:paraId="0A03D541" w14:textId="77777777" w:rsidTr="00DB4F89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00D06B36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6ADA6CC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EE4B215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690A9FF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6D6515B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6FC1954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0647C5D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4F89" w:rsidRPr="00976927" w14:paraId="2182A110" w14:textId="77777777" w:rsidTr="00DB4F89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5018CD71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28E560B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987D6B7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B44E17A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C8AEB99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87D2419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3DEB2EA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2B69A56D" w14:textId="77777777" w:rsidR="00DB4F89" w:rsidRPr="00976927" w:rsidRDefault="00DB4F89" w:rsidP="00DB4F89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</w:tr>
            <w:tr w:rsidR="00DB4F89" w:rsidRPr="00976927" w14:paraId="76AEB54E" w14:textId="77777777" w:rsidTr="00DB4F89">
              <w:tc>
                <w:tcPr>
                  <w:tcW w:w="2499" w:type="pct"/>
                </w:tcPr>
                <w:p w14:paraId="7675BCE3" w14:textId="77777777" w:rsidR="00DB4F89" w:rsidRPr="00976927" w:rsidRDefault="00DB4F89" w:rsidP="00DB4F8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 w:rsidRPr="0097692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NOVEMBRO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8"/>
                    <w:gridCol w:w="341"/>
                    <w:gridCol w:w="341"/>
                    <w:gridCol w:w="341"/>
                    <w:gridCol w:w="341"/>
                    <w:gridCol w:w="341"/>
                    <w:gridCol w:w="335"/>
                  </w:tblGrid>
                  <w:tr w:rsidR="00DB4F89" w:rsidRPr="00976927" w14:paraId="6B37E8BC" w14:textId="77777777" w:rsidTr="00DB4F89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A587CD"/>
                        <w:vAlign w:val="bottom"/>
                      </w:tcPr>
                      <w:p w14:paraId="1DDC4402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5" w:type="pct"/>
                        <w:shd w:val="clear" w:color="auto" w:fill="A587CD"/>
                        <w:vAlign w:val="bottom"/>
                      </w:tcPr>
                      <w:p w14:paraId="2629B7CD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A587CD"/>
                        <w:vAlign w:val="bottom"/>
                      </w:tcPr>
                      <w:p w14:paraId="297CFA5B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A587CD"/>
                        <w:vAlign w:val="bottom"/>
                      </w:tcPr>
                      <w:p w14:paraId="3A9D4874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A587CD"/>
                        <w:vAlign w:val="bottom"/>
                      </w:tcPr>
                      <w:p w14:paraId="3EF16A59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A587CD"/>
                        <w:vAlign w:val="bottom"/>
                      </w:tcPr>
                      <w:p w14:paraId="4E89BADD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A587CD"/>
                        <w:vAlign w:val="bottom"/>
                      </w:tcPr>
                      <w:p w14:paraId="14D284A8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DB4F89" w:rsidRPr="00976927" w14:paraId="48A45777" w14:textId="77777777" w:rsidTr="00DB4F89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5AE86DFB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1D00F6D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EC88E3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E4C4076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51BA18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05D12A5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DA11B63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4F89" w:rsidRPr="00976927" w14:paraId="7997101E" w14:textId="77777777" w:rsidTr="00DB4F89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63BC5A67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BE50A04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BE2B2C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8B0A28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116BD5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62B947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86A85AE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4F89" w:rsidRPr="00976927" w14:paraId="4CAB40AF" w14:textId="77777777" w:rsidTr="00DB4F89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335239AC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47B4F2D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996D6E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07E702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360D99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B46033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6DB7885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4F89" w:rsidRPr="00976927" w14:paraId="0FC50A71" w14:textId="77777777" w:rsidTr="00DB4F89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60DD6685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8B2DA34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69C738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0C9061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0B9567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6F8B26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B3A1F06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4F89" w:rsidRPr="00976927" w14:paraId="2727C0A1" w14:textId="77777777" w:rsidTr="00DB4F89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52E3BB0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9B48FFA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0436C6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B61250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E94C5E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23B306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797D734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4F89" w:rsidRPr="00976927" w14:paraId="0930C67A" w14:textId="77777777" w:rsidTr="00DB4F89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3B15B90E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B691C63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2D4B0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562BCB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DAEC00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9CB35D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99B7E6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2F3AFA95" w14:textId="77777777" w:rsidR="00DB4F89" w:rsidRPr="00976927" w:rsidRDefault="00DB4F89" w:rsidP="00DB4F89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  <w:tc>
                <w:tcPr>
                  <w:tcW w:w="2501" w:type="pct"/>
                </w:tcPr>
                <w:p w14:paraId="04ABEBD1" w14:textId="77777777" w:rsidR="00DB4F89" w:rsidRPr="00976927" w:rsidRDefault="00DB4F89" w:rsidP="00DB4F8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 w:rsidRPr="0097692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DEZEMBRO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8"/>
                    <w:gridCol w:w="341"/>
                    <w:gridCol w:w="341"/>
                    <w:gridCol w:w="341"/>
                    <w:gridCol w:w="341"/>
                    <w:gridCol w:w="341"/>
                    <w:gridCol w:w="335"/>
                  </w:tblGrid>
                  <w:tr w:rsidR="00DB4F89" w:rsidRPr="00976927" w14:paraId="73B7AF59" w14:textId="77777777" w:rsidTr="00DB4F89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3C82C8"/>
                        <w:vAlign w:val="bottom"/>
                      </w:tcPr>
                      <w:p w14:paraId="5282618E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3C82C8"/>
                        <w:vAlign w:val="bottom"/>
                      </w:tcPr>
                      <w:p w14:paraId="6EE55A00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3C82C8"/>
                        <w:vAlign w:val="bottom"/>
                      </w:tcPr>
                      <w:p w14:paraId="6FBAB4E6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3C82C8"/>
                        <w:vAlign w:val="bottom"/>
                      </w:tcPr>
                      <w:p w14:paraId="68BAC1FB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3C82C8"/>
                        <w:vAlign w:val="bottom"/>
                      </w:tcPr>
                      <w:p w14:paraId="5FB09FB6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3C82C8"/>
                        <w:vAlign w:val="bottom"/>
                      </w:tcPr>
                      <w:p w14:paraId="15EBE7AE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3C82C8"/>
                        <w:vAlign w:val="bottom"/>
                      </w:tcPr>
                      <w:p w14:paraId="1623BA88" w14:textId="77777777" w:rsidR="00DB4F89" w:rsidRPr="00976927" w:rsidRDefault="00DB4F89" w:rsidP="00DB4F8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DB4F89" w:rsidRPr="00976927" w14:paraId="480197DE" w14:textId="77777777" w:rsidTr="00DB4F89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68CECF28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0EE2C0A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C1C54CD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5EDF5CB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4FB44DD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68D9D23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1D2332A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4F89" w:rsidRPr="00976927" w14:paraId="42A54195" w14:textId="77777777" w:rsidTr="00DB4F89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002BEFAD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0967306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6C78959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FECC6DD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995FA95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9BAE7FE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262C827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4F89" w:rsidRPr="00976927" w14:paraId="56FB5C9D" w14:textId="77777777" w:rsidTr="00DB4F89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58D1BA8F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0EEDA18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6316B89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0F7560B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BAC98D1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76F8C4E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D6641E8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4F89" w:rsidRPr="00976927" w14:paraId="0B08B466" w14:textId="77777777" w:rsidTr="00DB4F89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041CCC47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FD58014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C9F79A0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D09BA5B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93EF69E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F880921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D308E3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4F89" w:rsidRPr="00976927" w14:paraId="662D0106" w14:textId="77777777" w:rsidTr="00DB4F89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67FD6EEA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094FA40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E512AA9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ADE8530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5A8681E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8AF0D08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E93C658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4F89" w:rsidRPr="00976927" w14:paraId="149B4F26" w14:textId="77777777" w:rsidTr="00DB4F89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678D21F6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C5CD1F4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FEF5394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B666215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1CD8949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5187E34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7AE4BB6" w14:textId="77777777" w:rsidR="00DB4F89" w:rsidRPr="00844F84" w:rsidRDefault="00DB4F89" w:rsidP="00DB4F8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253829F7" w14:textId="77777777" w:rsidR="00DB4F89" w:rsidRPr="00976927" w:rsidRDefault="00DB4F89" w:rsidP="00DB4F89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</w:tr>
          </w:tbl>
          <w:p w14:paraId="76F89CCB" w14:textId="77777777" w:rsidR="00CE1E8B" w:rsidRPr="00B6393F" w:rsidRDefault="00CE1E8B" w:rsidP="0097692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14"/>
                <w:szCs w:val="14"/>
                <w:lang w:val="it-IT" w:bidi="ru-RU"/>
              </w:rPr>
            </w:pPr>
          </w:p>
        </w:tc>
      </w:tr>
    </w:tbl>
    <w:p w14:paraId="2B3E424A" w14:textId="1DF0A038" w:rsidR="00F93E3B" w:rsidRPr="00B6393F" w:rsidRDefault="00F93E3B" w:rsidP="00976927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  <w:lang w:val="it-IT"/>
        </w:rPr>
      </w:pPr>
    </w:p>
    <w:sectPr w:rsidR="00F93E3B" w:rsidRPr="00B6393F" w:rsidSect="00844F84">
      <w:pgSz w:w="16838" w:h="11906" w:orient="landscape" w:code="9"/>
      <w:pgMar w:top="340" w:right="510" w:bottom="397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35EC8F" w14:textId="77777777" w:rsidR="00C11136" w:rsidRDefault="00C11136">
      <w:pPr>
        <w:spacing w:after="0"/>
      </w:pPr>
      <w:r>
        <w:separator/>
      </w:r>
    </w:p>
  </w:endnote>
  <w:endnote w:type="continuationSeparator" w:id="0">
    <w:p w14:paraId="6936C87E" w14:textId="77777777" w:rsidR="00C11136" w:rsidRDefault="00C1113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FF5C54" w14:textId="77777777" w:rsidR="00C11136" w:rsidRDefault="00C11136">
      <w:pPr>
        <w:spacing w:after="0"/>
      </w:pPr>
      <w:r>
        <w:separator/>
      </w:r>
    </w:p>
  </w:footnote>
  <w:footnote w:type="continuationSeparator" w:id="0">
    <w:p w14:paraId="5800F729" w14:textId="77777777" w:rsidR="00C11136" w:rsidRDefault="00C1113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0"/>
    <w:docVar w:name="MonthEnd10" w:val="31.10.2020"/>
    <w:docVar w:name="MonthEnd11" w:val="30.11.2020"/>
    <w:docVar w:name="MonthEnd12" w:val="31.12.2020"/>
    <w:docVar w:name="MonthEnd2" w:val="29.02.2020"/>
    <w:docVar w:name="MonthEnd3" w:val="31.03.2020"/>
    <w:docVar w:name="MonthEnd4" w:val="30.04.2020"/>
    <w:docVar w:name="MonthEnd5" w:val="31.05.2020"/>
    <w:docVar w:name="MonthEnd6" w:val="30.06.2020"/>
    <w:docVar w:name="MonthEnd7" w:val="31.07.2020"/>
    <w:docVar w:name="MonthEnd8" w:val="31.08.2020"/>
    <w:docVar w:name="MonthEnd9" w:val="30.09.2020"/>
    <w:docVar w:name="Months" w:val="12"/>
    <w:docVar w:name="MonthStart1" w:val="01.01.2020"/>
    <w:docVar w:name="MonthStart10" w:val="01.10.2020"/>
    <w:docVar w:name="MonthStart11" w:val="01.11.2020"/>
    <w:docVar w:name="MonthStart12" w:val="01.12.2020"/>
    <w:docVar w:name="MonthStart2" w:val="01.02.2020"/>
    <w:docVar w:name="MonthStart3" w:val="01.03.2020"/>
    <w:docVar w:name="MonthStart4" w:val="01.04.2020"/>
    <w:docVar w:name="MonthStart5" w:val="01.05.2020"/>
    <w:docVar w:name="MonthStart6" w:val="01.06.2020"/>
    <w:docVar w:name="MonthStart7" w:val="01.07.2020"/>
    <w:docVar w:name="MonthStart8" w:val="01.08.2020"/>
    <w:docVar w:name="MonthStart9" w:val="01.09.2020"/>
    <w:docVar w:name="MonthStartLast" w:val="12/1/2012"/>
    <w:docVar w:name="WeekStart" w:val="понедельник"/>
  </w:docVars>
  <w:rsids>
    <w:rsidRoot w:val="00285C1D"/>
    <w:rsid w:val="00013E5F"/>
    <w:rsid w:val="0005357B"/>
    <w:rsid w:val="00071356"/>
    <w:rsid w:val="00097A25"/>
    <w:rsid w:val="000A5A57"/>
    <w:rsid w:val="000E2618"/>
    <w:rsid w:val="001274F3"/>
    <w:rsid w:val="00135DA8"/>
    <w:rsid w:val="00151CCE"/>
    <w:rsid w:val="00166201"/>
    <w:rsid w:val="001B01F9"/>
    <w:rsid w:val="001B7A4A"/>
    <w:rsid w:val="001C41F9"/>
    <w:rsid w:val="00285C1D"/>
    <w:rsid w:val="00330AC4"/>
    <w:rsid w:val="003327F5"/>
    <w:rsid w:val="00340CAF"/>
    <w:rsid w:val="003C0D41"/>
    <w:rsid w:val="003E085C"/>
    <w:rsid w:val="003E7B3A"/>
    <w:rsid w:val="003F6264"/>
    <w:rsid w:val="00416364"/>
    <w:rsid w:val="00431B29"/>
    <w:rsid w:val="00440416"/>
    <w:rsid w:val="00441F85"/>
    <w:rsid w:val="00462EAD"/>
    <w:rsid w:val="004A6170"/>
    <w:rsid w:val="004F6AAC"/>
    <w:rsid w:val="00512F2D"/>
    <w:rsid w:val="00570FBB"/>
    <w:rsid w:val="00583B82"/>
    <w:rsid w:val="005923AC"/>
    <w:rsid w:val="005B4668"/>
    <w:rsid w:val="005D5149"/>
    <w:rsid w:val="005E656F"/>
    <w:rsid w:val="006426D6"/>
    <w:rsid w:val="00667021"/>
    <w:rsid w:val="006974E1"/>
    <w:rsid w:val="006B7711"/>
    <w:rsid w:val="006C0896"/>
    <w:rsid w:val="006F513E"/>
    <w:rsid w:val="00717B91"/>
    <w:rsid w:val="007B60FB"/>
    <w:rsid w:val="007C0139"/>
    <w:rsid w:val="007D45A1"/>
    <w:rsid w:val="007F53F9"/>
    <w:rsid w:val="007F564D"/>
    <w:rsid w:val="00804CE2"/>
    <w:rsid w:val="0081583A"/>
    <w:rsid w:val="00844F84"/>
    <w:rsid w:val="008A32B1"/>
    <w:rsid w:val="008B1201"/>
    <w:rsid w:val="008E0BA9"/>
    <w:rsid w:val="008F16F7"/>
    <w:rsid w:val="009107E4"/>
    <w:rsid w:val="009164BA"/>
    <w:rsid w:val="009166BD"/>
    <w:rsid w:val="00976927"/>
    <w:rsid w:val="00977AAE"/>
    <w:rsid w:val="00996E56"/>
    <w:rsid w:val="00997268"/>
    <w:rsid w:val="009E2B7A"/>
    <w:rsid w:val="009E69A1"/>
    <w:rsid w:val="00A12667"/>
    <w:rsid w:val="00A14581"/>
    <w:rsid w:val="00A20E4C"/>
    <w:rsid w:val="00AA23D3"/>
    <w:rsid w:val="00AA3C50"/>
    <w:rsid w:val="00AE302A"/>
    <w:rsid w:val="00AE36BB"/>
    <w:rsid w:val="00B13164"/>
    <w:rsid w:val="00B24BD3"/>
    <w:rsid w:val="00B36BE5"/>
    <w:rsid w:val="00B37C7E"/>
    <w:rsid w:val="00B6393F"/>
    <w:rsid w:val="00B65B09"/>
    <w:rsid w:val="00B75B1B"/>
    <w:rsid w:val="00B76CCE"/>
    <w:rsid w:val="00B85583"/>
    <w:rsid w:val="00B9476B"/>
    <w:rsid w:val="00BC3952"/>
    <w:rsid w:val="00BE5AB8"/>
    <w:rsid w:val="00BF174C"/>
    <w:rsid w:val="00C11136"/>
    <w:rsid w:val="00C309F5"/>
    <w:rsid w:val="00C44DFB"/>
    <w:rsid w:val="00C6519B"/>
    <w:rsid w:val="00C70F21"/>
    <w:rsid w:val="00C7354B"/>
    <w:rsid w:val="00C91F9B"/>
    <w:rsid w:val="00CE1E8B"/>
    <w:rsid w:val="00D2403F"/>
    <w:rsid w:val="00DA6A3A"/>
    <w:rsid w:val="00DB4F89"/>
    <w:rsid w:val="00DC1C1C"/>
    <w:rsid w:val="00DC3C75"/>
    <w:rsid w:val="00DE32AC"/>
    <w:rsid w:val="00E1407A"/>
    <w:rsid w:val="00E50BDE"/>
    <w:rsid w:val="00E774CD"/>
    <w:rsid w:val="00E77E1D"/>
    <w:rsid w:val="00ED75B6"/>
    <w:rsid w:val="00F046DB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10219</Words>
  <Characters>58249</Characters>
  <Application>Microsoft Office Word</Application>
  <DocSecurity>0</DocSecurity>
  <Lines>485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2021-07-07T10:42:00Z</dcterms:created>
  <dcterms:modified xsi:type="dcterms:W3CDTF">2021-07-07T10:42:00Z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