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70"/>
        <w:gridCol w:w="5274"/>
        <w:gridCol w:w="5274"/>
      </w:tblGrid>
      <w:tr w:rsidR="00CE1E8B" w:rsidRPr="00B6393F" w14:paraId="40983BE3" w14:textId="643D2D1C" w:rsidTr="00013E5F">
        <w:trPr>
          <w:trHeight w:val="567"/>
          <w:jc w:val="center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14:paraId="55E3F21C" w14:textId="77777777" w:rsidR="001B7A4A" w:rsidRPr="00844F84" w:rsidRDefault="001B7A4A" w:rsidP="001B7A4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2025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2551"/>
            </w:tblGrid>
            <w:tr w:rsidR="001B7A4A" w:rsidRPr="00976927" w14:paraId="2C599038" w14:textId="77777777" w:rsidTr="00642A56">
              <w:tc>
                <w:tcPr>
                  <w:tcW w:w="2499" w:type="pct"/>
                </w:tcPr>
                <w:p w14:paraId="24CC09DE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0"/>
                    <w:gridCol w:w="340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1B7A4A" w:rsidRPr="00976927" w14:paraId="4617E4BC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42A3607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10B9894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8D3676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21324CE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21BE2BF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7AA677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F50494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54EAB2B7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DAEE62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59BF2D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648D7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8DF6B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83F15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216C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849DE8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A5D24AB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AD6EFD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2BD0C3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98B4BE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FEC1BF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FFA73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62B17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E309F5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7D5FF3E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25495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1EADB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9F856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71C44D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28AF1F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77120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A05B3F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DA8947A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7ADD8A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35E0E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A624A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D627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DACD2E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A25115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B17DD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ACB2BEA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754D09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BD2A9D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BC9678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896880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1EC6A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5CDDF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613A5C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66C708A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F60966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77805C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2827B0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2B6D6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B5551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3298E9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C500F6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260A7E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36D4BA2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60478E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62FB40B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BEFB06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54E870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09DFE5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83231C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8AD978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469A3C3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4B844A1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9ED9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0B34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F4AD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AB479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E622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6CB5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43C2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8B038C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D1A57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A258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7F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8D3E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28A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CB101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57A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5FB2F5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7E325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5DC82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D3B7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1684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4997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3496D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C0D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843468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5324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A62F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8440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B80D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DDB9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1AD6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9A4B3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092812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F59DE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89B1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27CD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C73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7CCB6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4717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D168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763BB6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72D1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EC4A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02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182F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002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6424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9CF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1A847C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48F3977A" w14:textId="77777777" w:rsidTr="00642A56">
              <w:tc>
                <w:tcPr>
                  <w:tcW w:w="2499" w:type="pct"/>
                </w:tcPr>
                <w:p w14:paraId="02FE81E6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7530CBC9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78CA07F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79A00CB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C14704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723CBE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3531A2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61F99A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2556275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4191685E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C06D64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5750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AB24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972E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F237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3CFF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1995B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B22C671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25DC4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4E00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EB30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A784D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EF4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63DD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1F98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7CA2C14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023E2A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BACF0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A5E9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B5C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F1E1B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6C99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5E8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1325833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209A8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9B8B0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31EE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8C4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6CFF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B464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876B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A544F26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36E573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13FB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8D0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6A7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4C9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43D90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9970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F866C8D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F6D299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E155F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B522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7B53D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4C6F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6AF0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564A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22FF2502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313B71A7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5276C78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5083E8C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F864E0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E6CF2D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4ACB28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049435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5A8AB0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72B630B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512AD05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D135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02FB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7F64F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1F8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D08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EC4A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DFAE3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8EADBF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867B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FD9E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970D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E2ED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CA47E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359F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329E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126E70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04A43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C88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E85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2AC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A717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31D4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57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AB2EAA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78ECD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34FB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B62EA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2934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CE3A4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EA47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18279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BF5A1F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E1B22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BA0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A8D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55A0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4ABC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755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8B2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6F8C1C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5449F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6678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DE04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308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71F14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42D8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76F7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02F7DA2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1B7A4A" w:rsidRPr="00976927" w14:paraId="374B97B2" w14:textId="77777777" w:rsidTr="00642A56">
              <w:tc>
                <w:tcPr>
                  <w:tcW w:w="2499" w:type="pct"/>
                </w:tcPr>
                <w:p w14:paraId="4407052D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451F9F9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5C5E71B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2E3DD95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5C8BB1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0BE80A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375A66F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22C61C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1BAFDF8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277F1D6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39C09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9D3F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92A2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664D7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658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9550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C02C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E4362A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98AE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E42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FEE9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00DC3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0DF1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01C63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1E4B8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75251C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2DD7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A0C5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BFD2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1E9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B03A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178F6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E65B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1CAD3F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19778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0A22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56B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7DA7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7AB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B1F5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F3D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968D3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339FA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807E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6044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8FEA6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1FF8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8024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F4A4F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1C1A1D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574515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241D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5967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EA7B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A2B50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07C8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4F25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6A6B5A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9A54904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612717F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64EEF8E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ECF25E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BED2DE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5062EB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939EBE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E1AFDB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4C8338C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78064B9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CE61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917D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791A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0021B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ACB1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E082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BA742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871D74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8FAB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AA12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333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1863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524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4088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D7FF8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500D39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5B6E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AB31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A623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9E2F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A29FB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D64E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4E9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D02D39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C2FE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A9E3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467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8039A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FB3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6F3F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C963B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04CF04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7C5A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B998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1D70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624E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D2C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18B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BA68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DE6DCF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AA09E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4B2C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D6FB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3788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92A9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6E4C2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6C11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CB7EEA8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1B7A4A" w:rsidRPr="00976927" w14:paraId="5B5A958F" w14:textId="77777777" w:rsidTr="00642A56">
              <w:tc>
                <w:tcPr>
                  <w:tcW w:w="2499" w:type="pct"/>
                </w:tcPr>
                <w:p w14:paraId="6A075A75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69B08D8E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37262FB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4F00767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FCC780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226BB5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2ED643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82ACF5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2D607D3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56A9804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53373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1F50D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0712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50FC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1DD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9BE2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24D9D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744240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FAB001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2FDD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47F17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0716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5512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365B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C70323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E6C592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C27008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F4C08A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2F568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C4602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A922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AF280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0A0A87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50C8AD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DA4877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BEE458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ED85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928B59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CBD7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A80F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A0320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9A0AA5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3653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353F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D7FD3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1980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5C87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0D9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E2C03F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FC4329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3B2B6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1E73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4F99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1C101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45897E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5C7B1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8EEE49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D5E4D5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CB8A3B6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EB00C5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426D38E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32D1A8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45FD61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BA4B51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8C384C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8945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1CEF983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3139567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D637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1EF7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1018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6A3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CA30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6F88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08C9F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E1F1B7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B7A4A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4205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CA622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237D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9B3E6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6F7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3FC9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E02542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6E49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03AB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C6E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AF08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DCB8D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C33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4A1B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619438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64750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B55B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4B0E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42D9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F456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5AE5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DF505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65B78D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FDD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2AA41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670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7F965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865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1003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6B4C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003F14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36EF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FBC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C65C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98EB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859D6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F4A5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8511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4C7CBF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261E685E" w14:textId="77777777" w:rsidTr="00642A56">
              <w:tc>
                <w:tcPr>
                  <w:tcW w:w="2499" w:type="pct"/>
                </w:tcPr>
                <w:p w14:paraId="3D28778D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095F1A3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547F259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CD171F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A0CCF7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880DD4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2B6CC9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9D3426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58A72DD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3F80EBE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63C8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2181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812A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6F1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8D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E6DF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2506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7406E6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E8172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CCF9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F19A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8A0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F06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8CA9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4215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828368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82C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2299A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6C77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3424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CFA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537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3EB8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4A9D09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C07E0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B0EBF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8B5B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F67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5A5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FF8D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E32FB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A8E881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B387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73220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EC918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96AF1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C907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1ED4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C1BD7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8BCBC2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08095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5A20E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DD5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F4B6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1A3CB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7650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0AF09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8B0233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EE05D28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0397A020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1062A07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2B30CB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9FC6CC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3E5D80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39D2DD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FF3FB1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2DF3F8A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296D4DD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AE6A39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1EF25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447BE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133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F6D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0A6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E69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A96B5D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4EFF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B924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BF32A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079F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7D6DC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EA159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AD33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69D885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CB85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D02B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1BD2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57CE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E4C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7DBC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E8234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B66035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8585D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6C876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490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217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7A10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78891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111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FAB492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9A1D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7835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59C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38DAE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1E57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3C1B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0A56A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AF00D5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21C95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34D6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1EA7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0D35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D56F7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318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5E9E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3DA638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1C06261E" w14:textId="77777777" w:rsidTr="00642A56">
              <w:tc>
                <w:tcPr>
                  <w:tcW w:w="2499" w:type="pct"/>
                </w:tcPr>
                <w:p w14:paraId="7796B690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5D9CE770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BE6990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0889EFA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EBC67A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CE09D0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FF3D91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8DC749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6C719CE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38C319E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67A36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F49F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91E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4F2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5D2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8F6F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BE976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E3A61D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C61B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19A9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9344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C75DA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0ED0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19D6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AF4D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5E1A41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C7FF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9CB4E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5EA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51F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58E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F9E7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7E49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19A58A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C6030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36BED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458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CA17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CC53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DE18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80E33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6BB09F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48C3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830F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B17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02D23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477B6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54BA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91717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B27E07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7B49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CA8F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E334B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A57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5EFB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AE9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1148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DA7DA3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012923C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04C809B2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2380CE3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F747D6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2FAEB2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F1CD74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07B353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1B4DC2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726E192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71F4E8E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28B6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94A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8EC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38A40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F8FB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E1CDB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D5C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97B24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98225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B1D0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458E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C3F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C41B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648F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E710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082E38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218E1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5AE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06C9D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8FA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2F7E8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1511E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5D7C9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11C3D4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60D2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6F7B8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1E6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4A4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FA63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1C4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6FE1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45ADD8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6881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2B8D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E1BB5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DD4BD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B2DF9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3809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C7F0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882C63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F1E4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EA2F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30E64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FE5E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B226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E35F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DD01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FAB532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F8800" w14:textId="77777777" w:rsidR="001B7A4A" w:rsidRPr="00844F84" w:rsidRDefault="001B7A4A" w:rsidP="001B7A4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2026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1B7A4A" w:rsidRPr="00976927" w14:paraId="6F0F2E18" w14:textId="77777777" w:rsidTr="00642A56">
              <w:tc>
                <w:tcPr>
                  <w:tcW w:w="2499" w:type="pct"/>
                </w:tcPr>
                <w:p w14:paraId="0B411988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1B7A4A" w:rsidRPr="00976927" w14:paraId="49FB0E3D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5B7D2C5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6C1B708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3B7EFB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273F3D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55EF13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065806E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A0C6E9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1CF99F5B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F5E185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7D8CE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36A3E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DEDCB5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69F6E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D5561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F8358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1BBA2CC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F6317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786F21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F01298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AA1FD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38AB8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BC9E3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B27D2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6537779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661493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D43C7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C4012D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1203A5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C6B133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2CC14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A44A3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568C961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B1B4C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13F7D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BB23E1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00556F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E634A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57F766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5ED8DE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384AEBC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002638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56B040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2B3CD3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6D5C7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25801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53F0E3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F11A8C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02E1C5D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430575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D934D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70EC1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C2879E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7D8DF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5F8347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E00CF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02F70D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0CC6A57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4809E92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4D18636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BAAFB9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82325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2D1D15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65947C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A24891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16AB633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6F59C22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41810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FF2AC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7FFB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9BB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5C6F7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2D8D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896E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EE6ECC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B7E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A0D2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C9C6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E3A4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73B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03C1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ADF0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892C89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15FE7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D0A85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D82F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AC165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E2CA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72D26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FE79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28C442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2742D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3D26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0C0C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39E4E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0FD5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71F60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F8BD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BFE754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1F710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3FB96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B7EC6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F3D77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9D0F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B48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B9F52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8672FC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E58F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0BDB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9E34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61DD0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6A6B6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A832C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0D1A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A0F621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498CB7AE" w14:textId="77777777" w:rsidTr="00642A56">
              <w:tc>
                <w:tcPr>
                  <w:tcW w:w="2499" w:type="pct"/>
                </w:tcPr>
                <w:p w14:paraId="34685451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161B8C88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21777C2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7FE3682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2201EB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546943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FB0DDF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F41353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3A32DA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58810AF5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9EAF29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69FCC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140BC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5B4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13E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8EF13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C9319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FC63062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98E38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1330B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40227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7D8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E22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0BB2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284A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77906A4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13AEF6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FF07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E663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573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D7B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302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FBF8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74E5E3A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90087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04B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45FC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27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5D24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36BC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59FD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1E88D3D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481A3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891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66AF0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6BD5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ABC7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00C40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6DD74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A85CC97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17F64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331ED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32E7B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EF18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7E5D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1157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01D6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3A06872F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277CF71C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75CBD8F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0020A94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00A631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988CEA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06C248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FC26D5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0EA819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6F799BD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1547EF0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E0D5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77759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E7D4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CF6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EE2CA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338B9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7EC4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DCB836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A9BF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170C5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404E6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0C8A2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1BDD1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FEAC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2D8E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5A4A5E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7C936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2EDA6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7DD6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A426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6F1A3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4CBB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C0B32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A8FA50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7C2E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086AE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FB00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EF4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036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B9824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C79A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44A44B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BBE8F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464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E131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9D4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A61B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9862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EC24B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7FB999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3A38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6DB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609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593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64E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855D6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5CCB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408DCC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1B7A4A" w:rsidRPr="00976927" w14:paraId="1B67A1ED" w14:textId="77777777" w:rsidTr="00642A56">
              <w:tc>
                <w:tcPr>
                  <w:tcW w:w="2499" w:type="pct"/>
                </w:tcPr>
                <w:p w14:paraId="366F6F9E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16DE5C00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C19DF5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37999F0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B77107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1C0345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5A40E6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1C8318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820A17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24F9F39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7C1E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81EC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28B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2C62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C8502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B708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C4B8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60B76F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01CE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95E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73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0B2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7C74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EF3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439DD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386163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DF68C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C350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F88B5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5C56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72902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1078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5B8E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255B22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0F6E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1051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77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8DA8D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9391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541B6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AC3A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6B366C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A0988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0921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66931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633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CF8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600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6033E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9E0BEE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7BB0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2BF3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1929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A0C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FE0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DFEB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097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082EDC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AFA757A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1F66A76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5579B51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9242EA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C1EC8E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40F53D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B11135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920949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31F1AC2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4CAF942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3082E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1A3D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AF3A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58E1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9694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8920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B6D8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49C919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D3ED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574D9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4915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CF0D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AB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194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01656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B42178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8B02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84F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4B88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BF91F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4F0B1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A50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A68B7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4135FF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8E273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3E6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2D29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E6EF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3D4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CDB80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19D5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30BEB8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55209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CFC12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1EAE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0CA1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46E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021C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DE66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6F8042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57A7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C214A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9FDA4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85E7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1AB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48E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6A60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C3036F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1B7A4A" w:rsidRPr="00976927" w14:paraId="021F9A1C" w14:textId="77777777" w:rsidTr="00642A56">
              <w:tc>
                <w:tcPr>
                  <w:tcW w:w="2499" w:type="pct"/>
                </w:tcPr>
                <w:p w14:paraId="71BBCA73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9ADFA2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4C52975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1783A38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024D56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01C5B3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AE5062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F2AF67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1E3D1DD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6C465CA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2625D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29B35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60FF3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2AC66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0A41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8EDE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6F266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879F11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25E6F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FAB1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8783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CC68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DCFC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CCC2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6593C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9BF3B4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92318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78B7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C17C2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8A358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3427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D960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69611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994F24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852C1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9D3653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DFAB8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C52A9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00EC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8D3D4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2747AB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2CE22B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220A3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932B22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E876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2555E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5C5E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AD8B9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ED094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1B6280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9161F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D2592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B1FE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8371A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8AC44B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3D3DF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230B5A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2981C3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763CFB0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37BCF4E3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6B234F1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49E932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281139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CD882E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923DBD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B4EEC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2B38A92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7D2C0F4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0B6E2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D7E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462D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D70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E4C4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491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FF80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347CB7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52C74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B38F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7A2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9F8B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97DD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1845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4215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BF4823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54B69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CD6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E44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A131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01AB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E05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712D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6750B5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33D6D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6AB5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7CDE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939BB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AAD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5F99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2D7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409644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40907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365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8C764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2F6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4DC5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15AB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54D8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61A4F9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59B6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C25A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A3AD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F9F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B70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C9F4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C7B93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6D6744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7A0B6435" w14:textId="77777777" w:rsidTr="00642A56">
              <w:tc>
                <w:tcPr>
                  <w:tcW w:w="2499" w:type="pct"/>
                </w:tcPr>
                <w:p w14:paraId="1167E80F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025E78F8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5A3E50A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3A9194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93B368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FA8617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9AFEC7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D0E9F9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450C427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79263AD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537C3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D2083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918DC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F8F1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0E5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4761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7337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B0BD52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AB38A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A9E2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6C7F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3AC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EB2D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EF30A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2A55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7EEF20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FC8E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F4EA0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3A4C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4443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A1C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05D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2C2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DA40A3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C860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35381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B4972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16943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4204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BD78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C26B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B0A2D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28903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3232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BCB7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DE55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80866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AFDE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0334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D1D259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DD8C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2335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1669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902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D2D7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520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AA1C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392FFC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6F2AD9E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7B7D042A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46FB3C6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F49D3A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E496E0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20F03D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514491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645EC3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2383346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4955527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15AF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F7BF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7259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EB876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65F4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1C6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E3FC5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5A33AD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49F2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DE881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7BF3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0F40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6C02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75BE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109EA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5CDC3B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44F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A5C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184C8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3BEF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6ED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F372D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89B4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928E0B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DA58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713F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8D66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A37D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05CD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BA38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DE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E8B924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276B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061C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44FF3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FECF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BBE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9FC5F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799D1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6D51AA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78A1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33D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E1E9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D96C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1773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22E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A32B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6BC904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69FD1870" w14:textId="77777777" w:rsidTr="00642A56">
              <w:tc>
                <w:tcPr>
                  <w:tcW w:w="2499" w:type="pct"/>
                </w:tcPr>
                <w:p w14:paraId="22104994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37A2E3B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5E3843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6453F67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4230DD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FD5FBE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2E3CE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BE3AEF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38BCA21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102E491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07708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758F1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0026D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E022F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AA0B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73A8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0D45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18148C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B691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FBCA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9989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4E65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95F63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1474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CED2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981C2D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D26A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4D0A7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7602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FB7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34A20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8D9B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04D5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089D78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1D720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AD27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CE5E3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005F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F1CD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5A93D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E594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3510AB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1E678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7782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D5F8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74DE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63BC2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356D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C6BD1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EC5A07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144B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A9BD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CCCB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BA56B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C9D7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1BDE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EF922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EAA53C5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75C892D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3ED919B8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440770A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C7A2A7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5BCB32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331025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A334EB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3D5ED80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7A919A4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5911AB5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BC860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6EA0B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198FE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3A7C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8632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3F705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C53F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D12739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E6468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C65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C3C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D9B4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6B3A5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A9773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4E62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E1114F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EA31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6CFE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5986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DDC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24E5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33C7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8400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0839A9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5F12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42F0B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90DA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D4E2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B24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0EF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419F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CDDC6D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CF9E7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FF98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9B41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061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1C19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1769D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43AA0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5E361C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224E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2EF0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D87D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3573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76730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27083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73F7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2BAF9F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14:paraId="634DEAC6" w14:textId="77777777" w:rsidR="001B7A4A" w:rsidRPr="00844F84" w:rsidRDefault="001B7A4A" w:rsidP="001B7A4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2027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1B7A4A" w:rsidRPr="00976927" w14:paraId="403EBB0F" w14:textId="77777777" w:rsidTr="00642A56">
              <w:tc>
                <w:tcPr>
                  <w:tcW w:w="2499" w:type="pct"/>
                </w:tcPr>
                <w:p w14:paraId="3F34A969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1B7A4A" w:rsidRPr="00976927" w14:paraId="4A0E6A9E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6254082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4CCA507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087D757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011263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CF3AB6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B025FD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523660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47B982FA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61D193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55C7F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88BF17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BBBCC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EB396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A91F98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D1F60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4091D80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2E2887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79AEA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D2F31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693E30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2791B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B32DB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90F1E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D891D47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CBD88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E30174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5F9EA0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F93728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69D34B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FBB5C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E7A86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72631C4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034F4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A8366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E03C7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1FD3A7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AB9437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05D403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47427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A5B022E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F5002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B7AAB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C208F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83DA7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05EFC9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70E1F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3ED86D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66DEE2E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06F865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218173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E2C485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DFCD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BDD90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E0FE9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80273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573C32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7AD09B5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14492E0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145A196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F8E5F0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3E0C07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043D00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48F49C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80DE62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2842587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2587706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7726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04F9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4CC2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A819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88B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FCF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BBFA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54AF12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EEF09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173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605D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1C1D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CF0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8B158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C6DE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AB686A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128CC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AFBB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BD9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D5391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CCE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850A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FCCFA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5C7A59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58270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E35A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BCEFA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43BF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25C4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F61C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A8837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57B85B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727C73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12D93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397B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7F98E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8A3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57055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7570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A340E3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C527A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FF7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995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AC72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152F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999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1DC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112ED7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36293BBF" w14:textId="77777777" w:rsidTr="00642A56">
              <w:tc>
                <w:tcPr>
                  <w:tcW w:w="2499" w:type="pct"/>
                </w:tcPr>
                <w:p w14:paraId="419AF6D5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AB64412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70FC0EA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10CC507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93735C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617D42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B32144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B42137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40F24E6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6B962D0C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D5E360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4BECC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6A12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2009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19CB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2B9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8B8C6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D27011F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B4B19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128C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3DA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D799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F23A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85AB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8C370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D418A29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C62E15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BDA1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983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5BC6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359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271C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E31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74669B1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65DF6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CB26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695E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AD6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C2BE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CBB6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4DDDE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1A2AA80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3517A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D55A1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EED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20788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C06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F4A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486C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B0D0DB2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4873CB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45DB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1032F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099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8EC1C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AD0B8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9FBC7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1ED34CEB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2B3A9263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49650AE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010EB09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B99556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46EA51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3BF4F3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D4DA3A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68B997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048A517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19167C4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6023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5157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95065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20DB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311D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5086A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4A7F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9F08CF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A958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B02C6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4108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1A21B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B74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7972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3E23D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D64DD5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C5CFE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ADAF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4411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57073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BC94B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A2BC5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208A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565A5E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8C4AD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20EE9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6D8B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067C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B991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10B9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F74D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8D4402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999C4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0D2D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8737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6BDE0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2051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FA2C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9A7DA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95457A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AEA82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5EE0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3896A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F8229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2DA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2B2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D14BC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B4478A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1B7A4A" w:rsidRPr="00976927" w14:paraId="47AD066A" w14:textId="77777777" w:rsidTr="00642A56">
              <w:tc>
                <w:tcPr>
                  <w:tcW w:w="2499" w:type="pct"/>
                </w:tcPr>
                <w:p w14:paraId="66E5D438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79D914E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1A0B4D4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3EA0439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54E6E9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CF59C8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582C2A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4736CA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5B1CC5B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2CA499A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2E6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40C4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AE61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EE5D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89D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B5C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C188A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2BC354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A788D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396C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0581B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EEB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AB990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AA4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1AC9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9C79E6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55D2E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8861B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8E6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0A0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4F08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BE4E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4929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C7DB0A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13D0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29C9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24E7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1DC7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3347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48E38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4DFA0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75FF4F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EF469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7411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020A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B09DB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EB45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7A59E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D7F8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788FBF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4527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068B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780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BEF8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A0C41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8E98A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839F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37BA07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DE88353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48447B72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7C02C66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181CFD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C0FE33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88BB87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32FF1F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2509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43B9C19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0E6D9CB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40AA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CA20D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25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BF9AF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974E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F7E87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9CF4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46206A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22DA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BD4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108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248BF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1AF4E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31F7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FBF13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772F07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A6F5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1434F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0AC8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27140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3917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D0A7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C7AE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F136D6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7FA4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C74C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E174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E17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392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6B01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1DB77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9BE22D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58CBD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1565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3F6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18A4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5209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9BF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6452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6E0880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4A5A6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7A2C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3C9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15930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B645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8468A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AEBE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CE9EC0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1B7A4A" w:rsidRPr="00976927" w14:paraId="66F97A73" w14:textId="77777777" w:rsidTr="00642A56">
              <w:tc>
                <w:tcPr>
                  <w:tcW w:w="2499" w:type="pct"/>
                </w:tcPr>
                <w:p w14:paraId="53DBE21B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011A80A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357DF83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3CA8C1C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11EE10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8ABE5C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9A85B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407A9F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450F902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339A17E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0C5BDD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D10A5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B057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2A11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F5A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08058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6DB3C0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B050A2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993016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7A9D77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BC8E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BA92D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A0E01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FC252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CD10DA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F2B8C1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B63F9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55FC5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1C571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46F8D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C4E28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3395D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07F4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C13594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4AA2C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7E70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A92D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4064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25580B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36FD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9A864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F4F5B3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55041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18A8D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5688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AE6E6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CE66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34557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BFE8B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02E440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26B49A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F5BBD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3368E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D4CBBF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3D4B0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18CA4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B9F7A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F4863A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4CE3636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6CDB568B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260298F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CB35CE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7FFD89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D250E6B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1A6F87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D97902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5A82F419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30C683E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940F2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1714C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84F18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3B7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60D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34F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F06E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220DB2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BF35D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276A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E48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F19F3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768FB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83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92E9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902927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854F0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6696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75AF5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4752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9FE74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78AE3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C1486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2C3202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BAE32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876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E097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0469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FBE8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EE28E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A4CF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99B180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B4D6A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9C7D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7E926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C3B7E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24EF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4C28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CB0C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472EBC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F5D0A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52B08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9CE8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4FB7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AEF5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13C2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6D9ED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CB228F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4E7DE578" w14:textId="77777777" w:rsidTr="00642A56">
              <w:tc>
                <w:tcPr>
                  <w:tcW w:w="2499" w:type="pct"/>
                </w:tcPr>
                <w:p w14:paraId="0BDB77F4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388508FF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D958DE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6D70BA1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89FFDF8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CDEBF1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8552DA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6C4E27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1A2FD82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69CBF9A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B6DF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A9FD0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5DF9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9127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B61A6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208E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FE388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5459CA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3618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611CE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9D990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3E78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D6CF6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E0AC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8147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47441FA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9880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7FC4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1D12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1FD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47DD8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AF2F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18B77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1DC373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805E4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ADC49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5C169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DCA0F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17D7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A21E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6CD2B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D3241B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3FA5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B2974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619C1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ED5F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53E90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1FB27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0F7CC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171A60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110E5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0AE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63F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3F5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6DE3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46FFC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D03AE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FB7E90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E33253E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3138AE8E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4B28879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CE5FA40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DBE6003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B76292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F16BE9A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69ADB3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3DD8621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1F73598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8D44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7743C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F88C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DEF43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4BA53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D200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9223C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79FE6A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3EF1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C68A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BEA14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F3C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F63F7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D42C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28570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BAB423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C61AF6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93B92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2A46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D99C5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50AE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BAA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CF382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353F3F3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18C58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D80D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47A9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7EEA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07BF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D661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21582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4BB99E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69B8B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DF144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18ACB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A6138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7635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A66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EB02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E89C00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0CD8B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2A01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5B59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B3D3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EC17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1A3F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CB0BA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97E020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1B7A4A" w:rsidRPr="00976927" w14:paraId="1D93BF79" w14:textId="77777777" w:rsidTr="00642A56">
              <w:tc>
                <w:tcPr>
                  <w:tcW w:w="2499" w:type="pct"/>
                </w:tcPr>
                <w:p w14:paraId="4ED90F20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20ADBB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782612F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67B38857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D826B5D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F5DAEF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80F28CF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89D3B34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2F527F6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543E5E9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9AC8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FE4CF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DCCCF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B11D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66F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04BE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1BA2B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47239F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7BF6FF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38326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F245B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8CB4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B482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C909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E4753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6FEB0F3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278BC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2A4E9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52BD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02AE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BBB31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D36AC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B334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CFED26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B2D0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62E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8BAE1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2B24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9EF6C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6F3DE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7F8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38BFE0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DAFF3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7E424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C1F22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73201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2604D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55D4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E8A84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CAFA13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9C939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D764F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4958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EDC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D975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931D7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DF82F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C75A0C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D64D43" w14:textId="77777777" w:rsidR="001B7A4A" w:rsidRPr="00976927" w:rsidRDefault="001B7A4A" w:rsidP="001B7A4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B7A4A" w:rsidRPr="00976927" w14:paraId="2303362B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25EC11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8220FE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DC80EFE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EF40175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1E8E7E2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F147EAC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504C87D1" w14:textId="77777777" w:rsidR="001B7A4A" w:rsidRPr="00976927" w:rsidRDefault="001B7A4A" w:rsidP="001B7A4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B7A4A" w:rsidRPr="00976927" w14:paraId="2C82674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41CFE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D1F1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2FEBC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7625C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3813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D0A02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9CC01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2AC709F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C20E9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6052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F17F2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7623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FC5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F994F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3FE1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7EA742A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D684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742E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8E95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1B52A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3FE16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B661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25F86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5D7AE31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B63DD1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70A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E404D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A8E09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7D89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4E0E12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7EBF3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1E5AE75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67E7F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9CD9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8FCBF4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9023CA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9C630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4F60E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905007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B7A4A" w:rsidRPr="00976927" w14:paraId="0D71A5F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691945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FB35CB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BA2C3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AFC99C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D65D6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CA42CF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71EBD8" w14:textId="77777777" w:rsidR="001B7A4A" w:rsidRPr="00844F84" w:rsidRDefault="001B7A4A" w:rsidP="001B7A4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F9EA06" w14:textId="77777777" w:rsidR="001B7A4A" w:rsidRPr="00976927" w:rsidRDefault="001B7A4A" w:rsidP="001B7A4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CE1E8B" w:rsidRPr="00B6393F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val="it-IT" w:bidi="ru-RU"/>
              </w:rPr>
            </w:pPr>
          </w:p>
        </w:tc>
      </w:tr>
    </w:tbl>
    <w:p w14:paraId="2B3E424A" w14:textId="1DF0A038" w:rsidR="00F93E3B" w:rsidRPr="00B6393F" w:rsidRDefault="00F93E3B" w:rsidP="009769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it-IT"/>
        </w:rPr>
      </w:pPr>
    </w:p>
    <w:sectPr w:rsidR="00F93E3B" w:rsidRPr="00B6393F" w:rsidSect="00844F84">
      <w:pgSz w:w="16838" w:h="11906" w:orient="landscape" w:code="9"/>
      <w:pgMar w:top="340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1408B" w14:textId="77777777" w:rsidR="0099534C" w:rsidRDefault="0099534C">
      <w:pPr>
        <w:spacing w:after="0"/>
      </w:pPr>
      <w:r>
        <w:separator/>
      </w:r>
    </w:p>
  </w:endnote>
  <w:endnote w:type="continuationSeparator" w:id="0">
    <w:p w14:paraId="0AA4A863" w14:textId="77777777" w:rsidR="0099534C" w:rsidRDefault="009953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C9005" w14:textId="77777777" w:rsidR="0099534C" w:rsidRDefault="0099534C">
      <w:pPr>
        <w:spacing w:after="0"/>
      </w:pPr>
      <w:r>
        <w:separator/>
      </w:r>
    </w:p>
  </w:footnote>
  <w:footnote w:type="continuationSeparator" w:id="0">
    <w:p w14:paraId="757BC0BA" w14:textId="77777777" w:rsidR="0099534C" w:rsidRDefault="009953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66201"/>
    <w:rsid w:val="001B01F9"/>
    <w:rsid w:val="001B7A4A"/>
    <w:rsid w:val="001C41F9"/>
    <w:rsid w:val="00285C1D"/>
    <w:rsid w:val="00330AC4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41F85"/>
    <w:rsid w:val="00462EAD"/>
    <w:rsid w:val="004A6170"/>
    <w:rsid w:val="004F6AAC"/>
    <w:rsid w:val="00512F2D"/>
    <w:rsid w:val="00570FBB"/>
    <w:rsid w:val="00583B82"/>
    <w:rsid w:val="005923AC"/>
    <w:rsid w:val="005B4668"/>
    <w:rsid w:val="005D5149"/>
    <w:rsid w:val="005E656F"/>
    <w:rsid w:val="006426D6"/>
    <w:rsid w:val="00667021"/>
    <w:rsid w:val="006974E1"/>
    <w:rsid w:val="006B7711"/>
    <w:rsid w:val="006C0896"/>
    <w:rsid w:val="006F513E"/>
    <w:rsid w:val="00717B91"/>
    <w:rsid w:val="007B60FB"/>
    <w:rsid w:val="007C0139"/>
    <w:rsid w:val="007D45A1"/>
    <w:rsid w:val="007F53F9"/>
    <w:rsid w:val="007F564D"/>
    <w:rsid w:val="00804CE2"/>
    <w:rsid w:val="0081583A"/>
    <w:rsid w:val="00844F84"/>
    <w:rsid w:val="008A32B1"/>
    <w:rsid w:val="008B1201"/>
    <w:rsid w:val="008E0BA9"/>
    <w:rsid w:val="008F16F7"/>
    <w:rsid w:val="009107E4"/>
    <w:rsid w:val="009164BA"/>
    <w:rsid w:val="009166BD"/>
    <w:rsid w:val="00976927"/>
    <w:rsid w:val="00977AAE"/>
    <w:rsid w:val="0099534C"/>
    <w:rsid w:val="00996E56"/>
    <w:rsid w:val="00997268"/>
    <w:rsid w:val="009E2B7A"/>
    <w:rsid w:val="009E69A1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6BE5"/>
    <w:rsid w:val="00B37C7E"/>
    <w:rsid w:val="00B6393F"/>
    <w:rsid w:val="00B65B09"/>
    <w:rsid w:val="00B75B1B"/>
    <w:rsid w:val="00B76CCE"/>
    <w:rsid w:val="00B85583"/>
    <w:rsid w:val="00B9476B"/>
    <w:rsid w:val="00BC3952"/>
    <w:rsid w:val="00BE5AB8"/>
    <w:rsid w:val="00BF174C"/>
    <w:rsid w:val="00C309F5"/>
    <w:rsid w:val="00C44DFB"/>
    <w:rsid w:val="00C6519B"/>
    <w:rsid w:val="00C70F21"/>
    <w:rsid w:val="00C7354B"/>
    <w:rsid w:val="00C91F9B"/>
    <w:rsid w:val="00CE1E8B"/>
    <w:rsid w:val="00D2403F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10222</Words>
  <Characters>58272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2021-07-07T10:40:00Z</dcterms:created>
  <dcterms:modified xsi:type="dcterms:W3CDTF">2021-07-07T10:40:00Z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