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1" w:type="pct"/>
        <w:jc w:val="center"/>
        <w:tblBorders>
          <w:insideH w:val="dashed" w:sz="4" w:space="0" w:color="808080" w:themeColor="background1" w:themeShade="80"/>
          <w:insideV w:val="single" w:sz="18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8136"/>
        <w:gridCol w:w="8137"/>
      </w:tblGrid>
      <w:tr w:rsidR="00ED1AD7" w:rsidRPr="000D0895" w14:paraId="40983BE3" w14:textId="0A48E68E" w:rsidTr="00DE6C3F">
        <w:trPr>
          <w:trHeight w:hRule="exact" w:val="11057"/>
          <w:jc w:val="center"/>
        </w:trPr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7F1ABA4A" w14:textId="77777777" w:rsidR="00DE1B9B" w:rsidRPr="00ED1AD7" w:rsidRDefault="00DE1B9B" w:rsidP="00DE1B9B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2023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7"/>
              <w:gridCol w:w="2636"/>
            </w:tblGrid>
            <w:tr w:rsidR="00DE1B9B" w:rsidRPr="000D0895" w14:paraId="6BDE8028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3F69A783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DE1B9B" w:rsidRPr="000D0895" w14:paraId="7F4F2B5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4C2587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489D30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C2F88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C62951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2BD81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F0D2DF7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7A9272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4F6D307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EFA08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0AD2C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442BC0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4F455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23ACF7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DAF467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82F08B0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47EBAE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E9079E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8D60FB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24C43A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88D77D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BF97E5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3322F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D0C0B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1B222A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D4D1C9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80E9C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9473D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2DF4E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19E370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373A7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8CBE8E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B61CB8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E77659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B3F17A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43A83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983598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D4CE13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698C8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4190EE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F7616D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CA0EC7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A5B120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88E16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3B2E6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16F783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C6498B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42CB18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83A42D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55DACA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B75E2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A5130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D6F6B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1C38CF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02D7E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620ED3D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1E22C105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65395EA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7CA21E6D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AAF53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8E3C90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B62446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9A619A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9F386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9445B2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E69D1C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14BEB0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7638F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73BE2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5201E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20F0A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BD5E2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5D116E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16903A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30F64E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7AA91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B6786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36E51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00322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90A08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ABC9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D1935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3FC604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09FA18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704922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8DC4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D698E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3E5D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84B3A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EE1DD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D097B0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407730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D442C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11F24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896E6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5D5DF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EB23A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C288D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612515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FC16ED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AC724B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D9950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36AE5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C25E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74CB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A6BFA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16FEE4D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7C745E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D0A95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9FC8DC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8B13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1451B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90C50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E3AA0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9E410F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132A954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DE1B9B" w:rsidRPr="000D0895" w14:paraId="55F6F7D4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96BCED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DABFE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0067F7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A15C46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A5DD8B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D4F1AD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EC4FBA7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4B738FB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8E68C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55FE7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111924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FE4D19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E09BC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C64B57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744F4E4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1FB4354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B5D44D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4277C8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69E1CB6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645A96E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981A779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E027D8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095D90A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4499D7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F6D3DD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CEB02ED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EDC2E6A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FED7D2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4E67F6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9B19A0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D6E1C89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45EC35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72BCFE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6D4992D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5054AB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370FE928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870707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C980D6E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047FA6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10636F5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2780292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1077674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6580AB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A9F1E3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557E041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742EC3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6CC236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557722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B3B27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5D1CF0C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0D01076F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B86DB67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F9BF374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D79EDB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F5F8D3" w14:textId="77777777" w:rsidR="00DE1B9B" w:rsidRPr="00BB7BCA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36C2D7D3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DE1B9B" w:rsidRPr="000D0895" w14:paraId="6E1D5683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51E77BD0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6765EDE9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85A90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AB1B8B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095D5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4F9ADD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F5079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8304C79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FF28F0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690336A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64F2D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C4EAD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72E21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A57B8D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59C91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9848D2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D27556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6CF311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B54FC1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657BA2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8D1BB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6C57F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77E34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5692A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43E5A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958A33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59AC98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32CE4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218D5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38C20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78B54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CF2EB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4139F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C03BAB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87B99C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8C744B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A480D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EEA57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4EDAB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2A5EF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89656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FF81C3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61EF55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B6187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65B1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7229F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C1F9E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CBED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518F6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C736EB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C5F5F1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CFF1F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8246E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E6F24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E91F8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6C3FF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DD9A4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6AC6FB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126071FD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28657F9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901B27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128DBA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8017C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1DBD8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FBFA3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8BC0A72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0E97CC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4BDB1BD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DCA9C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69528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8F600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63D0B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B1D8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EB79E9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54C516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C0C06A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FC77E3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340E00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DFA8F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62C51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2F81E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A98765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01544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B839D3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6932F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D48A2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4563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D2BDB8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91FE1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CDCB2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6F6F78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8FA0283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32006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46FBB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3446A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87F32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86E6C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FECB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39A19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2B7417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3F4CC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972664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CAC42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D2F60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34AAA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82BEA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D8D02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AC328A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563F8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CFEFB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2C2FE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35698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1E795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22173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2E232C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BFA79A4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23193131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E1B9B" w:rsidRPr="000D0895" w14:paraId="11D5308C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80E983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B0FB9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5E6EA7A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6BDFBA1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6AF08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E9A6F3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45A97AB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71CF820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B4269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38CCB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115C5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11799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72377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CC7F25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DA86FA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12C6C2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0BB266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BDD0C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FF507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BDB2F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B87F5F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9F2DF3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A117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70D45C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03CF16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06A85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75890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16561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6F2737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E43BF3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0C9DC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A12773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33B2B3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F5350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00C7F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03B72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3953E8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F8BF30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F7C37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1DCBA6C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1750BD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5334A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17E1C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3E79D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FD4B15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DA5974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A94BB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789D2DB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8C9990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0063A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FAF94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39A77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7DAE43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72C7D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5682D4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0F0BA06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DE1B9B" w:rsidRPr="000D0895" w14:paraId="2934A4B9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768CD3BA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7A05EF25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3A3756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0DB49AF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A67592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F94851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1582E8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EFEE356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644DB5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0E9F4B7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B448D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5B374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634F3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1E3D1D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BF5260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6C0B1F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978E969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F64F8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01F0AC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ECE8A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8A72F2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0C7EF9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401FB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0DACD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AC632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4175C0D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9B7A5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AB02DB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D5EF5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14AAE4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0B8D1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B307BE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0E30D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985F1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D73CC2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6CAC8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24344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745B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3A4BD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7CEA3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C335D0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1D4579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27D491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69577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4C2EF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B38EC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F7A481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36E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431DA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823D1F1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A30563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B6859C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49841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5DE4F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525937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9673B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FE17A7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139D2B4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02554086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2A4BF596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991532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ACEE1B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B58C42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D29FF6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4F6DF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93B8A02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2A354F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393C423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945E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9B4A3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7A182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FCC47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0ADE1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4F689F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7117CDB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1FA0D1A6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7C53CA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B5ACF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BA2E3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BD8A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4903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1D2AE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03BE1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AAA11C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7979DD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E8F982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CCCFA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464DE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2828E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B7164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DE067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46C9AB4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9794C1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D6838A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51A6D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7AA04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64C97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92DBF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0D498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F741F4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1BDE08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C5C357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7B476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6F375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AA3D2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F7C38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14CFC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41A12BC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4E07E5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35AEAF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F554D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C44B5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8A376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7BF6C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B72F5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182F3A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3DD8B30A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E1B9B" w:rsidRPr="000D0895" w14:paraId="0F251F28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5960D9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E532F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E1B254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8336F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E0F566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1334F6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87AEEBA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52BF1E3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28E86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67C53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04B2D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4ECA7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BA61A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F414D1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73837BD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0174CF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F6BB3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78C5E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4E27F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15FBC7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CD1E1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808D09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372872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15A5654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F1933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A9E19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3FA58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55A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8BB0F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10267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A10C1C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435C2E3A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AEAB49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DD008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252ABCE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95E31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34C5F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9A5BF5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4C6A2B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CEAFB3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663D5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4B028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3ACAE10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E7E6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564AA3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E29D34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DB5A797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F80693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B418AA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123079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E8651B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97BB0DF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93D42B6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3528F1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87083E3" w14:textId="77777777" w:rsidR="00DE1B9B" w:rsidRPr="000D0895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C5237D4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DE1B9B" w:rsidRPr="000D0895" w14:paraId="6876E02A" w14:textId="77777777" w:rsidTr="005A564E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63A0057A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1B4F4D8C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CFF02F9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21C24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2703F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D11E2F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87FD50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B1C533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8B177D8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54DF870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5EB08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A7F00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4DF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4E393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3F6004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F762D1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3AD92A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004DCA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E4AFAA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7E582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0852D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5FD6C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C0739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1FC1D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B7E3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B1B0C88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5924EC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E6280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9968E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597AA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C1FB6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D69B5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13010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C7BC10C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7BCB6F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C306D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EAC81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0AED9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49FF3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D0CBC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257EB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4EFEB2B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2A9BF9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5285369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149C2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B7D9D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2DCEA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5C93C9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9E60A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F8FDC87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31DC96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8C46D2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9B565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4D23A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5D668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323C7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46F77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D0C1A82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4461C38B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DE1B9B" w:rsidRPr="000D0895" w14:paraId="4B26A36E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978EE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252F55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9BAD8D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65DDFFA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6646EC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0BBA20E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944B027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0CCD10FF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5895F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7D165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CFE97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3D5C6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0F3FF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A15276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895FB0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3889611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211B00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B99ADA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A83F6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53AF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03184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7C824C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4374CC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54C088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5E46F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0D5072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087C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8E6065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B8DC7D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37E32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1373B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E87B66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0F102D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0677A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29063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E0C0A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4AA70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F55B8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C6250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631840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6E6839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A1353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84398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B9FDE1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18D1E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63A77A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C0DBDA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8EC67F2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4A33B5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5284BE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F59C5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7B75E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66A62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024AA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0F743AF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5C5A72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206B5B6" w14:textId="77777777" w:rsidR="00DE1B9B" w:rsidRPr="000D0895" w:rsidRDefault="00DE1B9B" w:rsidP="00DE1B9B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DE1B9B" w:rsidRPr="000D0895" w14:paraId="66BB9AEC" w14:textId="77777777" w:rsidTr="005A564E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675C8FA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AC1210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DB160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CA873F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B3276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BFC222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2B78D7B" w14:textId="77777777" w:rsidR="00DE1B9B" w:rsidRPr="000D0895" w:rsidRDefault="00DE1B9B" w:rsidP="00DE1B9B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E1B9B" w:rsidRPr="000D0895" w14:paraId="43DA9729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33378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E5660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87A7F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43293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8FDF58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C7802B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30C245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6C75B950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3E5E84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0C79E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AC8C4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8E239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4F8EAE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C590BA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207D5B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08B1536E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B53272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2BF9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A4CE06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4942A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F8FEBB2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F51E76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426344D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59E3225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5DA5431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DC9C3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62B21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5705C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F85930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265AD5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1B78E83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2D1695FD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79AA1D6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36ED89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4350A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79CCC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4B15ABC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2F2CEEA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7F8C12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E1B9B" w:rsidRPr="000D0895" w14:paraId="467692D5" w14:textId="77777777" w:rsidTr="005A564E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684D3D0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BEC8A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246C55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5CE586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DE2E34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E9F69B7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4A76FBE" w14:textId="77777777" w:rsidR="00DE1B9B" w:rsidRPr="00ED1AD7" w:rsidRDefault="00DE1B9B" w:rsidP="00DE1B9B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DEBC1CE" w14:textId="77777777" w:rsidR="00DE1B9B" w:rsidRPr="000D0895" w:rsidRDefault="00DE1B9B" w:rsidP="00DE1B9B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A5B6E03" w14:textId="2CC03F92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</w:rPr>
            </w:pPr>
          </w:p>
        </w:tc>
        <w:tc>
          <w:tcPr>
            <w:tcW w:w="2500" w:type="pct"/>
            <w:tcMar>
              <w:left w:w="113" w:type="dxa"/>
              <w:right w:w="113" w:type="dxa"/>
            </w:tcMar>
            <w:vAlign w:val="center"/>
          </w:tcPr>
          <w:p w14:paraId="314A4017" w14:textId="6A976B84" w:rsidR="00BB7BCA" w:rsidRPr="00ED1AD7" w:rsidRDefault="00BB7BCA" w:rsidP="00BB7BCA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</w:pP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instrText xml:space="preserve"> DOCVARIABLE  MonthStart1 \@  yyyy   \* MERGEFORMAT </w:instrTex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DE1B9B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val="it-IT" w:bidi="ru-RU"/>
              </w:rPr>
              <w:t>2024</w:t>
            </w:r>
            <w:r w:rsidRPr="00ED1AD7">
              <w:rPr>
                <w:rFonts w:ascii="Arial Narrow" w:hAnsi="Arial Narrow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CellMar>
                <w:top w:w="57" w:type="dxa"/>
                <w:left w:w="113" w:type="dxa"/>
                <w:bottom w:w="5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2637"/>
              <w:gridCol w:w="2638"/>
              <w:gridCol w:w="2636"/>
            </w:tblGrid>
            <w:tr w:rsidR="00BB7BCA" w:rsidRPr="000D0895" w14:paraId="0C89BCB6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088978F1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JANEIRO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5"/>
                    <w:gridCol w:w="345"/>
                    <w:gridCol w:w="344"/>
                    <w:gridCol w:w="344"/>
                    <w:gridCol w:w="344"/>
                    <w:gridCol w:w="344"/>
                  </w:tblGrid>
                  <w:tr w:rsidR="00BB7BCA" w:rsidRPr="000D0895" w14:paraId="37964533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16D1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F23C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FD847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7CFAB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4FD2C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F95DB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30BD27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6E813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AE975D2" w14:textId="6C693F0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59A6ED" w14:textId="2127307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F6576F6" w14:textId="2C0D883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91A34C" w14:textId="3682CA5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8324B9D" w14:textId="70D0970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C8B97F0" w14:textId="41501DF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508AC3" w14:textId="3AF464F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F458B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4621EA" w14:textId="44B69F1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900CB6" w14:textId="40955F4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4481F4" w14:textId="5BB7AAF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3A2D55" w14:textId="59873EE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E9D87D" w14:textId="47533F6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9231F9B" w14:textId="3EE7B78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80623D" w14:textId="354FB9C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3BBA89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FF3F88" w14:textId="0E89988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34FD5B" w14:textId="576B47F9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BE84156" w14:textId="40389F01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1F3957" w14:textId="35A5CA9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0E781D1" w14:textId="6B95E78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6C0625" w14:textId="568056D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7347D67" w14:textId="31384A1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C3864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13F9054" w14:textId="7211800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E90E0CC" w14:textId="688C9E8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70CDCBB" w14:textId="29B7509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37CDDFB" w14:textId="6970BCD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5CBD54" w14:textId="067C82B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8D7FC83" w14:textId="0DFBBA0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FEDB85" w14:textId="1B95F2F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2636C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713451" w14:textId="1CC808C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3F0B9EE" w14:textId="43AEE8A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519A346" w14:textId="491AB2B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39976AB" w14:textId="52B4565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16A477A" w14:textId="6E416E4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544E67F" w14:textId="66109D8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4B3B14" w14:textId="40D14F2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825617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911035C" w14:textId="471AB31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CBA8C54" w14:textId="66E902C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A65D4A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855B394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AD70A7C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6BA0918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9FBB396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D1952F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F8FEEA5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2591F23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FC31CE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380E5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8B5D0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D7C903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B54A1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BE7884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5C64E4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0BA32A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0591A6" w14:textId="73C8E3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B18890" w14:textId="2369490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D0CE82" w14:textId="30EE25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8F3508" w14:textId="7341A3E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24BA5" w14:textId="40C6D2D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F4CEDAF" w14:textId="6D5853D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54705E7" w14:textId="1F89134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0127D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236124C" w14:textId="6F587A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F68E173" w14:textId="00E913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9DCB94" w14:textId="0CD794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97953B" w14:textId="4DDFB8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44AF34" w14:textId="393A08A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0255A1" w14:textId="33925CE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BF28" w14:textId="1D8536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E39F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2613EEF" w14:textId="5B81E0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7B85801" w14:textId="4FDCA26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14D789" w14:textId="3EE5E6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D6CF3" w14:textId="03BB5F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697960" w14:textId="78244E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621C37" w14:textId="05FCAF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E11045" w14:textId="42CF1FA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319B2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13641FC" w14:textId="77318E2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98E1333" w14:textId="430DF53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5D47" w14:textId="2E303F6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9E26CA" w14:textId="1E3B2F7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42DD7D" w14:textId="77789B8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37D08A" w14:textId="5CC1817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480698" w14:textId="7B7597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7B2026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A193DBF" w14:textId="5E5186C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562A36D" w14:textId="72E1B8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245AAC" w14:textId="3C7459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B75CAB" w14:textId="3295A4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6AB9FA" w14:textId="5FE81DF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6D8BF5" w14:textId="1428AC0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9EEB33" w14:textId="5258ABA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AF699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123101" w14:textId="3DCC198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EEF78A" w14:textId="5F8594D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B2C7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06C2E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70E02E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5515A2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2BC84A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D72B439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6478DDE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it-IT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it-IT" w:bidi="ru-RU"/>
                    </w:rPr>
                    <w:t>MARÇO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5"/>
                    <w:gridCol w:w="344"/>
                    <w:gridCol w:w="345"/>
                    <w:gridCol w:w="345"/>
                    <w:gridCol w:w="344"/>
                    <w:gridCol w:w="344"/>
                    <w:gridCol w:w="343"/>
                  </w:tblGrid>
                  <w:tr w:rsidR="00BB7BCA" w:rsidRPr="000D0895" w14:paraId="534ED8D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E5AFA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59141A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TE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08FD02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830212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QU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974EAF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val="it-IT" w:bidi="ru-RU"/>
                          </w:rPr>
                          <w:t>SE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56649F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SA</w:t>
                        </w:r>
                      </w:p>
                    </w:tc>
                    <w:tc>
                      <w:tcPr>
                        <w:tcW w:w="714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02F57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val="it-IT"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B2F427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2E20488" w14:textId="7E5FFB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D48703" w14:textId="05000B6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B4C3B03" w14:textId="6F4EF3A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80890E" w14:textId="4CD731B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16A2F3" w14:textId="680ED2D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B75F4FB" w14:textId="37A4EBC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7441D92" w14:textId="6ACA4E9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BB7BC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72FF1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F1542DF" w14:textId="097E43E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DB319B0" w14:textId="1D1F0FC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AED4304" w14:textId="6524466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B30AE46" w14:textId="2AF9152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59A6149" w14:textId="18921C5B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E930DA6" w14:textId="6C3BF80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A7F9B3A" w14:textId="43F63B56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720A3B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2B0512C" w14:textId="72633BE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6126D395" w14:textId="106D34D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98FE9BA" w14:textId="1B27524C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11063BF2" w14:textId="0DE037F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7366F4F" w14:textId="412B654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58EC9C" w14:textId="0E6EDB4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479FE60" w14:textId="0189EDC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D21057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A343F54" w14:textId="4A6D554F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16E2953" w14:textId="30BC724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A340448" w14:textId="05B6A0C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489521A9" w14:textId="6F44C25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C3932A1" w14:textId="0EF3A11D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95802FC" w14:textId="34E1CA98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207755BD" w14:textId="2EE2C18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5E435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C2703" w14:textId="13029C6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6D16413" w14:textId="2535E09E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79F8F967" w14:textId="261D0CC5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F84CFB7" w14:textId="0DD21420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05217D85" w14:textId="0C8A182A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70D90937" w14:textId="66285242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1438222" w14:textId="34EA5F83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9601C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EA552E" w14:textId="40D080B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3ED28A92" w14:textId="3BE52734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BB7BC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2E1ADA1B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FFFFF" w:themeFill="background1"/>
                        <w:vAlign w:val="center"/>
                      </w:tcPr>
                      <w:p w14:paraId="572E1A32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1EAFC895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58AEBC7E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  <w:tc>
                      <w:tcPr>
                        <w:tcW w:w="714" w:type="pct"/>
                        <w:shd w:val="clear" w:color="auto" w:fill="FFFFFF" w:themeFill="background1"/>
                        <w:vAlign w:val="center"/>
                      </w:tcPr>
                      <w:p w14:paraId="428208BD" w14:textId="77777777" w:rsidR="00BB7BCA" w:rsidRPr="00BB7BCA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it-IT"/>
                          </w:rPr>
                        </w:pPr>
                      </w:p>
                    </w:tc>
                  </w:tr>
                </w:tbl>
                <w:p w14:paraId="42CEA481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  <w:lang w:val="it-IT"/>
                    </w:rPr>
                  </w:pPr>
                </w:p>
              </w:tc>
            </w:tr>
            <w:tr w:rsidR="00BB7BCA" w:rsidRPr="000D0895" w14:paraId="5847656A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  <w:shd w:val="clear" w:color="auto" w:fill="FFFFFF" w:themeFill="background1"/>
                </w:tcPr>
                <w:p w14:paraId="1B194F69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D096088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50838F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7D98E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5F62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E447D2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813F7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D6CA8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6C8247C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79932F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93253" w14:textId="7701A6A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9C69BB" w14:textId="79A9840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90DAAB" w14:textId="7631C4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217A49" w14:textId="2374C2F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D0F48" w14:textId="4C9E7BD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57202DB3" w14:textId="3198DD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885FF20" w14:textId="08896E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59BA5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B44D404" w14:textId="1881140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8696B0" w14:textId="7AE9186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4FB3E2" w14:textId="1A3C04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B4A5B1" w14:textId="7F2A7C8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4540CE" w14:textId="49ADFFE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D3FFF2" w14:textId="3374AD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0EA9FA" w14:textId="7F15C4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04DFD3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F19A2A5" w14:textId="2683C63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58189CE" w14:textId="4B64285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90730A" w14:textId="6716BD6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99F9E2" w14:textId="4DC5A6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14363B" w14:textId="3240AA9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715B31" w14:textId="5FE2429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C40DB0" w14:textId="7F025CE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D5B4D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6AF72786" w14:textId="0AF622C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B44102" w14:textId="11412B0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2EB0FB" w14:textId="529F7BA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48836B" w14:textId="742FD93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E691FD" w14:textId="6217CF7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7B62E3" w14:textId="0AC2549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8D7F5A" w14:textId="498982D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EC865D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32C679D7" w14:textId="307409C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33CF843" w14:textId="5E02CBC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CDCEF" w14:textId="015483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849850" w14:textId="4405BA9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D41D97" w14:textId="2CD5B56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7FEC3E" w14:textId="176DAE0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96DDD1" w14:textId="185BC94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08EF1E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28F84E9D" w14:textId="2B56C62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EC9E85" w14:textId="3DD4D48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8A4B1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6F144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69FC14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F850A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3AD1C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6E3C5C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5B270B1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64419A5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E0E96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67579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598B5D1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83EA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5D9EFF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4D8398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1624364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252292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98711B" w14:textId="4181392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38126A" w14:textId="4A84BB5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276537" w14:textId="1851B9D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862E0B8" w14:textId="2EBB92E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53E8DC" w14:textId="460563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2218F6B2" w14:textId="34FC50B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2BCDC0A" w14:textId="577889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BB280D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5017583" w14:textId="4ACF533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061335" w14:textId="5CAB1F0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81BB265" w14:textId="4FBD1B1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99793E0" w14:textId="3341DD6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10C148" w14:textId="1134317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8D3B6E2" w14:textId="747467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1BB9C5" w14:textId="0215660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B185F2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05ED36" w14:textId="307477F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069E525" w14:textId="3B7B311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887C95" w14:textId="26C32C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202630" w14:textId="4177FCE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065D2E9" w14:textId="310C9A9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D58F575" w14:textId="59A50FD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CD67EA" w14:textId="45F717F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D3B08B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106A778" w14:textId="426970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75373B1" w14:textId="2D2B710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8A49FC" w14:textId="5842035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F45059D" w14:textId="2C7774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5334B" w14:textId="4047ECE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ABDCD97" w14:textId="42C86DA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E84F1BF" w14:textId="6B81DBC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18E3E3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CC98C7A" w14:textId="2883FD4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B1EE8CE" w14:textId="07FBC11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D6016C" w14:textId="68164CE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C017D3A" w14:textId="5ABFB9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2DF09D" w14:textId="0A2458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748902" w14:textId="055E60B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AB8E0A0" w14:textId="35287B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658D18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8F62AB0" w14:textId="1E6AFE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6D05FD5" w14:textId="5C6EF0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F92335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AC85DE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C742D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5CB78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F9AC6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69F7BD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shd w:val="clear" w:color="auto" w:fill="FFFFFF" w:themeFill="background1"/>
                </w:tcPr>
                <w:p w14:paraId="3451D8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286E53CE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DDA5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2A04C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687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C8A578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24DB2B0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9CCDB1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2FDA9F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1D1297F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91CEF8" w14:textId="149C3C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DBE5D" w14:textId="5C0EB41C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CA716" w14:textId="68C796C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E2E4C3" w14:textId="76AD9FA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EEABA" w14:textId="13B156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72FABE6" w14:textId="2E129C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AE27796" w14:textId="5C6BB4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1F8F444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D5C12AD" w14:textId="3D58FFB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45690B" w14:textId="0E93166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B7795" w14:textId="076F35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874587" w14:textId="0C5331F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F832F4F" w14:textId="5B88F23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6BADD77" w14:textId="0217BF5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9CEEA23" w14:textId="782D1D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CAC6C6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36BFAD58" w14:textId="4088B7B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269DE3C" w14:textId="03A892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7F98C2" w14:textId="01BB7CB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143925" w14:textId="675F07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E12526" w14:textId="1CA94CE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65ADB14" w14:textId="57FE875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693518E" w14:textId="356D0C3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0E4A6A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C7B7FB" w14:textId="654DB33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EA0F18" w14:textId="15D5E9C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B51EFAD" w14:textId="37CE5A2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647F2A" w14:textId="61BDDC6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76F3463" w14:textId="2DFFDA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039BAC5" w14:textId="30A719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1BED455" w14:textId="484D3D2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FC7BD3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6ED97056" w14:textId="0E70C80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B78B21" w14:textId="714C239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613C70" w14:textId="7D2F22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589185" w14:textId="6D7CED5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3D36651" w14:textId="3A8AD13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0092AD0" w14:textId="3CBFFE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ABC2AEE" w14:textId="11B7A3F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9DBD55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1CB3794C" w14:textId="7690EB1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410B90" w14:textId="06EA00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6655A9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5062EB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EF769C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A6231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C9C7906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933AE7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34D04D17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460A87DF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424365D4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0B53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6848A0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B0CE1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E033F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637114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9EBC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9B6BB7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29027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EA6516E" w14:textId="50300E4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EB384" w14:textId="39BC7AC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899E87" w14:textId="14C687C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8937724" w14:textId="3DD69AD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4E483E" w14:textId="2CE976D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023633CA" w14:textId="0EE99D0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46D87DF" w14:textId="263D120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9F395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FC5B5E9" w14:textId="331D726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EE098E4" w14:textId="732B1C5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9563639" w14:textId="0ACEC26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B6B08EB" w14:textId="310FC57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441DB8A" w14:textId="3B26C7B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901181" w14:textId="77C7B5A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FC4991" w14:textId="363F192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616F9D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66857A9" w14:textId="0804AEC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BF7D51E" w14:textId="5BAE240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DB7E139" w14:textId="79C821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483554" w14:textId="797BE7C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732A776" w14:textId="1B00DB6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4F52CE" w14:textId="6AC063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72862C2" w14:textId="41509AF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CFCE84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C03AA49" w14:textId="04648E5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3A87A99" w14:textId="7EA1D10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17435BF" w14:textId="6B93893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3EA51A" w14:textId="5975D8B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8507936" w14:textId="3D9D7E2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46F141" w14:textId="088EC2A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6A1EC8E" w14:textId="4CC1510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B8B9C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685498" w14:textId="7D645B8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68232C5" w14:textId="63753F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BE28A74" w14:textId="7D82B05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E66AA4" w14:textId="50800B6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E960200" w14:textId="1E216E5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D78D8B" w14:textId="020BF10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75DFBA4" w14:textId="2CB4CEC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532CEA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0DC5C5" w14:textId="06EF864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968D73B" w14:textId="6AED001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615C2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BE31B44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299E980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59FBF9E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8714BA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92EC783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12A8ED8B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5EEF3F66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ADB83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5A0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B0AFF7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F8075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93DB586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1F699C4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19C943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00032CD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600D17" w14:textId="19DA744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E2E773" w14:textId="27EEB76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D5F42D" w14:textId="7954E20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05548A" w14:textId="66EC211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90514" w14:textId="619B5C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0694AD08" w14:textId="0C93759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10BEBA71" w14:textId="65DD1E4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97F437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14DADE0A" w14:textId="7D314E7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B84DB22" w14:textId="678C948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7832E" w14:textId="4815B00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0330C" w14:textId="19C847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1F74" w14:textId="27C00A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1A56E5" w14:textId="1D8A2B8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45A0B" w14:textId="46E1CC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33C29E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24B3206" w14:textId="3961C79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9CAE034" w14:textId="56714A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08046E" w14:textId="2EFD791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9ECC20" w14:textId="09729F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09AB23" w14:textId="4A80AC73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72A71" w14:textId="3C9AFE6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240AE3" w14:textId="5BCD06E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9BDD6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476DE4" w14:textId="6511AF9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B4F920D" w14:textId="0E6DF64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A2EED6" w14:textId="0913931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B17A29" w14:textId="6C46BE8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A83862" w14:textId="71AB4AA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87D800" w14:textId="7EEEED4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764E04" w14:textId="2E1D462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33EE355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7887155" w14:textId="000A854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70B254" w14:textId="3F4480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76224B" w14:textId="36D1312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0E9906" w14:textId="621FAEA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1145BC" w14:textId="30BE269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AD0CDF" w14:textId="33FAFFB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D39D1B" w14:textId="21FB9B3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4EB1F1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EA41B81" w14:textId="2CC8DB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C005B8" w14:textId="2E9DB9F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A84639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79AE58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355CF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FDF23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7FFBC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B14A3E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71DF9F24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3B6DF73D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AE90EF5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9EF8F9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665663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0FCA5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7D31EF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957A0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61C0C5B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FE4C4D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4B2BF5F" w14:textId="4E77BB1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45BAE" w14:textId="70C9565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D1DF695" w14:textId="24A497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8979D6" w14:textId="0048357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13DA10" w14:textId="4B06B5E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3EA1710D" w14:textId="49914A7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27AE660" w14:textId="06B4B5B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E49A549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6616A3E" w14:textId="004CF98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2358E16" w14:textId="397A71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B98B95C" w14:textId="5B604B2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BD052" w14:textId="663F8DC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943A1B9" w14:textId="61E377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29FF813" w14:textId="3C3DFE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DFC976A" w14:textId="7C9A772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957215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A56C1F4" w14:textId="530C45BB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D5B7ECB" w14:textId="4A9C377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1BDA5C" w14:textId="15BF3225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994C021" w14:textId="2EADF55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A9BA17C" w14:textId="7FC089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8ED051" w14:textId="5F4C0ACD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4DA64BA" w14:textId="5D4FD70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846FEC3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A6E47E" w14:textId="7889817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398802E" w14:textId="78547FA9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C7A265A" w14:textId="440F8DA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51E02AB" w14:textId="5B904AD6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5927E6" w14:textId="47EEEB88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65C6ADD" w14:textId="17E655B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7C5E9F" w14:textId="39F5A502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7BE80B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6A84233" w14:textId="089D2CB4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00083AE" w14:textId="4077535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C88C4A" w14:textId="0C84661E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EBAEA2C" w14:textId="3F67C291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3B6540F" w14:textId="3EB658D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4C36E2A" w14:textId="3699AAA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865E2E6" w14:textId="05CA8A70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7F25B52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25E0E81" w14:textId="52668A7F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D5F5304" w14:textId="7C55681A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00865D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82F635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D0209D8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2408121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3FA6AAC7" w14:textId="77777777" w:rsidR="00BB7BCA" w:rsidRPr="000D0895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A6607C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  <w:tr w:rsidR="00BB7BCA" w:rsidRPr="000D0895" w14:paraId="1751CC34" w14:textId="77777777" w:rsidTr="00743276">
              <w:trPr>
                <w:trHeight w:val="1701"/>
                <w:jc w:val="center"/>
              </w:trPr>
              <w:tc>
                <w:tcPr>
                  <w:tcW w:w="1667" w:type="pct"/>
                </w:tcPr>
                <w:p w14:paraId="362A2F3E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3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69B24D79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B6326B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D1992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EDDA2C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D76B7A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A430893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28ACE6C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0C1DAE3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690B587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309B3" w14:textId="1A41B27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803B4" w14:textId="03CF5EA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A2C49D" w14:textId="03F5E3B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5DAC06" w14:textId="1691465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9D5F17" w14:textId="4679FBD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4755A10A" w14:textId="3B64AB3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3B0FD280" w14:textId="06F924A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B09D37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734E5AAB" w14:textId="767BB7A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F95938" w14:textId="79DB347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E08000" w14:textId="6746A99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9B64DB" w14:textId="1B3A073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78EBC5" w14:textId="67E5076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BF99F9D" w14:textId="0CEDEE9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6D029C" w14:textId="126C446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C1F360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5302704B" w14:textId="5446F5F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F9AD4F3" w14:textId="2832E4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E830BE" w14:textId="4F41233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A2A0EC" w14:textId="000D4D8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04448A" w14:textId="413E706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C654EB" w14:textId="190414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B4C611" w14:textId="2C98843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11D8FB4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46922DD" w14:textId="05040F2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06B1AD4" w14:textId="5901FE5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F106BD" w14:textId="15F4DF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9C64B1" w14:textId="11102F8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ECFA095" w14:textId="29B7BE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505C81" w14:textId="6E5BA5C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F99BC0" w14:textId="6BFCA66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1A0ACF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4C2BB2AC" w14:textId="1CEADFC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437243F4" w14:textId="5725A7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5CED2" w14:textId="56EE291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0FC0656" w14:textId="1B6DFA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8BE5FC" w14:textId="121802A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2DF19" w14:textId="3623FD7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3580F2" w14:textId="041B58B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D29F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vAlign w:val="center"/>
                      </w:tcPr>
                      <w:p w14:paraId="0C184C89" w14:textId="3AC98AB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B3CDE38" w14:textId="2A60351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25BD0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D1C453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6548E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AAB69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2AEFC5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47EC012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2D9B2AF6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shd w:val="clear" w:color="auto" w:fill="FFFFFF" w:themeFill="background1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5"/>
                    <w:gridCol w:w="345"/>
                    <w:gridCol w:w="344"/>
                  </w:tblGrid>
                  <w:tr w:rsidR="00BB7BCA" w:rsidRPr="000D0895" w14:paraId="00084B9A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4CBF09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ED9A6C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E0C70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0417A52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FE5689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5A4A88D4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8701CA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3A2961DA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48FC14" w14:textId="23C51C4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FFB80C1" w14:textId="168DDA4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E874C65" w14:textId="7665300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8AA831" w14:textId="355AB20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63300C" w14:textId="7088F6C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41372ACE" w14:textId="14AF24A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FF0000"/>
                        </w:tcBorders>
                        <w:shd w:val="clear" w:color="auto" w:fill="FFFFFF" w:themeFill="background1"/>
                        <w:vAlign w:val="center"/>
                      </w:tcPr>
                      <w:p w14:paraId="7C71F0A2" w14:textId="3A405D1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4F6E9C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609BAA5B" w14:textId="22939C9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EE34DCF" w14:textId="180E0F6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12CD57F" w14:textId="3CF149D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0070DB4" w14:textId="0C25E62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9A57E72" w14:textId="32973439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CF0A866" w14:textId="454DEF5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7795677" w14:textId="2AD94E3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B34616B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4F7322E7" w14:textId="2EC0034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0F0EC6D2" w14:textId="22EFDFA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4EE2408" w14:textId="591F2DE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EE91427" w14:textId="1114413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EB726C9" w14:textId="0074268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357C85B" w14:textId="67A3EC5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9AE3502" w14:textId="6E97BA5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52DE0C07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38A41F4" w14:textId="60F9B7B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A10FFAF" w14:textId="5DC837D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92DD8CD" w14:textId="260CDB4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EE336F7" w14:textId="3DC40D1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1DC0A3BC" w14:textId="76070F0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2561C79" w14:textId="42E7422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C8EF1C6" w14:textId="592942F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6CF1726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2B8043E2" w14:textId="21F3802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72B8F8AF" w14:textId="2AE2C47E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D294BA2" w14:textId="05F177D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4475BA4" w14:textId="0891A58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7093A1F4" w14:textId="6BC3B74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6AB905C0" w14:textId="13984DC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571E772E" w14:textId="15C427E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0520403F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11B7D4D0" w14:textId="3CC419E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shd w:val="clear" w:color="auto" w:fill="FFFFFF" w:themeFill="background1"/>
                        <w:vAlign w:val="center"/>
                      </w:tcPr>
                      <w:p w14:paraId="546BF864" w14:textId="60BD8E2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4D250372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002149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0ADBC496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2C117407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FFFFFF" w:themeFill="background1"/>
                        <w:vAlign w:val="center"/>
                      </w:tcPr>
                      <w:p w14:paraId="349CF99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4D6650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</w:tcPr>
                <w:p w14:paraId="515AD218" w14:textId="77777777" w:rsidR="00BB7BCA" w:rsidRPr="000D0895" w:rsidRDefault="00BB7BCA" w:rsidP="00BB7BCA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  <w:r w:rsidRPr="000D0895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5000" w:type="pct"/>
                    <w:jc w:val="center"/>
                    <w:tblCellMar>
                      <w:left w:w="28" w:type="dxa"/>
                      <w:right w:w="28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44"/>
                    <w:gridCol w:w="344"/>
                    <w:gridCol w:w="345"/>
                    <w:gridCol w:w="345"/>
                    <w:gridCol w:w="344"/>
                    <w:gridCol w:w="344"/>
                    <w:gridCol w:w="344"/>
                  </w:tblGrid>
                  <w:tr w:rsidR="00BB7BCA" w:rsidRPr="000D0895" w14:paraId="7A3229D0" w14:textId="77777777" w:rsidTr="00743276">
                    <w:trPr>
                      <w:trHeight w:val="8"/>
                      <w:jc w:val="center"/>
                    </w:trPr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3AC40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7FFEAF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25A8938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64EF6BE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5CC937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38A015ED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13" w:type="pct"/>
                        <w:tcBorders>
                          <w:bottom w:val="single" w:sz="4" w:space="0" w:color="FF0000"/>
                        </w:tcBorders>
                        <w:shd w:val="clear" w:color="auto" w:fill="auto"/>
                        <w:vAlign w:val="center"/>
                      </w:tcPr>
                      <w:p w14:paraId="707601DB" w14:textId="77777777" w:rsidR="00BB7BCA" w:rsidRPr="000D0895" w:rsidRDefault="00BB7BCA" w:rsidP="00BB7BCA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</w:rPr>
                        </w:pPr>
                        <w:r w:rsidRPr="000D089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B7BCA" w:rsidRPr="000D0895" w14:paraId="4476E621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7B091F" w14:textId="22834A6B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19CE25" w14:textId="27272EE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0619DD" w14:textId="1A09C10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1B0482" w14:textId="44E86B6C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88C52B" w14:textId="3D4FA55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2700E993" w14:textId="3FAB595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tcBorders>
                          <w:top w:val="single" w:sz="4" w:space="0" w:color="FF0000"/>
                        </w:tcBorders>
                        <w:vAlign w:val="center"/>
                      </w:tcPr>
                      <w:p w14:paraId="690D760E" w14:textId="7B300F3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602348E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2067612C" w14:textId="6DBFA2C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079F04" w14:textId="352FB16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46C219C" w14:textId="288136A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352509C" w14:textId="001888DD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7EB6317" w14:textId="6F32316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C452AEB" w14:textId="6DFA1BA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8C50BC" w14:textId="3D2B8C0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7A87AA80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DA719E1" w14:textId="4CB1E24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E98B4F7" w14:textId="7929FF50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363349B" w14:textId="0DE9776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FE60615" w14:textId="1BCC1E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684436B" w14:textId="2EF27B0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7B1B605F" w14:textId="04EAC4F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44D0A0E" w14:textId="3718588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484A1A4C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41A4F486" w14:textId="22429C3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45949D" w14:textId="16687A56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63465E" w14:textId="00C321A8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8F5D63" w14:textId="5E80D83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DFE859E" w14:textId="206547B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6858D264" w14:textId="0EF1B911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328C37EC" w14:textId="6CE74B2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6875982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5DDFACF9" w14:textId="76EE8DA3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FBC4B7" w14:textId="52EDD5D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B68EC7" w14:textId="4E548EC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902A27" w14:textId="1AF6DC7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8AE0D68" w14:textId="64D6EDF4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84536B5" w14:textId="1A2D925F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02509520" w14:textId="68E13B22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6358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B7BCA" w:rsidRPr="000D0895" w14:paraId="2471F3E8" w14:textId="77777777" w:rsidTr="00743276">
                    <w:trPr>
                      <w:trHeight w:val="227"/>
                      <w:jc w:val="center"/>
                    </w:trPr>
                    <w:tc>
                      <w:tcPr>
                        <w:tcW w:w="715" w:type="pct"/>
                        <w:vAlign w:val="center"/>
                      </w:tcPr>
                      <w:p w14:paraId="025B24D5" w14:textId="15D999D5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0B1E1" w14:textId="346AC52A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E1B9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D1AD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D4EEEB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DE603F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5D1F3789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11A27D21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3" w:type="pct"/>
                        <w:vAlign w:val="center"/>
                      </w:tcPr>
                      <w:p w14:paraId="21A72638" w14:textId="77777777" w:rsidR="00BB7BCA" w:rsidRPr="00ED1AD7" w:rsidRDefault="00BB7BCA" w:rsidP="00BB7BCA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A6E2A6" w14:textId="77777777" w:rsidR="00BB7BCA" w:rsidRPr="000D0895" w:rsidRDefault="00BB7BCA" w:rsidP="00BB7BCA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6"/>
                      <w:szCs w:val="26"/>
                    </w:rPr>
                  </w:pPr>
                </w:p>
              </w:tc>
            </w:tr>
          </w:tbl>
          <w:p w14:paraId="17BB367E" w14:textId="77777777" w:rsidR="00ED1AD7" w:rsidRPr="000D0895" w:rsidRDefault="00ED1AD7" w:rsidP="00ED1AD7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6"/>
                <w:szCs w:val="26"/>
                <w:lang w:val="en-US" w:bidi="ru-RU"/>
              </w:rPr>
            </w:pPr>
          </w:p>
        </w:tc>
      </w:tr>
    </w:tbl>
    <w:p w14:paraId="7AD526FE" w14:textId="0BBCE869" w:rsidR="00986E04" w:rsidRPr="000D0895" w:rsidRDefault="00986E04" w:rsidP="000D0895">
      <w:pPr>
        <w:pStyle w:val="a5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986E04" w:rsidRPr="000D0895" w:rsidSect="000D0895">
      <w:pgSz w:w="16838" w:h="11906" w:orient="landscape" w:code="9"/>
      <w:pgMar w:top="284" w:right="284" w:bottom="284" w:left="28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F83C3" w14:textId="77777777" w:rsidR="00A31AE7" w:rsidRDefault="00A31AE7">
      <w:pPr>
        <w:spacing w:after="0"/>
      </w:pPr>
      <w:r>
        <w:separator/>
      </w:r>
    </w:p>
  </w:endnote>
  <w:endnote w:type="continuationSeparator" w:id="0">
    <w:p w14:paraId="38211D48" w14:textId="77777777" w:rsidR="00A31AE7" w:rsidRDefault="00A31A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0F21C" w14:textId="77777777" w:rsidR="00A31AE7" w:rsidRDefault="00A31AE7">
      <w:pPr>
        <w:spacing w:after="0"/>
      </w:pPr>
      <w:r>
        <w:separator/>
      </w:r>
    </w:p>
  </w:footnote>
  <w:footnote w:type="continuationSeparator" w:id="0">
    <w:p w14:paraId="4F47B89A" w14:textId="77777777" w:rsidR="00A31AE7" w:rsidRDefault="00A31A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3F94"/>
    <w:rsid w:val="00097A25"/>
    <w:rsid w:val="000A5A57"/>
    <w:rsid w:val="000D0895"/>
    <w:rsid w:val="001200E5"/>
    <w:rsid w:val="001274F3"/>
    <w:rsid w:val="00151CCE"/>
    <w:rsid w:val="001541D9"/>
    <w:rsid w:val="001B01F9"/>
    <w:rsid w:val="001C41F9"/>
    <w:rsid w:val="002453A0"/>
    <w:rsid w:val="00272EC6"/>
    <w:rsid w:val="00285C1D"/>
    <w:rsid w:val="00301429"/>
    <w:rsid w:val="003327F5"/>
    <w:rsid w:val="00340CAF"/>
    <w:rsid w:val="003C0D41"/>
    <w:rsid w:val="003E085C"/>
    <w:rsid w:val="003E7B3A"/>
    <w:rsid w:val="00416364"/>
    <w:rsid w:val="00424045"/>
    <w:rsid w:val="00431B29"/>
    <w:rsid w:val="00440416"/>
    <w:rsid w:val="00462EAD"/>
    <w:rsid w:val="004A6170"/>
    <w:rsid w:val="004F6AAC"/>
    <w:rsid w:val="00512F2D"/>
    <w:rsid w:val="005324C8"/>
    <w:rsid w:val="00570FBB"/>
    <w:rsid w:val="00583B82"/>
    <w:rsid w:val="005923AC"/>
    <w:rsid w:val="005A6601"/>
    <w:rsid w:val="005D5149"/>
    <w:rsid w:val="005E656F"/>
    <w:rsid w:val="00667021"/>
    <w:rsid w:val="006974E1"/>
    <w:rsid w:val="006C0896"/>
    <w:rsid w:val="006C509F"/>
    <w:rsid w:val="006F513E"/>
    <w:rsid w:val="00701CC0"/>
    <w:rsid w:val="00767753"/>
    <w:rsid w:val="007C0139"/>
    <w:rsid w:val="007D45A1"/>
    <w:rsid w:val="007F564D"/>
    <w:rsid w:val="008B1201"/>
    <w:rsid w:val="008E291D"/>
    <w:rsid w:val="008F16F7"/>
    <w:rsid w:val="009164BA"/>
    <w:rsid w:val="009166BD"/>
    <w:rsid w:val="00977AAE"/>
    <w:rsid w:val="00986E04"/>
    <w:rsid w:val="00996E56"/>
    <w:rsid w:val="00997268"/>
    <w:rsid w:val="00A12667"/>
    <w:rsid w:val="00A14581"/>
    <w:rsid w:val="00A20E4C"/>
    <w:rsid w:val="00A31AE7"/>
    <w:rsid w:val="00AA23D3"/>
    <w:rsid w:val="00AA3C50"/>
    <w:rsid w:val="00AE302A"/>
    <w:rsid w:val="00AE36BB"/>
    <w:rsid w:val="00B37C7E"/>
    <w:rsid w:val="00B55728"/>
    <w:rsid w:val="00B65B09"/>
    <w:rsid w:val="00B663EF"/>
    <w:rsid w:val="00B85583"/>
    <w:rsid w:val="00B9476B"/>
    <w:rsid w:val="00BB7BCA"/>
    <w:rsid w:val="00BC3952"/>
    <w:rsid w:val="00BE53BA"/>
    <w:rsid w:val="00BE5AB8"/>
    <w:rsid w:val="00C44DFB"/>
    <w:rsid w:val="00C6519B"/>
    <w:rsid w:val="00C70F21"/>
    <w:rsid w:val="00C7354B"/>
    <w:rsid w:val="00C91F9B"/>
    <w:rsid w:val="00D53C8D"/>
    <w:rsid w:val="00D6358D"/>
    <w:rsid w:val="00DE1B9B"/>
    <w:rsid w:val="00DE32AC"/>
    <w:rsid w:val="00DE6C3F"/>
    <w:rsid w:val="00E1407A"/>
    <w:rsid w:val="00E3383E"/>
    <w:rsid w:val="00E50BDE"/>
    <w:rsid w:val="00E774CD"/>
    <w:rsid w:val="00E77E1D"/>
    <w:rsid w:val="00EB268F"/>
    <w:rsid w:val="00ED1A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6817</Words>
  <Characters>38858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2021-07-05T08:44:00Z</dcterms:created>
  <dcterms:modified xsi:type="dcterms:W3CDTF">2021-07-05T08:44:00Z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