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1" w:type="pct"/>
        <w:jc w:val="center"/>
        <w:tblBorders>
          <w:insideH w:val="dashed" w:sz="4" w:space="0" w:color="808080" w:themeColor="background1" w:themeShade="80"/>
          <w:insideV w:val="single" w:sz="18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8136"/>
        <w:gridCol w:w="8137"/>
      </w:tblGrid>
      <w:tr w:rsidR="00ED1AD7" w:rsidRPr="000D0895" w14:paraId="40983BE3" w14:textId="0A48E68E" w:rsidTr="00DE6C3F">
        <w:trPr>
          <w:trHeight w:hRule="exact" w:val="11057"/>
          <w:jc w:val="center"/>
        </w:trPr>
        <w:tc>
          <w:tcPr>
            <w:tcW w:w="2500" w:type="pct"/>
            <w:tcMar>
              <w:left w:w="113" w:type="dxa"/>
              <w:right w:w="113" w:type="dxa"/>
            </w:tcMar>
            <w:vAlign w:val="center"/>
          </w:tcPr>
          <w:p w14:paraId="1C0B0CBF" w14:textId="77777777" w:rsidR="00D6358D" w:rsidRPr="00ED1AD7" w:rsidRDefault="00D6358D" w:rsidP="00D6358D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120"/>
                <w:szCs w:val="120"/>
                <w:lang w:val="it-IT" w:bidi="ru-RU"/>
              </w:rPr>
            </w:pPr>
            <w:r w:rsidRPr="00ED1AD7">
              <w:rPr>
                <w:rFonts w:ascii="Arial Narrow" w:hAnsi="Arial Narrow" w:cs="Arial"/>
                <w:b/>
                <w:bCs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ED1AD7">
              <w:rPr>
                <w:rFonts w:ascii="Arial Narrow" w:hAnsi="Arial Narrow" w:cs="Arial"/>
                <w:b/>
                <w:bCs/>
                <w:noProof/>
                <w:color w:val="auto"/>
                <w:sz w:val="120"/>
                <w:szCs w:val="120"/>
                <w:lang w:val="it-IT" w:bidi="ru-RU"/>
              </w:rPr>
              <w:instrText xml:space="preserve"> DOCVARIABLE  MonthStart1 \@  yyyy   \* MERGEFORMAT </w:instrText>
            </w:r>
            <w:r w:rsidRPr="00ED1AD7">
              <w:rPr>
                <w:rFonts w:ascii="Arial Narrow" w:hAnsi="Arial Narrow" w:cs="Arial"/>
                <w:b/>
                <w:bCs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>
              <w:rPr>
                <w:rFonts w:ascii="Arial Narrow" w:hAnsi="Arial Narrow" w:cs="Arial"/>
                <w:b/>
                <w:bCs/>
                <w:noProof/>
                <w:color w:val="auto"/>
                <w:sz w:val="120"/>
                <w:szCs w:val="120"/>
                <w:lang w:val="it-IT" w:bidi="ru-RU"/>
              </w:rPr>
              <w:t>2022</w:t>
            </w:r>
            <w:r w:rsidRPr="00ED1AD7">
              <w:rPr>
                <w:rFonts w:ascii="Arial Narrow" w:hAnsi="Arial Narrow" w:cs="Arial"/>
                <w:b/>
                <w:bCs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jc w:val="center"/>
              <w:tblBorders>
                <w:insideH w:val="single" w:sz="4" w:space="0" w:color="auto"/>
                <w:insideV w:val="single" w:sz="4" w:space="0" w:color="auto"/>
              </w:tblBorders>
              <w:tblCellMar>
                <w:top w:w="57" w:type="dxa"/>
                <w:left w:w="113" w:type="dxa"/>
                <w:bottom w:w="57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2637"/>
              <w:gridCol w:w="2637"/>
              <w:gridCol w:w="2636"/>
            </w:tblGrid>
            <w:tr w:rsidR="00D6358D" w:rsidRPr="000D0895" w14:paraId="0CFEBBE7" w14:textId="77777777" w:rsidTr="005A564E">
              <w:trPr>
                <w:trHeight w:val="1701"/>
                <w:jc w:val="center"/>
              </w:trPr>
              <w:tc>
                <w:tcPr>
                  <w:tcW w:w="1667" w:type="pct"/>
                  <w:shd w:val="clear" w:color="auto" w:fill="FFFFFF" w:themeFill="background1"/>
                </w:tcPr>
                <w:p w14:paraId="6EF4C590" w14:textId="77777777" w:rsidR="00D6358D" w:rsidRPr="000D0895" w:rsidRDefault="00D6358D" w:rsidP="00D6358D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val="it-IT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val="it-IT" w:bidi="ru-RU"/>
                    </w:rPr>
                    <w:t>JANEIRO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shd w:val="clear" w:color="auto" w:fill="FFFFFF" w:themeFill="background1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5"/>
                    <w:gridCol w:w="345"/>
                    <w:gridCol w:w="345"/>
                    <w:gridCol w:w="344"/>
                    <w:gridCol w:w="344"/>
                    <w:gridCol w:w="344"/>
                    <w:gridCol w:w="344"/>
                  </w:tblGrid>
                  <w:tr w:rsidR="00D6358D" w:rsidRPr="000D0895" w14:paraId="64E4A609" w14:textId="77777777" w:rsidTr="005A564E">
                    <w:trPr>
                      <w:trHeight w:val="8"/>
                      <w:jc w:val="center"/>
                    </w:trPr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F4C1EC6" w14:textId="77777777" w:rsidR="00D6358D" w:rsidRPr="000D0895" w:rsidRDefault="00D6358D" w:rsidP="00D6358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6455656" w14:textId="77777777" w:rsidR="00D6358D" w:rsidRPr="000D0895" w:rsidRDefault="00D6358D" w:rsidP="00D6358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D0E1B3B" w14:textId="77777777" w:rsidR="00D6358D" w:rsidRPr="000D0895" w:rsidRDefault="00D6358D" w:rsidP="00D6358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QU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1374ED1" w14:textId="77777777" w:rsidR="00D6358D" w:rsidRPr="000D0895" w:rsidRDefault="00D6358D" w:rsidP="00D6358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QU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1D7A474" w14:textId="77777777" w:rsidR="00D6358D" w:rsidRPr="000D0895" w:rsidRDefault="00D6358D" w:rsidP="00D6358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78CCF225" w14:textId="77777777" w:rsidR="00D6358D" w:rsidRPr="000D0895" w:rsidRDefault="00D6358D" w:rsidP="00D6358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697266F5" w14:textId="77777777" w:rsidR="00D6358D" w:rsidRPr="000D0895" w:rsidRDefault="00D6358D" w:rsidP="00D6358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val="it-IT" w:bidi="ru-RU"/>
                          </w:rPr>
                          <w:t>DO</w:t>
                        </w:r>
                      </w:p>
                    </w:tc>
                  </w:tr>
                  <w:tr w:rsidR="00D6358D" w:rsidRPr="000D0895" w14:paraId="2853EAA5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2C289BA" w14:textId="77777777" w:rsidR="00D6358D" w:rsidRPr="00BB7BCA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C2A71F8" w14:textId="77777777" w:rsidR="00D6358D" w:rsidRPr="00BB7BCA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3632949" w14:textId="77777777" w:rsidR="00D6358D" w:rsidRPr="00BB7BCA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E33A876" w14:textId="77777777" w:rsidR="00D6358D" w:rsidRPr="00BB7BCA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ED2B9FE" w14:textId="77777777" w:rsidR="00D6358D" w:rsidRPr="00BB7BCA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15361A52" w14:textId="77777777" w:rsidR="00D6358D" w:rsidRPr="00BB7BCA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579C757C" w14:textId="77777777" w:rsidR="00D6358D" w:rsidRPr="00BB7BCA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6358D" w:rsidRPr="000D0895" w14:paraId="56C05456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65D7231" w14:textId="77777777" w:rsidR="00D6358D" w:rsidRPr="00BB7BCA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9F288C2" w14:textId="77777777" w:rsidR="00D6358D" w:rsidRPr="00BB7BCA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87554D8" w14:textId="77777777" w:rsidR="00D6358D" w:rsidRPr="00BB7BCA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8449831" w14:textId="77777777" w:rsidR="00D6358D" w:rsidRPr="00BB7BCA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A8F72B5" w14:textId="77777777" w:rsidR="00D6358D" w:rsidRPr="00BB7BCA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C305A9A" w14:textId="77777777" w:rsidR="00D6358D" w:rsidRPr="00BB7BCA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6109F69" w14:textId="77777777" w:rsidR="00D6358D" w:rsidRPr="00BB7BCA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6358D" w:rsidRPr="000D0895" w14:paraId="5533B371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B70553D" w14:textId="77777777" w:rsidR="00D6358D" w:rsidRPr="00BB7BCA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F82D184" w14:textId="77777777" w:rsidR="00D6358D" w:rsidRPr="00BB7BCA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8AC6BF4" w14:textId="77777777" w:rsidR="00D6358D" w:rsidRPr="00BB7BCA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9B62F8D" w14:textId="77777777" w:rsidR="00D6358D" w:rsidRPr="00BB7BCA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D4B321A" w14:textId="77777777" w:rsidR="00D6358D" w:rsidRPr="00BB7BCA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8CDEF48" w14:textId="77777777" w:rsidR="00D6358D" w:rsidRPr="00BB7BCA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F615CD7" w14:textId="77777777" w:rsidR="00D6358D" w:rsidRPr="00BB7BCA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6358D" w:rsidRPr="000D0895" w14:paraId="7DF011D3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B77E253" w14:textId="77777777" w:rsidR="00D6358D" w:rsidRPr="00BB7BCA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1324FB1" w14:textId="77777777" w:rsidR="00D6358D" w:rsidRPr="00BB7BCA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227DBFF" w14:textId="77777777" w:rsidR="00D6358D" w:rsidRPr="00BB7BCA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E2F7CEF" w14:textId="77777777" w:rsidR="00D6358D" w:rsidRPr="00BB7BCA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ED8C41D" w14:textId="77777777" w:rsidR="00D6358D" w:rsidRPr="00BB7BCA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CE84B40" w14:textId="77777777" w:rsidR="00D6358D" w:rsidRPr="00BB7BCA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69BB15C" w14:textId="77777777" w:rsidR="00D6358D" w:rsidRPr="00BB7BCA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6358D" w:rsidRPr="000D0895" w14:paraId="1A164F35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DE8D212" w14:textId="77777777" w:rsidR="00D6358D" w:rsidRPr="00BB7BCA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7CFF7A5" w14:textId="77777777" w:rsidR="00D6358D" w:rsidRPr="00BB7BCA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05C5F91" w14:textId="77777777" w:rsidR="00D6358D" w:rsidRPr="00BB7BCA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2CB035B" w14:textId="77777777" w:rsidR="00D6358D" w:rsidRPr="00BB7BCA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14CB76A" w14:textId="77777777" w:rsidR="00D6358D" w:rsidRPr="00BB7BCA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72532EE" w14:textId="77777777" w:rsidR="00D6358D" w:rsidRPr="00BB7BCA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91F8AA3" w14:textId="77777777" w:rsidR="00D6358D" w:rsidRPr="00BB7BCA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6358D" w:rsidRPr="000D0895" w14:paraId="0FB95FDF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4E95C60" w14:textId="77777777" w:rsidR="00D6358D" w:rsidRPr="00BB7BCA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789AA96" w14:textId="77777777" w:rsidR="00D6358D" w:rsidRPr="00BB7BCA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76222EC" w14:textId="77777777" w:rsidR="00D6358D" w:rsidRPr="00BB7BCA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AE276D2" w14:textId="77777777" w:rsidR="00D6358D" w:rsidRPr="00BB7BCA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CF5543E" w14:textId="77777777" w:rsidR="00D6358D" w:rsidRPr="00BB7BCA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AADB566" w14:textId="77777777" w:rsidR="00D6358D" w:rsidRPr="00BB7BCA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514F2F5" w14:textId="77777777" w:rsidR="00D6358D" w:rsidRPr="00BB7BCA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559FB0B2" w14:textId="77777777" w:rsidR="00D6358D" w:rsidRPr="000D0895" w:rsidRDefault="00D6358D" w:rsidP="00D6358D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  <w:lang w:val="it-IT"/>
                    </w:rPr>
                  </w:pPr>
                </w:p>
              </w:tc>
              <w:tc>
                <w:tcPr>
                  <w:tcW w:w="1667" w:type="pct"/>
                  <w:shd w:val="clear" w:color="auto" w:fill="FFFFFF" w:themeFill="background1"/>
                </w:tcPr>
                <w:p w14:paraId="6A4A8FD4" w14:textId="77777777" w:rsidR="00D6358D" w:rsidRPr="000D0895" w:rsidRDefault="00D6358D" w:rsidP="00D6358D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FEVEREIRO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3"/>
                    <w:gridCol w:w="344"/>
                    <w:gridCol w:w="345"/>
                    <w:gridCol w:w="345"/>
                    <w:gridCol w:w="345"/>
                    <w:gridCol w:w="345"/>
                    <w:gridCol w:w="344"/>
                  </w:tblGrid>
                  <w:tr w:rsidR="00D6358D" w:rsidRPr="000D0895" w14:paraId="175C8B5F" w14:textId="77777777" w:rsidTr="005A564E">
                    <w:trPr>
                      <w:trHeight w:val="8"/>
                      <w:jc w:val="center"/>
                    </w:trPr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97C98D3" w14:textId="77777777" w:rsidR="00D6358D" w:rsidRPr="000D0895" w:rsidRDefault="00D6358D" w:rsidP="00D6358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BFFA434" w14:textId="77777777" w:rsidR="00D6358D" w:rsidRPr="000D0895" w:rsidRDefault="00D6358D" w:rsidP="00D6358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94B38A8" w14:textId="77777777" w:rsidR="00D6358D" w:rsidRPr="000D0895" w:rsidRDefault="00D6358D" w:rsidP="00D6358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5C94FBC" w14:textId="77777777" w:rsidR="00D6358D" w:rsidRPr="000D0895" w:rsidRDefault="00D6358D" w:rsidP="00D6358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704BCCE" w14:textId="77777777" w:rsidR="00D6358D" w:rsidRPr="000D0895" w:rsidRDefault="00D6358D" w:rsidP="00D6358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6BCC1F0C" w14:textId="77777777" w:rsidR="00D6358D" w:rsidRPr="000D0895" w:rsidRDefault="00D6358D" w:rsidP="00D6358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10D00500" w14:textId="77777777" w:rsidR="00D6358D" w:rsidRPr="000D0895" w:rsidRDefault="00D6358D" w:rsidP="00D6358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D6358D" w:rsidRPr="000D0895" w14:paraId="44D07A6C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45B8218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59AB09A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A75F4A4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A36F240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8F83D57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6656265E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120AD66B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6358D" w:rsidRPr="000D0895" w14:paraId="04B0B433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0CF559E1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3B85BBA5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47C778B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602D7BB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61AD84E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EE90B18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D5B5AA2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6358D" w:rsidRPr="000D0895" w14:paraId="05DC4607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09FDB69D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5534D58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7CB1E88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65F2105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A829FF3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03EECAB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90A2939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6358D" w:rsidRPr="000D0895" w14:paraId="1FAE5228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6E77379B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E9D36EF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05151F5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AC1E377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B4046AA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BE3B9F4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A61A972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6358D" w:rsidRPr="000D0895" w14:paraId="403E712F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7D9296E7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BB41BF8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7A1E344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8989061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FE7A98F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560C85C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CF3638A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6358D" w:rsidRPr="000D0895" w14:paraId="59468C38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3688FFED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0CEF77F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EF99927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8755B17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93446BD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58AA225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27B24FB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27E34C9" w14:textId="77777777" w:rsidR="00D6358D" w:rsidRPr="000D0895" w:rsidRDefault="00D6358D" w:rsidP="00D6358D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  <w:shd w:val="clear" w:color="auto" w:fill="FFFFFF" w:themeFill="background1"/>
                </w:tcPr>
                <w:p w14:paraId="3EBBC0D6" w14:textId="77777777" w:rsidR="00D6358D" w:rsidRPr="000D0895" w:rsidRDefault="00D6358D" w:rsidP="00D6358D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val="it-IT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val="it-IT" w:bidi="ru-RU"/>
                    </w:rPr>
                    <w:t>MARÇO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shd w:val="clear" w:color="auto" w:fill="FFFFFF" w:themeFill="background1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5"/>
                    <w:gridCol w:w="344"/>
                    <w:gridCol w:w="345"/>
                    <w:gridCol w:w="345"/>
                    <w:gridCol w:w="344"/>
                    <w:gridCol w:w="344"/>
                    <w:gridCol w:w="343"/>
                  </w:tblGrid>
                  <w:tr w:rsidR="00D6358D" w:rsidRPr="000D0895" w14:paraId="533101D0" w14:textId="77777777" w:rsidTr="005A564E">
                    <w:trPr>
                      <w:trHeight w:val="8"/>
                      <w:jc w:val="center"/>
                    </w:trPr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3E1A5F7" w14:textId="77777777" w:rsidR="00D6358D" w:rsidRPr="000D0895" w:rsidRDefault="00D6358D" w:rsidP="00D6358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SE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2A8C581" w14:textId="77777777" w:rsidR="00D6358D" w:rsidRPr="000D0895" w:rsidRDefault="00D6358D" w:rsidP="00D6358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TE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FADB85C" w14:textId="77777777" w:rsidR="00D6358D" w:rsidRPr="000D0895" w:rsidRDefault="00D6358D" w:rsidP="00D6358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QU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6867ABD" w14:textId="77777777" w:rsidR="00D6358D" w:rsidRPr="000D0895" w:rsidRDefault="00D6358D" w:rsidP="00D6358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QU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01F6BEC" w14:textId="77777777" w:rsidR="00D6358D" w:rsidRPr="000D0895" w:rsidRDefault="00D6358D" w:rsidP="00D6358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SE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207BE63F" w14:textId="77777777" w:rsidR="00D6358D" w:rsidRPr="000D0895" w:rsidRDefault="00D6358D" w:rsidP="00D6358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4C3CCA7D" w14:textId="77777777" w:rsidR="00D6358D" w:rsidRPr="000D0895" w:rsidRDefault="00D6358D" w:rsidP="00D6358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val="it-IT" w:bidi="ru-RU"/>
                          </w:rPr>
                          <w:t>DO</w:t>
                        </w:r>
                      </w:p>
                    </w:tc>
                  </w:tr>
                  <w:tr w:rsidR="00D6358D" w:rsidRPr="000D0895" w14:paraId="1F253F10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A1F71B1" w14:textId="77777777" w:rsidR="00D6358D" w:rsidRPr="00BB7BCA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35940B5" w14:textId="77777777" w:rsidR="00D6358D" w:rsidRPr="00BB7BCA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2143C70" w14:textId="77777777" w:rsidR="00D6358D" w:rsidRPr="00BB7BCA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D5F88F9" w14:textId="77777777" w:rsidR="00D6358D" w:rsidRPr="00BB7BCA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516B511" w14:textId="77777777" w:rsidR="00D6358D" w:rsidRPr="00BB7BCA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532D0359" w14:textId="77777777" w:rsidR="00D6358D" w:rsidRPr="00BB7BCA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00E653B0" w14:textId="77777777" w:rsidR="00D6358D" w:rsidRPr="00BB7BCA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6358D" w:rsidRPr="000D0895" w14:paraId="393AD507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72F0FE29" w14:textId="77777777" w:rsidR="00D6358D" w:rsidRPr="00BB7BCA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22535CD3" w14:textId="77777777" w:rsidR="00D6358D" w:rsidRPr="00BB7BCA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731CD880" w14:textId="77777777" w:rsidR="00D6358D" w:rsidRPr="00BB7BCA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34AA9C23" w14:textId="77777777" w:rsidR="00D6358D" w:rsidRPr="00BB7BCA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1034CB73" w14:textId="77777777" w:rsidR="00D6358D" w:rsidRPr="00BB7BCA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546DC15C" w14:textId="77777777" w:rsidR="00D6358D" w:rsidRPr="00BB7BCA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119FC44F" w14:textId="77777777" w:rsidR="00D6358D" w:rsidRPr="00BB7BCA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6358D" w:rsidRPr="000D0895" w14:paraId="020E68D4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210B4E94" w14:textId="77777777" w:rsidR="00D6358D" w:rsidRPr="00BB7BCA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49D23FDC" w14:textId="77777777" w:rsidR="00D6358D" w:rsidRPr="00BB7BCA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21E8A853" w14:textId="77777777" w:rsidR="00D6358D" w:rsidRPr="00BB7BCA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758E43FA" w14:textId="77777777" w:rsidR="00D6358D" w:rsidRPr="00BB7BCA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6DD2C720" w14:textId="77777777" w:rsidR="00D6358D" w:rsidRPr="00BB7BCA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4A2E19D3" w14:textId="77777777" w:rsidR="00D6358D" w:rsidRPr="00BB7BCA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65A18F96" w14:textId="77777777" w:rsidR="00D6358D" w:rsidRPr="00BB7BCA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6358D" w:rsidRPr="000D0895" w14:paraId="08A0EF11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7DD83FBD" w14:textId="77777777" w:rsidR="00D6358D" w:rsidRPr="00BB7BCA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6C1234BD" w14:textId="77777777" w:rsidR="00D6358D" w:rsidRPr="00BB7BCA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117E29FA" w14:textId="77777777" w:rsidR="00D6358D" w:rsidRPr="00BB7BCA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301D2447" w14:textId="77777777" w:rsidR="00D6358D" w:rsidRPr="00BB7BCA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69058411" w14:textId="77777777" w:rsidR="00D6358D" w:rsidRPr="00BB7BCA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13A87CEF" w14:textId="77777777" w:rsidR="00D6358D" w:rsidRPr="00BB7BCA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41CDA0DC" w14:textId="77777777" w:rsidR="00D6358D" w:rsidRPr="00BB7BCA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6358D" w:rsidRPr="000D0895" w14:paraId="63FA0756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21001C2B" w14:textId="77777777" w:rsidR="00D6358D" w:rsidRPr="00BB7BCA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1C4571EB" w14:textId="77777777" w:rsidR="00D6358D" w:rsidRPr="00BB7BCA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2F30051C" w14:textId="77777777" w:rsidR="00D6358D" w:rsidRPr="00BB7BCA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6040DA9D" w14:textId="77777777" w:rsidR="00D6358D" w:rsidRPr="00BB7BCA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330F91E7" w14:textId="77777777" w:rsidR="00D6358D" w:rsidRPr="00BB7BCA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775D0EBA" w14:textId="77777777" w:rsidR="00D6358D" w:rsidRPr="00BB7BCA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480ADE2C" w14:textId="77777777" w:rsidR="00D6358D" w:rsidRPr="00BB7BCA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6358D" w:rsidRPr="000D0895" w14:paraId="37F34C9A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09F867C8" w14:textId="77777777" w:rsidR="00D6358D" w:rsidRPr="00BB7BCA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19B20899" w14:textId="77777777" w:rsidR="00D6358D" w:rsidRPr="00BB7BCA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5E009E1C" w14:textId="77777777" w:rsidR="00D6358D" w:rsidRPr="00BB7BCA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58BE91C8" w14:textId="77777777" w:rsidR="00D6358D" w:rsidRPr="00BB7BCA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21EB77EE" w14:textId="77777777" w:rsidR="00D6358D" w:rsidRPr="00BB7BCA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6164A9DE" w14:textId="77777777" w:rsidR="00D6358D" w:rsidRPr="00BB7BCA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6DD5A3A1" w14:textId="77777777" w:rsidR="00D6358D" w:rsidRPr="00BB7BCA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0BCE8631" w14:textId="77777777" w:rsidR="00D6358D" w:rsidRPr="000D0895" w:rsidRDefault="00D6358D" w:rsidP="00D6358D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  <w:lang w:val="it-IT"/>
                    </w:rPr>
                  </w:pPr>
                </w:p>
              </w:tc>
            </w:tr>
            <w:tr w:rsidR="00D6358D" w:rsidRPr="000D0895" w14:paraId="029E8A84" w14:textId="77777777" w:rsidTr="005A564E">
              <w:trPr>
                <w:trHeight w:val="1701"/>
                <w:jc w:val="center"/>
              </w:trPr>
              <w:tc>
                <w:tcPr>
                  <w:tcW w:w="1667" w:type="pct"/>
                  <w:shd w:val="clear" w:color="auto" w:fill="FFFFFF" w:themeFill="background1"/>
                </w:tcPr>
                <w:p w14:paraId="237B45F1" w14:textId="77777777" w:rsidR="00D6358D" w:rsidRPr="000D0895" w:rsidRDefault="00D6358D" w:rsidP="00D6358D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3"/>
                    <w:gridCol w:w="344"/>
                    <w:gridCol w:w="345"/>
                    <w:gridCol w:w="345"/>
                    <w:gridCol w:w="345"/>
                    <w:gridCol w:w="345"/>
                    <w:gridCol w:w="344"/>
                  </w:tblGrid>
                  <w:tr w:rsidR="00D6358D" w:rsidRPr="000D0895" w14:paraId="65DAE8FB" w14:textId="77777777" w:rsidTr="005A564E">
                    <w:trPr>
                      <w:trHeight w:val="8"/>
                      <w:jc w:val="center"/>
                    </w:trPr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B36EACB" w14:textId="77777777" w:rsidR="00D6358D" w:rsidRPr="000D0895" w:rsidRDefault="00D6358D" w:rsidP="00D6358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4DA4916" w14:textId="77777777" w:rsidR="00D6358D" w:rsidRPr="000D0895" w:rsidRDefault="00D6358D" w:rsidP="00D6358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5329495" w14:textId="77777777" w:rsidR="00D6358D" w:rsidRPr="000D0895" w:rsidRDefault="00D6358D" w:rsidP="00D6358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07AC576" w14:textId="77777777" w:rsidR="00D6358D" w:rsidRPr="000D0895" w:rsidRDefault="00D6358D" w:rsidP="00D6358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0F61597" w14:textId="77777777" w:rsidR="00D6358D" w:rsidRPr="000D0895" w:rsidRDefault="00D6358D" w:rsidP="00D6358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4BA6ED8A" w14:textId="77777777" w:rsidR="00D6358D" w:rsidRPr="000D0895" w:rsidRDefault="00D6358D" w:rsidP="00D6358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5DF39D00" w14:textId="77777777" w:rsidR="00D6358D" w:rsidRPr="000D0895" w:rsidRDefault="00D6358D" w:rsidP="00D6358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D6358D" w:rsidRPr="000D0895" w14:paraId="62E5C143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A28D92D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C204DB8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E52526C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730FD7B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D794873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10DD4BC8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14B0EFA1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6358D" w:rsidRPr="000D0895" w14:paraId="419740CD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23341603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03D2F6F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6516D98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CE649DE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9ACA7D6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FAF7C95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A4B30AD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6358D" w:rsidRPr="000D0895" w14:paraId="7075D7D1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629DDE26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D60444D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1291869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09A5733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C101E50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167B44A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27C2A77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6358D" w:rsidRPr="000D0895" w14:paraId="448A7223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73E5684A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2DEDE09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AF8E28C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918088D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A0CCE14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84AD2B3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981D30D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6358D" w:rsidRPr="000D0895" w14:paraId="28C9E3D5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0E498F72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3710BD04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8300990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5EB9B41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AAFBA18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2830E61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8CB42AD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6358D" w:rsidRPr="000D0895" w14:paraId="0DBE7E9D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64362C08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0D441DF4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93DD477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40C7CE6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E2048B8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7926110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5A2485B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00BFF4F" w14:textId="77777777" w:rsidR="00D6358D" w:rsidRPr="000D0895" w:rsidRDefault="00D6358D" w:rsidP="00D6358D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  <w:shd w:val="clear" w:color="auto" w:fill="FFFFFF" w:themeFill="background1"/>
                </w:tcPr>
                <w:p w14:paraId="474E7555" w14:textId="77777777" w:rsidR="00D6358D" w:rsidRPr="000D0895" w:rsidRDefault="00D6358D" w:rsidP="00D6358D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MAIO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shd w:val="clear" w:color="auto" w:fill="FFFFFF" w:themeFill="background1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3"/>
                    <w:gridCol w:w="344"/>
                    <w:gridCol w:w="345"/>
                    <w:gridCol w:w="345"/>
                    <w:gridCol w:w="345"/>
                    <w:gridCol w:w="345"/>
                    <w:gridCol w:w="344"/>
                  </w:tblGrid>
                  <w:tr w:rsidR="00D6358D" w:rsidRPr="000D0895" w14:paraId="100D6C68" w14:textId="77777777" w:rsidTr="005A564E">
                    <w:trPr>
                      <w:trHeight w:val="8"/>
                      <w:jc w:val="center"/>
                    </w:trPr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7F80C7B" w14:textId="77777777" w:rsidR="00D6358D" w:rsidRPr="000D0895" w:rsidRDefault="00D6358D" w:rsidP="00D6358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20392E9" w14:textId="77777777" w:rsidR="00D6358D" w:rsidRPr="000D0895" w:rsidRDefault="00D6358D" w:rsidP="00D6358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E27F8BF" w14:textId="77777777" w:rsidR="00D6358D" w:rsidRPr="000D0895" w:rsidRDefault="00D6358D" w:rsidP="00D6358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E7E73DB" w14:textId="77777777" w:rsidR="00D6358D" w:rsidRPr="000D0895" w:rsidRDefault="00D6358D" w:rsidP="00D6358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42F6270" w14:textId="77777777" w:rsidR="00D6358D" w:rsidRPr="000D0895" w:rsidRDefault="00D6358D" w:rsidP="00D6358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68E04045" w14:textId="77777777" w:rsidR="00D6358D" w:rsidRPr="000D0895" w:rsidRDefault="00D6358D" w:rsidP="00D6358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7E0E923F" w14:textId="77777777" w:rsidR="00D6358D" w:rsidRPr="000D0895" w:rsidRDefault="00D6358D" w:rsidP="00D6358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D6358D" w:rsidRPr="000D0895" w14:paraId="2F1BD841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E048C73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F8CFA3C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E689D5A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E693919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5C03ECA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0B358289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1EDD6942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6358D" w:rsidRPr="000D0895" w14:paraId="61D2D03D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A43EFD5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B549D62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826C517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263F361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F7C72A1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44672A3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DA8DA7D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6358D" w:rsidRPr="000D0895" w14:paraId="73307835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F8BA466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B2EE101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07AB842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EFB8E18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38731EB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492E04F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1B40BAC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6358D" w:rsidRPr="000D0895" w14:paraId="3E757C9A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5808856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EFB1831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1DBFE8C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FC1062B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B167A22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8585460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FA9C19D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6358D" w:rsidRPr="000D0895" w14:paraId="1CD8ABD0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C39EE3F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575B99C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05E5D87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F36E54D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8078BF9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491907E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F612517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6358D" w:rsidRPr="000D0895" w14:paraId="322DAFC6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F4416D7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22D0C80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5454E8A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EE2B4E9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A4331FF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EE1FE4C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EE56A59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DBD17CC" w14:textId="77777777" w:rsidR="00D6358D" w:rsidRPr="000D0895" w:rsidRDefault="00D6358D" w:rsidP="00D6358D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  <w:shd w:val="clear" w:color="auto" w:fill="FFFFFF" w:themeFill="background1"/>
                </w:tcPr>
                <w:p w14:paraId="7A46B0EB" w14:textId="77777777" w:rsidR="00D6358D" w:rsidRPr="000D0895" w:rsidRDefault="00D6358D" w:rsidP="00D6358D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JUNHO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44"/>
                    <w:gridCol w:w="345"/>
                    <w:gridCol w:w="345"/>
                    <w:gridCol w:w="344"/>
                    <w:gridCol w:w="344"/>
                    <w:gridCol w:w="344"/>
                  </w:tblGrid>
                  <w:tr w:rsidR="00D6358D" w:rsidRPr="000D0895" w14:paraId="293602B0" w14:textId="77777777" w:rsidTr="005A564E">
                    <w:trPr>
                      <w:trHeight w:val="8"/>
                      <w:jc w:val="center"/>
                    </w:trPr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4FE0FFA" w14:textId="77777777" w:rsidR="00D6358D" w:rsidRPr="000D0895" w:rsidRDefault="00D6358D" w:rsidP="00D6358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1B78CD0" w14:textId="77777777" w:rsidR="00D6358D" w:rsidRPr="000D0895" w:rsidRDefault="00D6358D" w:rsidP="00D6358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9A1DABC" w14:textId="77777777" w:rsidR="00D6358D" w:rsidRPr="000D0895" w:rsidRDefault="00D6358D" w:rsidP="00D6358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1512999" w14:textId="77777777" w:rsidR="00D6358D" w:rsidRPr="000D0895" w:rsidRDefault="00D6358D" w:rsidP="00D6358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1B5C17A" w14:textId="77777777" w:rsidR="00D6358D" w:rsidRPr="000D0895" w:rsidRDefault="00D6358D" w:rsidP="00D6358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44CC3891" w14:textId="77777777" w:rsidR="00D6358D" w:rsidRPr="000D0895" w:rsidRDefault="00D6358D" w:rsidP="00D6358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69A2E4F2" w14:textId="77777777" w:rsidR="00D6358D" w:rsidRPr="000D0895" w:rsidRDefault="00D6358D" w:rsidP="00D6358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D6358D" w:rsidRPr="000D0895" w14:paraId="3E0A8EB8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811ED8F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2D355B4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08B8A33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44175AA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E4BA888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178D55D0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2421C18A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6358D" w:rsidRPr="000D0895" w14:paraId="325CBA4F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3611FC8A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B120FD9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EF6F03E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26B5077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9FACC2E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577F095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05553EF4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6358D" w:rsidRPr="000D0895" w14:paraId="36D189C4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2A642DDC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0401D7F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6B88368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F95E055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3CBF584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296C495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D007D3F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6358D" w:rsidRPr="000D0895" w14:paraId="0E050D9F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1F9F00AB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1E95925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00D9CAF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540C0EA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0359498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2925EEA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04500CBB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6358D" w:rsidRPr="000D0895" w14:paraId="1477BB78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72E83C43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25CDCAF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F8B19A3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66369EB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EE31ED5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A22AFA3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FB8ED63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6358D" w:rsidRPr="000D0895" w14:paraId="24584437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505FAF87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1DDAC15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01F5388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CD46133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3AA1B55F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8B7E12A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145F86C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93DCAEB" w14:textId="77777777" w:rsidR="00D6358D" w:rsidRPr="000D0895" w:rsidRDefault="00D6358D" w:rsidP="00D6358D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</w:tr>
            <w:tr w:rsidR="00D6358D" w:rsidRPr="000D0895" w14:paraId="3FD22401" w14:textId="77777777" w:rsidTr="005A564E">
              <w:trPr>
                <w:trHeight w:val="1701"/>
                <w:jc w:val="center"/>
              </w:trPr>
              <w:tc>
                <w:tcPr>
                  <w:tcW w:w="1667" w:type="pct"/>
                </w:tcPr>
                <w:p w14:paraId="1734A812" w14:textId="77777777" w:rsidR="00D6358D" w:rsidRPr="000D0895" w:rsidRDefault="00D6358D" w:rsidP="00D6358D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JULHO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shd w:val="clear" w:color="auto" w:fill="FFFFFF" w:themeFill="background1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3"/>
                    <w:gridCol w:w="344"/>
                    <w:gridCol w:w="345"/>
                    <w:gridCol w:w="345"/>
                    <w:gridCol w:w="345"/>
                    <w:gridCol w:w="345"/>
                    <w:gridCol w:w="344"/>
                  </w:tblGrid>
                  <w:tr w:rsidR="00D6358D" w:rsidRPr="000D0895" w14:paraId="159E7D51" w14:textId="77777777" w:rsidTr="005A564E">
                    <w:trPr>
                      <w:trHeight w:val="8"/>
                      <w:jc w:val="center"/>
                    </w:trPr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A208445" w14:textId="77777777" w:rsidR="00D6358D" w:rsidRPr="000D0895" w:rsidRDefault="00D6358D" w:rsidP="00D6358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C7F31B8" w14:textId="77777777" w:rsidR="00D6358D" w:rsidRPr="000D0895" w:rsidRDefault="00D6358D" w:rsidP="00D6358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6A333D7" w14:textId="77777777" w:rsidR="00D6358D" w:rsidRPr="000D0895" w:rsidRDefault="00D6358D" w:rsidP="00D6358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E088A55" w14:textId="77777777" w:rsidR="00D6358D" w:rsidRPr="000D0895" w:rsidRDefault="00D6358D" w:rsidP="00D6358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8AFC6CF" w14:textId="77777777" w:rsidR="00D6358D" w:rsidRPr="000D0895" w:rsidRDefault="00D6358D" w:rsidP="00D6358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5A6AA433" w14:textId="77777777" w:rsidR="00D6358D" w:rsidRPr="000D0895" w:rsidRDefault="00D6358D" w:rsidP="00D6358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482A30C9" w14:textId="77777777" w:rsidR="00D6358D" w:rsidRPr="000D0895" w:rsidRDefault="00D6358D" w:rsidP="00D6358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D6358D" w:rsidRPr="000D0895" w14:paraId="537DEB67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C3A4E49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3DA39C2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5E6AF67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DE3D9C9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926C5EA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0F83904E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4543C233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6358D" w:rsidRPr="000D0895" w14:paraId="72410AB6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0BCB632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2A66599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494525C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9285A9C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C28CC37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42F4700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4C3AFED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6358D" w:rsidRPr="000D0895" w14:paraId="1A9B1647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444CC5F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E6133DA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20EF5C9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2F7CD59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78DCB6A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5C1738D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97AE475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6358D" w:rsidRPr="000D0895" w14:paraId="4D56D43A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AB256FE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6C026C4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49BF48A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E01029C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7CE0885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62994E1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4416F47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6358D" w:rsidRPr="000D0895" w14:paraId="0969C09B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718A252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717D0D3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7B2E87F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58E32AC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B3A9E7E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2DF0F7B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261B501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6358D" w:rsidRPr="000D0895" w14:paraId="48BE0621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90EBA99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5195395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7A81FFF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7E03B33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04BEAE6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B7F2516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7BEAB49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CFE0E6F" w14:textId="77777777" w:rsidR="00D6358D" w:rsidRPr="000D0895" w:rsidRDefault="00D6358D" w:rsidP="00D6358D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</w:tcPr>
                <w:p w14:paraId="797C881F" w14:textId="77777777" w:rsidR="00D6358D" w:rsidRPr="000D0895" w:rsidRDefault="00D6358D" w:rsidP="00D6358D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3"/>
                    <w:gridCol w:w="344"/>
                    <w:gridCol w:w="345"/>
                    <w:gridCol w:w="345"/>
                    <w:gridCol w:w="345"/>
                    <w:gridCol w:w="345"/>
                    <w:gridCol w:w="344"/>
                  </w:tblGrid>
                  <w:tr w:rsidR="00D6358D" w:rsidRPr="000D0895" w14:paraId="16B2B7CE" w14:textId="77777777" w:rsidTr="005A564E">
                    <w:trPr>
                      <w:trHeight w:val="8"/>
                      <w:jc w:val="center"/>
                    </w:trPr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97EF843" w14:textId="77777777" w:rsidR="00D6358D" w:rsidRPr="000D0895" w:rsidRDefault="00D6358D" w:rsidP="00D6358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706E480" w14:textId="77777777" w:rsidR="00D6358D" w:rsidRPr="000D0895" w:rsidRDefault="00D6358D" w:rsidP="00D6358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E78EB40" w14:textId="77777777" w:rsidR="00D6358D" w:rsidRPr="000D0895" w:rsidRDefault="00D6358D" w:rsidP="00D6358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FE5CD8B" w14:textId="77777777" w:rsidR="00D6358D" w:rsidRPr="000D0895" w:rsidRDefault="00D6358D" w:rsidP="00D6358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E0B186C" w14:textId="77777777" w:rsidR="00D6358D" w:rsidRPr="000D0895" w:rsidRDefault="00D6358D" w:rsidP="00D6358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3AB4D9A7" w14:textId="77777777" w:rsidR="00D6358D" w:rsidRPr="000D0895" w:rsidRDefault="00D6358D" w:rsidP="00D6358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470E9D3B" w14:textId="77777777" w:rsidR="00D6358D" w:rsidRPr="000D0895" w:rsidRDefault="00D6358D" w:rsidP="00D6358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D6358D" w:rsidRPr="000D0895" w14:paraId="19F95B1F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142055E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CD4D572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C0D3847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234C8AC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E032FE6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4B5153FC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0A0FC4B0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6358D" w:rsidRPr="000D0895" w14:paraId="4CCEAB37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0E297D2C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8B3AA58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F9AD5FF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2108449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EAFA688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3948A39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4877CE2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6358D" w:rsidRPr="000D0895" w14:paraId="17701DB6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2F8B30E7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09DFD22E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A8EF464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9429DB0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BA817FE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AAD47CF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4A8B68D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6358D" w:rsidRPr="000D0895" w14:paraId="4DBFAEF4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43308477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3756AFA9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39DA57D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1E25DA4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42F1D05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E790463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3AA0CF4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6358D" w:rsidRPr="000D0895" w14:paraId="2A3BEA78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4DA796F7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315750C8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DC2D455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658AC41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2D4F855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F4789A1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677BA89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6358D" w:rsidRPr="000D0895" w14:paraId="7DA66244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579EC91F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019687B4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6E0A4EA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323520A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D0F3558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B7E3BD3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4C9D2BC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314C129" w14:textId="77777777" w:rsidR="00D6358D" w:rsidRPr="000D0895" w:rsidRDefault="00D6358D" w:rsidP="00D6358D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</w:tcPr>
                <w:p w14:paraId="7E4348D6" w14:textId="77777777" w:rsidR="00D6358D" w:rsidRPr="000D0895" w:rsidRDefault="00D6358D" w:rsidP="00D6358D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SETEMBRO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shd w:val="clear" w:color="auto" w:fill="FFFFFF" w:themeFill="background1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44"/>
                    <w:gridCol w:w="345"/>
                    <w:gridCol w:w="345"/>
                    <w:gridCol w:w="344"/>
                    <w:gridCol w:w="344"/>
                    <w:gridCol w:w="344"/>
                  </w:tblGrid>
                  <w:tr w:rsidR="00D6358D" w:rsidRPr="000D0895" w14:paraId="3700E7F0" w14:textId="77777777" w:rsidTr="005A564E">
                    <w:trPr>
                      <w:trHeight w:val="8"/>
                      <w:jc w:val="center"/>
                    </w:trPr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64E3F30" w14:textId="77777777" w:rsidR="00D6358D" w:rsidRPr="000D0895" w:rsidRDefault="00D6358D" w:rsidP="00D6358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2DB019C" w14:textId="77777777" w:rsidR="00D6358D" w:rsidRPr="000D0895" w:rsidRDefault="00D6358D" w:rsidP="00D6358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6D98A2D" w14:textId="77777777" w:rsidR="00D6358D" w:rsidRPr="000D0895" w:rsidRDefault="00D6358D" w:rsidP="00D6358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296A548" w14:textId="77777777" w:rsidR="00D6358D" w:rsidRPr="000D0895" w:rsidRDefault="00D6358D" w:rsidP="00D6358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84F9931" w14:textId="77777777" w:rsidR="00D6358D" w:rsidRPr="000D0895" w:rsidRDefault="00D6358D" w:rsidP="00D6358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00B4C512" w14:textId="77777777" w:rsidR="00D6358D" w:rsidRPr="000D0895" w:rsidRDefault="00D6358D" w:rsidP="00D6358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31F8F5F8" w14:textId="77777777" w:rsidR="00D6358D" w:rsidRPr="000D0895" w:rsidRDefault="00D6358D" w:rsidP="00D6358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D6358D" w:rsidRPr="000D0895" w14:paraId="3B918A1E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8CEB40C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CDE0806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CE6BBF4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AC53729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AE21096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2DA32B87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67C99622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6358D" w:rsidRPr="000D0895" w14:paraId="78C34149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96C6CBA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F93EE84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9321AB7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237B35F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DE93BFF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7AF8279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32D37D3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6358D" w:rsidRPr="000D0895" w14:paraId="541393F8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5AC9118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8473522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ECE5D73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DE3E79C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B39158E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7FC9FCE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18B9D05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6358D" w:rsidRPr="000D0895" w14:paraId="1EA1ABFF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E20720E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DC43837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BAD4124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0A8CD89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6E1B0DF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B4B4C60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2BE03BA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6358D" w:rsidRPr="000D0895" w14:paraId="24CF0CAA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B501CAB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B68AD75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9D3131B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190D617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C71FDAE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C1DE76E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2446477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6358D" w:rsidRPr="000D0895" w14:paraId="2C87C8DE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6258AA8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9453203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E9C74E8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33DBD9F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2A078B1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14308C5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3B4720A" w14:textId="77777777" w:rsidR="00D6358D" w:rsidRPr="000D0895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031C151" w14:textId="77777777" w:rsidR="00D6358D" w:rsidRPr="000D0895" w:rsidRDefault="00D6358D" w:rsidP="00D6358D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</w:tr>
            <w:tr w:rsidR="00D6358D" w:rsidRPr="000D0895" w14:paraId="397C6229" w14:textId="77777777" w:rsidTr="005A564E">
              <w:trPr>
                <w:trHeight w:val="1701"/>
                <w:jc w:val="center"/>
              </w:trPr>
              <w:tc>
                <w:tcPr>
                  <w:tcW w:w="1667" w:type="pct"/>
                </w:tcPr>
                <w:p w14:paraId="7BBC23A2" w14:textId="77777777" w:rsidR="00D6358D" w:rsidRPr="000D0895" w:rsidRDefault="00D6358D" w:rsidP="00D6358D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OUTUBRO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3"/>
                    <w:gridCol w:w="344"/>
                    <w:gridCol w:w="345"/>
                    <w:gridCol w:w="345"/>
                    <w:gridCol w:w="345"/>
                    <w:gridCol w:w="345"/>
                    <w:gridCol w:w="344"/>
                  </w:tblGrid>
                  <w:tr w:rsidR="00D6358D" w:rsidRPr="000D0895" w14:paraId="2C3326CB" w14:textId="77777777" w:rsidTr="005A564E">
                    <w:trPr>
                      <w:trHeight w:val="8"/>
                      <w:jc w:val="center"/>
                    </w:trPr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BB005EB" w14:textId="77777777" w:rsidR="00D6358D" w:rsidRPr="000D0895" w:rsidRDefault="00D6358D" w:rsidP="00D6358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AE0032E" w14:textId="77777777" w:rsidR="00D6358D" w:rsidRPr="000D0895" w:rsidRDefault="00D6358D" w:rsidP="00D6358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EE6CA75" w14:textId="77777777" w:rsidR="00D6358D" w:rsidRPr="000D0895" w:rsidRDefault="00D6358D" w:rsidP="00D6358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6F1E709" w14:textId="77777777" w:rsidR="00D6358D" w:rsidRPr="000D0895" w:rsidRDefault="00D6358D" w:rsidP="00D6358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93919EA" w14:textId="77777777" w:rsidR="00D6358D" w:rsidRPr="000D0895" w:rsidRDefault="00D6358D" w:rsidP="00D6358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0EA3F117" w14:textId="77777777" w:rsidR="00D6358D" w:rsidRPr="000D0895" w:rsidRDefault="00D6358D" w:rsidP="00D6358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4264B2FB" w14:textId="77777777" w:rsidR="00D6358D" w:rsidRPr="000D0895" w:rsidRDefault="00D6358D" w:rsidP="00D6358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D6358D" w:rsidRPr="000D0895" w14:paraId="555D21AC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1640AE5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602C22B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2DFB055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A7C7601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3C80F5C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7D01EDCC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4E0C9FD9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6358D" w:rsidRPr="000D0895" w14:paraId="717EBE64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70E19527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923F8EC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411440A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56BDFFD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67CDB21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EEF6252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09BBBC2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6358D" w:rsidRPr="000D0895" w14:paraId="34712431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265AF605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0A9CEE38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16B8A00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599E98E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CA1D856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7F5165D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067AD53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6358D" w:rsidRPr="000D0895" w14:paraId="1FDB8D5C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738639E0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F672A8D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3D85DE2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E9667EB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B1D5A6B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0228F9D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8EC6494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6358D" w:rsidRPr="000D0895" w14:paraId="2630DF97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44CAC52F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31FB6FD8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5FE8E28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1A06274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0EDF8BF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46C93DA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470CB36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6358D" w:rsidRPr="000D0895" w14:paraId="55C095BC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3BFE58D5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7A2A6F7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5EC256D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F649C50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1CDA17A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8B874E6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7698282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583D2556" w14:textId="77777777" w:rsidR="00D6358D" w:rsidRPr="000D0895" w:rsidRDefault="00D6358D" w:rsidP="00D6358D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</w:tcPr>
                <w:p w14:paraId="3CCE3E7E" w14:textId="77777777" w:rsidR="00D6358D" w:rsidRPr="000D0895" w:rsidRDefault="00D6358D" w:rsidP="00D6358D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NOVEMBRO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shd w:val="clear" w:color="auto" w:fill="FFFFFF" w:themeFill="background1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3"/>
                    <w:gridCol w:w="344"/>
                    <w:gridCol w:w="345"/>
                    <w:gridCol w:w="345"/>
                    <w:gridCol w:w="345"/>
                    <w:gridCol w:w="345"/>
                    <w:gridCol w:w="344"/>
                  </w:tblGrid>
                  <w:tr w:rsidR="00D6358D" w:rsidRPr="000D0895" w14:paraId="10FDE4BA" w14:textId="77777777" w:rsidTr="005A564E">
                    <w:trPr>
                      <w:trHeight w:val="8"/>
                      <w:jc w:val="center"/>
                    </w:trPr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F4030FA" w14:textId="77777777" w:rsidR="00D6358D" w:rsidRPr="000D0895" w:rsidRDefault="00D6358D" w:rsidP="00D6358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CA3D26A" w14:textId="77777777" w:rsidR="00D6358D" w:rsidRPr="000D0895" w:rsidRDefault="00D6358D" w:rsidP="00D6358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3CC266A" w14:textId="77777777" w:rsidR="00D6358D" w:rsidRPr="000D0895" w:rsidRDefault="00D6358D" w:rsidP="00D6358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9EA9EBB" w14:textId="77777777" w:rsidR="00D6358D" w:rsidRPr="000D0895" w:rsidRDefault="00D6358D" w:rsidP="00D6358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8D826D4" w14:textId="77777777" w:rsidR="00D6358D" w:rsidRPr="000D0895" w:rsidRDefault="00D6358D" w:rsidP="00D6358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07566404" w14:textId="77777777" w:rsidR="00D6358D" w:rsidRPr="000D0895" w:rsidRDefault="00D6358D" w:rsidP="00D6358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1847AE7E" w14:textId="77777777" w:rsidR="00D6358D" w:rsidRPr="000D0895" w:rsidRDefault="00D6358D" w:rsidP="00D6358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D6358D" w:rsidRPr="000D0895" w14:paraId="3C76579B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73C7BF3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66C04F3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906B8DD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1EEE746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52B6555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1CDB664B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27EFFAD4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6358D" w:rsidRPr="000D0895" w14:paraId="07780EBC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30B9ED1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FD872AC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DB3F38B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B930B23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31F306E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E91C965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9E814EF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6358D" w:rsidRPr="000D0895" w14:paraId="1C417ED0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3DA0A15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EC17B8D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FADCBB4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96C9F6B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72C9C58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576B8F5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6A25271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6358D" w:rsidRPr="000D0895" w14:paraId="36884433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7AAA929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9285B32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C3F43B6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2157FF2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DDA573C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C5156FC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782F89C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6358D" w:rsidRPr="000D0895" w14:paraId="1EA0BD6E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4AD35F7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3FC0B9D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756596F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6B1B12B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9E6A127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FC1298A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0635AD7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6358D" w:rsidRPr="000D0895" w14:paraId="7C0A1735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78FD7D7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4581366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1ECDDB0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701742B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DD2572F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9677D71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24429F3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A29347B" w14:textId="77777777" w:rsidR="00D6358D" w:rsidRPr="000D0895" w:rsidRDefault="00D6358D" w:rsidP="00D6358D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</w:tcPr>
                <w:p w14:paraId="09CF1FA3" w14:textId="77777777" w:rsidR="00D6358D" w:rsidRPr="000D0895" w:rsidRDefault="00D6358D" w:rsidP="00D6358D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DEZEMBRO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44"/>
                    <w:gridCol w:w="345"/>
                    <w:gridCol w:w="345"/>
                    <w:gridCol w:w="344"/>
                    <w:gridCol w:w="344"/>
                    <w:gridCol w:w="344"/>
                  </w:tblGrid>
                  <w:tr w:rsidR="00D6358D" w:rsidRPr="000D0895" w14:paraId="199F4341" w14:textId="77777777" w:rsidTr="005A564E">
                    <w:trPr>
                      <w:trHeight w:val="8"/>
                      <w:jc w:val="center"/>
                    </w:trPr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9FD7898" w14:textId="77777777" w:rsidR="00D6358D" w:rsidRPr="000D0895" w:rsidRDefault="00D6358D" w:rsidP="00D6358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C084AE4" w14:textId="77777777" w:rsidR="00D6358D" w:rsidRPr="000D0895" w:rsidRDefault="00D6358D" w:rsidP="00D6358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52DE758" w14:textId="77777777" w:rsidR="00D6358D" w:rsidRPr="000D0895" w:rsidRDefault="00D6358D" w:rsidP="00D6358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D10DEA0" w14:textId="77777777" w:rsidR="00D6358D" w:rsidRPr="000D0895" w:rsidRDefault="00D6358D" w:rsidP="00D6358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B39A127" w14:textId="77777777" w:rsidR="00D6358D" w:rsidRPr="000D0895" w:rsidRDefault="00D6358D" w:rsidP="00D6358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2CE826EB" w14:textId="77777777" w:rsidR="00D6358D" w:rsidRPr="000D0895" w:rsidRDefault="00D6358D" w:rsidP="00D6358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6129BF5D" w14:textId="77777777" w:rsidR="00D6358D" w:rsidRPr="000D0895" w:rsidRDefault="00D6358D" w:rsidP="00D6358D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D6358D" w:rsidRPr="000D0895" w14:paraId="07459ABC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DE3E0BE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A31A17A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D0CB7F6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BFA2EE9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7E6729D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3EC7E64C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15DAD5B7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6358D" w:rsidRPr="000D0895" w14:paraId="68059868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144DDC31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A04F8A1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BC2EE22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03690A8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8582BB6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991C52C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8463253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6358D" w:rsidRPr="000D0895" w14:paraId="490428C8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39B4AA18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2EE2C2A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621321B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28C1066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25DE3AE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6F4871F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3DF05BF2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6358D" w:rsidRPr="000D0895" w14:paraId="424B2E85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3F9D60A4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3914135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67F489F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C11E8B6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61945A3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2916EE8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0589B50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6358D" w:rsidRPr="000D0895" w14:paraId="1F52BD74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594471B7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1CB6BAC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3EE786E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E8EF0B9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CB5BE19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34ABD91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5574084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6358D" w:rsidRPr="000D0895" w14:paraId="7C41B138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443AD924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0A9174B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1EF4A3A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3FF4C78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4255051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686FA28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3337BC5B" w14:textId="77777777" w:rsidR="00D6358D" w:rsidRPr="00ED1AD7" w:rsidRDefault="00D6358D" w:rsidP="00D6358D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F389A17" w14:textId="77777777" w:rsidR="00D6358D" w:rsidRPr="000D0895" w:rsidRDefault="00D6358D" w:rsidP="00D6358D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</w:tr>
          </w:tbl>
          <w:p w14:paraId="1A5B6E03" w14:textId="2CC03F92" w:rsidR="00ED1AD7" w:rsidRPr="000D0895" w:rsidRDefault="00ED1AD7" w:rsidP="00ED1AD7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26"/>
                <w:szCs w:val="26"/>
              </w:rPr>
            </w:pPr>
          </w:p>
        </w:tc>
        <w:tc>
          <w:tcPr>
            <w:tcW w:w="2500" w:type="pct"/>
            <w:tcMar>
              <w:left w:w="113" w:type="dxa"/>
              <w:right w:w="113" w:type="dxa"/>
            </w:tcMar>
            <w:vAlign w:val="center"/>
          </w:tcPr>
          <w:p w14:paraId="314A4017" w14:textId="79338961" w:rsidR="00BB7BCA" w:rsidRPr="00ED1AD7" w:rsidRDefault="00BB7BCA" w:rsidP="00BB7BCA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120"/>
                <w:szCs w:val="120"/>
                <w:lang w:val="it-IT" w:bidi="ru-RU"/>
              </w:rPr>
            </w:pPr>
            <w:r w:rsidRPr="00ED1AD7">
              <w:rPr>
                <w:rFonts w:ascii="Arial Narrow" w:hAnsi="Arial Narrow" w:cs="Arial"/>
                <w:b/>
                <w:bCs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ED1AD7">
              <w:rPr>
                <w:rFonts w:ascii="Arial Narrow" w:hAnsi="Arial Narrow" w:cs="Arial"/>
                <w:b/>
                <w:bCs/>
                <w:noProof/>
                <w:color w:val="auto"/>
                <w:sz w:val="120"/>
                <w:szCs w:val="120"/>
                <w:lang w:val="it-IT" w:bidi="ru-RU"/>
              </w:rPr>
              <w:instrText xml:space="preserve"> DOCVARIABLE  MonthStart1 \@  yyyy   \* MERGEFORMAT </w:instrText>
            </w:r>
            <w:r w:rsidRPr="00ED1AD7">
              <w:rPr>
                <w:rFonts w:ascii="Arial Narrow" w:hAnsi="Arial Narrow" w:cs="Arial"/>
                <w:b/>
                <w:bCs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D6358D">
              <w:rPr>
                <w:rFonts w:ascii="Arial Narrow" w:hAnsi="Arial Narrow" w:cs="Arial"/>
                <w:b/>
                <w:bCs/>
                <w:noProof/>
                <w:color w:val="auto"/>
                <w:sz w:val="120"/>
                <w:szCs w:val="120"/>
                <w:lang w:val="it-IT" w:bidi="ru-RU"/>
              </w:rPr>
              <w:t>2023</w:t>
            </w:r>
            <w:r w:rsidRPr="00ED1AD7">
              <w:rPr>
                <w:rFonts w:ascii="Arial Narrow" w:hAnsi="Arial Narrow" w:cs="Arial"/>
                <w:b/>
                <w:bCs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jc w:val="center"/>
              <w:tblBorders>
                <w:insideH w:val="single" w:sz="4" w:space="0" w:color="auto"/>
                <w:insideV w:val="single" w:sz="4" w:space="0" w:color="auto"/>
              </w:tblBorders>
              <w:tblCellMar>
                <w:top w:w="57" w:type="dxa"/>
                <w:left w:w="113" w:type="dxa"/>
                <w:bottom w:w="57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2637"/>
              <w:gridCol w:w="2638"/>
              <w:gridCol w:w="2636"/>
            </w:tblGrid>
            <w:tr w:rsidR="00BB7BCA" w:rsidRPr="000D0895" w14:paraId="0C89BCB6" w14:textId="77777777" w:rsidTr="00743276">
              <w:trPr>
                <w:trHeight w:val="1701"/>
                <w:jc w:val="center"/>
              </w:trPr>
              <w:tc>
                <w:tcPr>
                  <w:tcW w:w="1667" w:type="pct"/>
                  <w:shd w:val="clear" w:color="auto" w:fill="FFFFFF" w:themeFill="background1"/>
                </w:tcPr>
                <w:p w14:paraId="088978F1" w14:textId="77777777" w:rsidR="00BB7BCA" w:rsidRPr="000D0895" w:rsidRDefault="00BB7BCA" w:rsidP="00BB7BC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val="it-IT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val="it-IT" w:bidi="ru-RU"/>
                    </w:rPr>
                    <w:t>JANEIRO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shd w:val="clear" w:color="auto" w:fill="FFFFFF" w:themeFill="background1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5"/>
                    <w:gridCol w:w="345"/>
                    <w:gridCol w:w="345"/>
                    <w:gridCol w:w="344"/>
                    <w:gridCol w:w="344"/>
                    <w:gridCol w:w="344"/>
                    <w:gridCol w:w="344"/>
                  </w:tblGrid>
                  <w:tr w:rsidR="00BB7BCA" w:rsidRPr="000D0895" w14:paraId="37964533" w14:textId="77777777" w:rsidTr="00743276">
                    <w:trPr>
                      <w:trHeight w:val="8"/>
                      <w:jc w:val="center"/>
                    </w:trPr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CF16D13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4F23C3A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BFD8478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QU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7CFABC4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QU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4FD2C36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4F95DB53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430BD279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val="it-IT" w:bidi="ru-RU"/>
                          </w:rPr>
                          <w:t>DO</w:t>
                        </w:r>
                      </w:p>
                    </w:tc>
                  </w:tr>
                  <w:tr w:rsidR="00BB7BCA" w:rsidRPr="000D0895" w14:paraId="66E813A2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AE975D2" w14:textId="658374F6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959A6ED" w14:textId="612CED75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F6576F6" w14:textId="2C2F1E59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291A34C" w14:textId="6BB52B73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8324B9D" w14:textId="574DD8B6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2C8B97F0" w14:textId="47D4AD5B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02508AC3" w14:textId="5C50A722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5F458B56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04621EA" w14:textId="3DA9C9DD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D900CB6" w14:textId="09C3F53B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A4481F4" w14:textId="452187FE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13A2D55" w14:textId="49814B48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FE9D87D" w14:textId="12BBFAE2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9231F9B" w14:textId="6A076A6C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380623D" w14:textId="13E93F5C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53BBA897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9FF3F88" w14:textId="3BBE8AFE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034FD5B" w14:textId="123C2F14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BE84156" w14:textId="14DB2018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81F3957" w14:textId="65A2E16A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0E781D1" w14:textId="28C7AB16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C6C0625" w14:textId="55CF109B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7347D67" w14:textId="01AE8A4A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2C38646B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13F9054" w14:textId="1ED55507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E90E0CC" w14:textId="1ECC34F1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70CDCBB" w14:textId="789C92CC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37CDDFB" w14:textId="28745047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85CBD54" w14:textId="41A13165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8D7FC83" w14:textId="32C0DFF8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0FEDB85" w14:textId="053C4EE4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442636CC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A713451" w14:textId="418A51EC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3F0B9EE" w14:textId="2737D726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519A346" w14:textId="631845B8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39976AB" w14:textId="5BA37493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16A477A" w14:textId="56EC9E39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544E67F" w14:textId="661D7ACB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F4B3B14" w14:textId="7E2D45BA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78256179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911035C" w14:textId="269057B8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CBA8C54" w14:textId="27A93C77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BA65D4A" w14:textId="77777777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855B394" w14:textId="77777777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AD70A7C" w14:textId="77777777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6BA0918" w14:textId="77777777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9FBB396" w14:textId="77777777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4D1952F2" w14:textId="77777777" w:rsidR="00BB7BCA" w:rsidRPr="000D0895" w:rsidRDefault="00BB7BCA" w:rsidP="00BB7BC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  <w:lang w:val="it-IT"/>
                    </w:rPr>
                  </w:pPr>
                </w:p>
              </w:tc>
              <w:tc>
                <w:tcPr>
                  <w:tcW w:w="1667" w:type="pct"/>
                  <w:shd w:val="clear" w:color="auto" w:fill="FFFFFF" w:themeFill="background1"/>
                </w:tcPr>
                <w:p w14:paraId="5F8FEEA5" w14:textId="77777777" w:rsidR="00BB7BCA" w:rsidRPr="000D0895" w:rsidRDefault="00BB7BCA" w:rsidP="00BB7BC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FEVEREIRO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44"/>
                    <w:gridCol w:w="345"/>
                    <w:gridCol w:w="345"/>
                    <w:gridCol w:w="345"/>
                    <w:gridCol w:w="345"/>
                    <w:gridCol w:w="344"/>
                  </w:tblGrid>
                  <w:tr w:rsidR="00BB7BCA" w:rsidRPr="000D0895" w14:paraId="2591F235" w14:textId="77777777" w:rsidTr="00743276">
                    <w:trPr>
                      <w:trHeight w:val="8"/>
                      <w:jc w:val="center"/>
                    </w:trPr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FC31CE3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B380E59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08B5D06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D7C9036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EB54A14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5BE7884D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5C64E429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B7BCA" w:rsidRPr="000D0895" w14:paraId="60BA32A7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B0591A6" w14:textId="2ED59638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FB18890" w14:textId="2EF758A8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8D0CE82" w14:textId="01A990EA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D8F3508" w14:textId="17E073FA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9F24BA5" w14:textId="240ACACF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0F4CEDAF" w14:textId="06276401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154705E7" w14:textId="2F5EA00F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270127D1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6236124C" w14:textId="172386AF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F68E173" w14:textId="1F0D8991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59DCB94" w14:textId="2E6B3A44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197953B" w14:textId="3E04E8EE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F44AF34" w14:textId="17D73EA2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90255A1" w14:textId="5633762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99BBF28" w14:textId="712D875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4E39F9F0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72613EEF" w14:textId="00C638F4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7B85801" w14:textId="0792F65E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614D789" w14:textId="6A778E21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89D6CF3" w14:textId="6705FF4F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A697960" w14:textId="31F7A6DD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B621C37" w14:textId="3574EF40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DE11045" w14:textId="646581DB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20319B22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213641FC" w14:textId="45E4B8A4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398E1333" w14:textId="08110569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A835D47" w14:textId="50BE45E1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C9E26CA" w14:textId="3CA1282E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A42DD7D" w14:textId="4DEB5160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237D08A" w14:textId="57145CAF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2480698" w14:textId="53952E50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27B20262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2A193DBF" w14:textId="3539283A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562A36D" w14:textId="33F53A5A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4245AAC" w14:textId="3109992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1B75CAB" w14:textId="17CCF452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26AB9FA" w14:textId="6086EC15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36D8BF5" w14:textId="5BD08710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C9EEB33" w14:textId="4DDD2841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1DAF6998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73123101" w14:textId="5A343821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BEEF78A" w14:textId="4E784DEE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99B2C7E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106C2EE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B70E02E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45515A2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F2BC84A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D72B439" w14:textId="77777777" w:rsidR="00BB7BCA" w:rsidRPr="000D0895" w:rsidRDefault="00BB7BCA" w:rsidP="00BB7BC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  <w:shd w:val="clear" w:color="auto" w:fill="FFFFFF" w:themeFill="background1"/>
                </w:tcPr>
                <w:p w14:paraId="6478DDE6" w14:textId="77777777" w:rsidR="00BB7BCA" w:rsidRPr="000D0895" w:rsidRDefault="00BB7BCA" w:rsidP="00BB7BC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val="it-IT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val="it-IT" w:bidi="ru-RU"/>
                    </w:rPr>
                    <w:t>MARÇO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shd w:val="clear" w:color="auto" w:fill="FFFFFF" w:themeFill="background1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5"/>
                    <w:gridCol w:w="344"/>
                    <w:gridCol w:w="345"/>
                    <w:gridCol w:w="345"/>
                    <w:gridCol w:w="344"/>
                    <w:gridCol w:w="344"/>
                    <w:gridCol w:w="343"/>
                  </w:tblGrid>
                  <w:tr w:rsidR="00BB7BCA" w:rsidRPr="000D0895" w14:paraId="534ED8DA" w14:textId="77777777" w:rsidTr="00743276">
                    <w:trPr>
                      <w:trHeight w:val="8"/>
                      <w:jc w:val="center"/>
                    </w:trPr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BE5AFAD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SE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59141A3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TE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08FD020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QU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8302129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QU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974EAF4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SE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656649F0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202F57FA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val="it-IT" w:bidi="ru-RU"/>
                          </w:rPr>
                          <w:t>DO</w:t>
                        </w:r>
                      </w:p>
                    </w:tc>
                  </w:tr>
                  <w:tr w:rsidR="00BB7BCA" w:rsidRPr="000D0895" w14:paraId="6B2F4274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2E20488" w14:textId="39ABBD89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3D48703" w14:textId="2E523FED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B4C3B03" w14:textId="71899859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680890E" w14:textId="38466C9C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C16A2F3" w14:textId="43B89ECF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5B75F4FB" w14:textId="07A9453A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57441D92" w14:textId="4909D6E8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3C72FF13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0F1542DF" w14:textId="529D0207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3DB319B0" w14:textId="466871A0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1AED4304" w14:textId="2146B5EC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1B30AE46" w14:textId="7F9D579C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359A6149" w14:textId="22699220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7E930DA6" w14:textId="6DED90DD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6A7F9B3A" w14:textId="741C7ABF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0720A3B0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22B0512C" w14:textId="5B41B715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6126D395" w14:textId="080E0AA2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298FE9BA" w14:textId="1C95F977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11063BF2" w14:textId="72AF6033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37366F4F" w14:textId="24375247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3E58EC9C" w14:textId="5F133EA0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7479FE60" w14:textId="0C3EE4F9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1D21057C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0A343F54" w14:textId="13402C52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116E2953" w14:textId="7C0D268F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4A340448" w14:textId="086BF45E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489521A9" w14:textId="48ED0CAF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1C3932A1" w14:textId="0037435C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595802FC" w14:textId="586700D6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207755BD" w14:textId="1C8B3E65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25E435A2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16DC2703" w14:textId="7BEB109D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16D16413" w14:textId="08AC4A9D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79F8F967" w14:textId="693B6DCA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5F84CFB7" w14:textId="0FDCA4E4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05217D85" w14:textId="024D6ACF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70D90937" w14:textId="7BB32018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51438222" w14:textId="05D29087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119601C5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3EEA552E" w14:textId="0AF3AED2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3ED28A92" w14:textId="55A0C464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2E1ADA1B" w14:textId="77777777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572E1A32" w14:textId="77777777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1EAFC895" w14:textId="77777777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58AEBC7E" w14:textId="77777777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428208BD" w14:textId="77777777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42CEA481" w14:textId="77777777" w:rsidR="00BB7BCA" w:rsidRPr="000D0895" w:rsidRDefault="00BB7BCA" w:rsidP="00BB7BC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  <w:lang w:val="it-IT"/>
                    </w:rPr>
                  </w:pPr>
                </w:p>
              </w:tc>
            </w:tr>
            <w:tr w:rsidR="00BB7BCA" w:rsidRPr="000D0895" w14:paraId="5847656A" w14:textId="77777777" w:rsidTr="00743276">
              <w:trPr>
                <w:trHeight w:val="1701"/>
                <w:jc w:val="center"/>
              </w:trPr>
              <w:tc>
                <w:tcPr>
                  <w:tcW w:w="1667" w:type="pct"/>
                  <w:shd w:val="clear" w:color="auto" w:fill="FFFFFF" w:themeFill="background1"/>
                </w:tcPr>
                <w:p w14:paraId="1B194F69" w14:textId="77777777" w:rsidR="00BB7BCA" w:rsidRPr="000D0895" w:rsidRDefault="00BB7BCA" w:rsidP="00BB7BC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3"/>
                    <w:gridCol w:w="344"/>
                    <w:gridCol w:w="345"/>
                    <w:gridCol w:w="345"/>
                    <w:gridCol w:w="345"/>
                    <w:gridCol w:w="345"/>
                    <w:gridCol w:w="344"/>
                  </w:tblGrid>
                  <w:tr w:rsidR="00BB7BCA" w:rsidRPr="000D0895" w14:paraId="5D096088" w14:textId="77777777" w:rsidTr="00743276">
                    <w:trPr>
                      <w:trHeight w:val="8"/>
                      <w:jc w:val="center"/>
                    </w:trPr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50838F3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77D98E6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85F6222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E447D22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4813F77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1D6CA853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6C8247CC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B7BCA" w:rsidRPr="000D0895" w14:paraId="179932F6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BC93253" w14:textId="4C9490A0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09C69BB" w14:textId="5A6EF789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B90DAAB" w14:textId="0C44ADCB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F217A49" w14:textId="57D3B258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25D0F48" w14:textId="43CF3131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57202DB3" w14:textId="506F71ED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0885FF20" w14:textId="7D045B90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759BA519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6B44D404" w14:textId="5DE0E9A9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A8696B0" w14:textId="3DCA9C1D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84FB3E2" w14:textId="78BF54CC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4B4A5B1" w14:textId="2BA7FA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14540CE" w14:textId="518519A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8D3FFF2" w14:textId="04C49AA2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80EA9FA" w14:textId="3E9C2539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204DFD32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6F19A2A5" w14:textId="28C8F79F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58189CE" w14:textId="12A65786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590730A" w14:textId="2E5014EA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199F9E2" w14:textId="7C5D35E3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B14363B" w14:textId="72796D06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1715B31" w14:textId="5A3277BA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4C40DB0" w14:textId="641CAC2E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7D5B4DD9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6AF72786" w14:textId="7D3134A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6B44102" w14:textId="07726424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C2EB0FB" w14:textId="0782056D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648836B" w14:textId="641D210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6E691FD" w14:textId="3B261129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67B62E3" w14:textId="7DA977AA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68D7F5A" w14:textId="3BA6CEBC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3EC865DB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32C679D7" w14:textId="1650E858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033CF843" w14:textId="0CA7F79A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50CDCEF" w14:textId="77AA411C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9849850" w14:textId="53C491A9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ED41D97" w14:textId="3D2EA060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A7FEC3E" w14:textId="266A442A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896DDD1" w14:textId="0094B8CC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708EF1EB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28F84E9D" w14:textId="6677B08B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8EC9E85" w14:textId="231CA14F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88A4B15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C6F1449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C69FC14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8F850A6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93AD1C9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6E3C5C6" w14:textId="77777777" w:rsidR="00BB7BCA" w:rsidRPr="000D0895" w:rsidRDefault="00BB7BCA" w:rsidP="00BB7BC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  <w:shd w:val="clear" w:color="auto" w:fill="FFFFFF" w:themeFill="background1"/>
                </w:tcPr>
                <w:p w14:paraId="5B270B14" w14:textId="77777777" w:rsidR="00BB7BCA" w:rsidRPr="000D0895" w:rsidRDefault="00BB7BCA" w:rsidP="00BB7BC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MAIO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shd w:val="clear" w:color="auto" w:fill="FFFFFF" w:themeFill="background1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44"/>
                    <w:gridCol w:w="345"/>
                    <w:gridCol w:w="345"/>
                    <w:gridCol w:w="345"/>
                    <w:gridCol w:w="345"/>
                    <w:gridCol w:w="344"/>
                  </w:tblGrid>
                  <w:tr w:rsidR="00BB7BCA" w:rsidRPr="000D0895" w14:paraId="064419A5" w14:textId="77777777" w:rsidTr="00743276">
                    <w:trPr>
                      <w:trHeight w:val="8"/>
                      <w:jc w:val="center"/>
                    </w:trPr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3E0E96B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667579B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598B5D1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E83EAF7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5D9EFFA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24D8398A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1624364E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B7BCA" w:rsidRPr="000D0895" w14:paraId="12522927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D98711B" w14:textId="34F89771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C38126A" w14:textId="22A24105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E276537" w14:textId="7D08B4E9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862E0B8" w14:textId="03482DD9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453E8DC" w14:textId="2B6ED723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2218F6B2" w14:textId="0B3DD289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32BCDC0A" w14:textId="23A514AE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7BB280D9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5017583" w14:textId="06742066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4061335" w14:textId="4B160155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81BB265" w14:textId="335998E5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99793E0" w14:textId="575FDB64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710C148" w14:textId="5C4758E0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8D3B6E2" w14:textId="280C386E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D1BB9C5" w14:textId="099E99FB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3B185F23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A05ED36" w14:textId="42E1B25F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069E525" w14:textId="6CC837DD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9887C95" w14:textId="1217D0B8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4202630" w14:textId="6B7803EF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065D2E9" w14:textId="71781AC6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D58F575" w14:textId="78004B71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8CD67EA" w14:textId="4708139B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0D3B08B4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106A778" w14:textId="38CBE644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75373B1" w14:textId="1591E452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78A49FC" w14:textId="6D7E6DFF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F45059D" w14:textId="3913A68B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5F5334B" w14:textId="2164A995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ABDCD97" w14:textId="4AC65BB2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E84F1BF" w14:textId="610D35E3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618E3E3A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CC98C7A" w14:textId="37BD27F1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B1EE8CE" w14:textId="16C928DB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BD6016C" w14:textId="11C687B2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C017D3A" w14:textId="73BA6C95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02DF09D" w14:textId="2954B155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D748902" w14:textId="16197F86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AB8E0A0" w14:textId="41317E42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0658D181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8F62AB0" w14:textId="67163E34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6D05FD5" w14:textId="3EDE4DD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2F92335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AC85DE7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3C742DB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E5CB787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5F9AC6D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869F7BD" w14:textId="77777777" w:rsidR="00BB7BCA" w:rsidRPr="000D0895" w:rsidRDefault="00BB7BCA" w:rsidP="00BB7BC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  <w:shd w:val="clear" w:color="auto" w:fill="FFFFFF" w:themeFill="background1"/>
                </w:tcPr>
                <w:p w14:paraId="3451D824" w14:textId="77777777" w:rsidR="00BB7BCA" w:rsidRPr="000D0895" w:rsidRDefault="00BB7BCA" w:rsidP="00BB7BC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JUNHO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44"/>
                    <w:gridCol w:w="345"/>
                    <w:gridCol w:w="345"/>
                    <w:gridCol w:w="344"/>
                    <w:gridCol w:w="344"/>
                    <w:gridCol w:w="344"/>
                  </w:tblGrid>
                  <w:tr w:rsidR="00BB7BCA" w:rsidRPr="000D0895" w14:paraId="286E53CE" w14:textId="77777777" w:rsidTr="00743276">
                    <w:trPr>
                      <w:trHeight w:val="8"/>
                      <w:jc w:val="center"/>
                    </w:trPr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2DDA5AF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C2A04CA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3068789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C8A578E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24DB2B0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09CCDB17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12FDA9F8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B7BCA" w:rsidRPr="000D0895" w14:paraId="1D1297F3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B91CEF8" w14:textId="0EBE49BE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3BDBE5D" w14:textId="2F537548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13CA716" w14:textId="209B9980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EE2E4C3" w14:textId="1B5C8412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16EEABA" w14:textId="24DD3F9C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372FABE6" w14:textId="0437264A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3AE27796" w14:textId="1F8B929A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31F8F444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6D5C12AD" w14:textId="03D5101C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045690B" w14:textId="304F5F44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1DB7795" w14:textId="41CDB494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B874587" w14:textId="00591373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F832F4F" w14:textId="192B7289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6BADD77" w14:textId="4AEBDFA4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9CEEA23" w14:textId="6047ED0E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5CAC6C68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36BFAD58" w14:textId="2FD673EC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269DE3C" w14:textId="516332BB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27F98C2" w14:textId="7CBB6DA6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4143925" w14:textId="3662DD64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6E12526" w14:textId="29692A0C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65ADB14" w14:textId="14775990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0693518E" w14:textId="2444CF8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50E4A6A2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5DC7B7FB" w14:textId="15AE6A2B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1EA0F18" w14:textId="2768CAC2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B51EFAD" w14:textId="3399AF92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1647F2A" w14:textId="2523B201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76F3463" w14:textId="2B7B3E61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0039BAC5" w14:textId="63E01CBC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1BED455" w14:textId="54BB6C29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2FC7BD3C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6ED97056" w14:textId="48DF3791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6B78B21" w14:textId="22CCED0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A613C70" w14:textId="35CA4F2F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F589185" w14:textId="7BEBCC2B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3D36651" w14:textId="37A8D61C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0092AD0" w14:textId="5E715F7D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ABC2AEE" w14:textId="3A2B9550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49DBD550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1CB3794C" w14:textId="5AAD5B4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C410B90" w14:textId="4F4EBF6E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6655A91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95062EB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BEF769C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CA62313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C9C7906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1933AE7" w14:textId="77777777" w:rsidR="00BB7BCA" w:rsidRPr="000D0895" w:rsidRDefault="00BB7BCA" w:rsidP="00BB7BC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</w:tr>
            <w:tr w:rsidR="00BB7BCA" w:rsidRPr="000D0895" w14:paraId="34D04D17" w14:textId="77777777" w:rsidTr="00743276">
              <w:trPr>
                <w:trHeight w:val="1701"/>
                <w:jc w:val="center"/>
              </w:trPr>
              <w:tc>
                <w:tcPr>
                  <w:tcW w:w="1667" w:type="pct"/>
                </w:tcPr>
                <w:p w14:paraId="460A87DF" w14:textId="77777777" w:rsidR="00BB7BCA" w:rsidRPr="000D0895" w:rsidRDefault="00BB7BCA" w:rsidP="00BB7BC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JULHO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shd w:val="clear" w:color="auto" w:fill="FFFFFF" w:themeFill="background1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3"/>
                    <w:gridCol w:w="344"/>
                    <w:gridCol w:w="345"/>
                    <w:gridCol w:w="345"/>
                    <w:gridCol w:w="345"/>
                    <w:gridCol w:w="345"/>
                    <w:gridCol w:w="344"/>
                  </w:tblGrid>
                  <w:tr w:rsidR="00BB7BCA" w:rsidRPr="000D0895" w14:paraId="424365D4" w14:textId="77777777" w:rsidTr="00743276">
                    <w:trPr>
                      <w:trHeight w:val="8"/>
                      <w:jc w:val="center"/>
                    </w:trPr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D0B533A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6848A0C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5B0CE1E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AE033FB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6371147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699EBC9D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09B6BB7D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B7BCA" w:rsidRPr="000D0895" w14:paraId="29027EC3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EA6516E" w14:textId="2AE1C3BA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D8EB384" w14:textId="37CD4D2D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6899E87" w14:textId="07A2151C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8937724" w14:textId="638F6A52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C4E483E" w14:textId="4F6FE3F6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023633CA" w14:textId="65C29FA6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746D87DF" w14:textId="1133BC32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6B9F395B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FC5B5E9" w14:textId="68488CF4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EE098E4" w14:textId="3B61F1D5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9563639" w14:textId="5BC652E5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B6B08EB" w14:textId="26AFD918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441DB8A" w14:textId="75C20A81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D901181" w14:textId="6F78954D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AFC4991" w14:textId="495686A6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33616F9D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66857A9" w14:textId="03C13624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BF7D51E" w14:textId="7FBF8F4F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DB7E139" w14:textId="0DC576BD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2483554" w14:textId="3163EBA1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732A776" w14:textId="55A23CAB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D4F52CE" w14:textId="7804DB0C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72862C2" w14:textId="59D06378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3CFCE84B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C03AA49" w14:textId="46DF6AC0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3A87A99" w14:textId="53D32C2A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17435BF" w14:textId="55EC00D2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23EA51A" w14:textId="420DBD5E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8507936" w14:textId="74A317CA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246F141" w14:textId="0B8327D8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6A1EC8E" w14:textId="24D49F51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5B8B9CDE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D685498" w14:textId="0012291F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68232C5" w14:textId="0AA962A3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BE28A74" w14:textId="2DC04AD3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CE66AA4" w14:textId="31B9DAE5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E960200" w14:textId="77A3F9E3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BD78D8B" w14:textId="4A732819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75DFBA4" w14:textId="483237A8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3532CEA8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60DC5C5" w14:textId="798D8B18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968D73B" w14:textId="19E96976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615C2E8" w14:textId="7777777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BE31B44" w14:textId="7777777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299E980" w14:textId="7777777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59FBF9E" w14:textId="7777777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C8714BA" w14:textId="7777777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92EC783" w14:textId="77777777" w:rsidR="00BB7BCA" w:rsidRPr="000D0895" w:rsidRDefault="00BB7BCA" w:rsidP="00BB7BC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</w:tcPr>
                <w:p w14:paraId="12A8ED8B" w14:textId="77777777" w:rsidR="00BB7BCA" w:rsidRPr="000D0895" w:rsidRDefault="00BB7BCA" w:rsidP="00BB7BC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44"/>
                    <w:gridCol w:w="345"/>
                    <w:gridCol w:w="345"/>
                    <w:gridCol w:w="345"/>
                    <w:gridCol w:w="345"/>
                    <w:gridCol w:w="344"/>
                  </w:tblGrid>
                  <w:tr w:rsidR="00BB7BCA" w:rsidRPr="000D0895" w14:paraId="5EEF3F66" w14:textId="77777777" w:rsidTr="00743276">
                    <w:trPr>
                      <w:trHeight w:val="8"/>
                      <w:jc w:val="center"/>
                    </w:trPr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5ADB832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4805A0A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B0AFF7B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FF80753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93DB586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1F699C44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319C943A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B7BCA" w:rsidRPr="000D0895" w14:paraId="00032CD0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B600D17" w14:textId="3E17BD74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EE2E773" w14:textId="2A19E046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1D5F42D" w14:textId="7668725C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805548A" w14:textId="7B509274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F890514" w14:textId="6925D756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0694AD08" w14:textId="04DE9F83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10BEBA71" w14:textId="6CDCE653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697F4371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14DADE0A" w14:textId="6267C41D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B84DB22" w14:textId="1E29068B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2D7832E" w14:textId="62E2998F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0D0330C" w14:textId="23418078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E431F74" w14:textId="11F09F9B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01A56E5" w14:textId="278AEE25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D845A0B" w14:textId="56BB2270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33C29E80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524B3206" w14:textId="7B010CD0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9CAE034" w14:textId="56E174F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708046E" w14:textId="1AD83724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99ECC20" w14:textId="60F5D9FA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C09AB23" w14:textId="7EA90921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9F72A71" w14:textId="114C5441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A240AE3" w14:textId="65957AFF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059BDD60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4C476DE4" w14:textId="34EACEF3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B4F920D" w14:textId="6358AFE4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6A2EED6" w14:textId="00F4E94E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3B17A29" w14:textId="798B3F6A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AA83862" w14:textId="77E4CD12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287D800" w14:textId="46B6D93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0764E04" w14:textId="006F0A29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433EE355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47887155" w14:textId="3335CEB8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870B254" w14:textId="049FEF35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676224B" w14:textId="08BFE9BB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D0E9906" w14:textId="3F044CEE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41145BC" w14:textId="75834599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5AD0CDF" w14:textId="068A8565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AD39D1B" w14:textId="764E6A04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04EB1F19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5EA41B81" w14:textId="1DB4C40D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8C005B8" w14:textId="386D96A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9A84639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79AE581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C6355CF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9DFDF23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C7FFBC8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B14A3E0" w14:textId="77777777" w:rsidR="00BB7BCA" w:rsidRPr="000D0895" w:rsidRDefault="00BB7BCA" w:rsidP="00BB7BC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</w:tcPr>
                <w:p w14:paraId="71DF9F24" w14:textId="77777777" w:rsidR="00BB7BCA" w:rsidRPr="000D0895" w:rsidRDefault="00BB7BCA" w:rsidP="00BB7BC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SETEMBRO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shd w:val="clear" w:color="auto" w:fill="FFFFFF" w:themeFill="background1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44"/>
                    <w:gridCol w:w="345"/>
                    <w:gridCol w:w="345"/>
                    <w:gridCol w:w="344"/>
                    <w:gridCol w:w="344"/>
                    <w:gridCol w:w="344"/>
                  </w:tblGrid>
                  <w:tr w:rsidR="00BB7BCA" w:rsidRPr="000D0895" w14:paraId="3B6DF73D" w14:textId="77777777" w:rsidTr="00743276">
                    <w:trPr>
                      <w:trHeight w:val="8"/>
                      <w:jc w:val="center"/>
                    </w:trPr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AE90EF5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9EF8F9D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665663C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B0FCA5C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7D31EF7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6957A0CD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61C0C5B7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B7BCA" w:rsidRPr="000D0895" w14:paraId="4FE4C4DE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4B2BF5F" w14:textId="77F37DE9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8645BAE" w14:textId="432E8CFE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D1DF695" w14:textId="023617BB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18979D6" w14:textId="5432FB8F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213DA10" w14:textId="17A80C74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3EA1710D" w14:textId="00A37D63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527AE660" w14:textId="3741D820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6E49A549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6616A3E" w14:textId="336FEF9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2358E16" w14:textId="0E82E51F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B98B95C" w14:textId="6673E84C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D0BD052" w14:textId="280115EA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943A1B9" w14:textId="78165C3A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29FF813" w14:textId="1746345F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DFC976A" w14:textId="5D599BA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79572156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A56C1F4" w14:textId="32B23472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D5B7ECB" w14:textId="1023FD46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A1BDA5C" w14:textId="639038EB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994C021" w14:textId="0F09273C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A9BA17C" w14:textId="565E16E4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F8ED051" w14:textId="2571B17C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4DA64BA" w14:textId="0340D7C3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2846FEC3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EA6E47E" w14:textId="0AA021D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398802E" w14:textId="57056FED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C7A265A" w14:textId="51C78D59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51E02AB" w14:textId="14F31256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B5927E6" w14:textId="178725BD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65C6ADD" w14:textId="6CB72F73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27C5E9F" w14:textId="1B3A9329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57BE80BF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6A84233" w14:textId="75C73D93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00083AE" w14:textId="621E176D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EC88C4A" w14:textId="206A4898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EBAEA2C" w14:textId="30FDFF8A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3B6540F" w14:textId="5B966B3D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4C36E2A" w14:textId="586FDE41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865E2E6" w14:textId="7BB65CD5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77F25B52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25E0E81" w14:textId="560A725E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D5F5304" w14:textId="1A125A3F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D00865D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82F6351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D0209D8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2408121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FA6AAC7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7A6607C" w14:textId="77777777" w:rsidR="00BB7BCA" w:rsidRPr="000D0895" w:rsidRDefault="00BB7BCA" w:rsidP="00BB7BC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</w:tr>
            <w:tr w:rsidR="00BB7BCA" w:rsidRPr="000D0895" w14:paraId="1751CC34" w14:textId="77777777" w:rsidTr="00743276">
              <w:trPr>
                <w:trHeight w:val="1701"/>
                <w:jc w:val="center"/>
              </w:trPr>
              <w:tc>
                <w:tcPr>
                  <w:tcW w:w="1667" w:type="pct"/>
                </w:tcPr>
                <w:p w14:paraId="362A2F3E" w14:textId="77777777" w:rsidR="00BB7BCA" w:rsidRPr="000D0895" w:rsidRDefault="00BB7BCA" w:rsidP="00BB7BC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OUTUBRO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3"/>
                    <w:gridCol w:w="344"/>
                    <w:gridCol w:w="345"/>
                    <w:gridCol w:w="345"/>
                    <w:gridCol w:w="345"/>
                    <w:gridCol w:w="345"/>
                    <w:gridCol w:w="344"/>
                  </w:tblGrid>
                  <w:tr w:rsidR="00BB7BCA" w:rsidRPr="000D0895" w14:paraId="69B24D79" w14:textId="77777777" w:rsidTr="00743276">
                    <w:trPr>
                      <w:trHeight w:val="8"/>
                      <w:jc w:val="center"/>
                    </w:trPr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B6326BB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5D1992A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4EDDA2C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3D76B7A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A430893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28ACE6C4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0C1DAE3F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B7BCA" w:rsidRPr="000D0895" w14:paraId="690B587B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85309B3" w14:textId="4A818A58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4A803B4" w14:textId="58D0D9E0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CA2C49D" w14:textId="15FB3E8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B5DAC06" w14:textId="1C200C6A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39D5F17" w14:textId="6DE6853C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4755A10A" w14:textId="65EB665C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3B0FD280" w14:textId="7533282B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4B09D378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734E5AAB" w14:textId="75F1429B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FF95938" w14:textId="4C828921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BE08000" w14:textId="3DCC8229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E9B64DB" w14:textId="439FA6D6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A78EBC5" w14:textId="77A7DEFE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BF99F9D" w14:textId="14211F1C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26D029C" w14:textId="5495C0B3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6C1F360B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5302704B" w14:textId="17C06C4D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F9AD4F3" w14:textId="5820E78C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1E830BE" w14:textId="54FE9D05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3A2A0EC" w14:textId="4FB84079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104448A" w14:textId="6E596A1D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BC654EB" w14:textId="3FC8C42C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2B4C611" w14:textId="5A61837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11D8FB41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046922DD" w14:textId="36759B31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06B1AD4" w14:textId="2AC36E0C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7F106BD" w14:textId="05A19105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49C64B1" w14:textId="503CB732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ECFA095" w14:textId="517E6816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E505C81" w14:textId="3F7B346D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BF99BC0" w14:textId="632D7D38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01A0ACF8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4C2BB2AC" w14:textId="75705740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37243F4" w14:textId="4A4AB542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1A5CED2" w14:textId="215278AB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0FC0656" w14:textId="21308009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F8BE5FC" w14:textId="24586A2D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502DF19" w14:textId="64771131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A3580F2" w14:textId="3725C6DF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6B3D29F0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0C184C89" w14:textId="7A360E85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B3CDE38" w14:textId="4A0F6FB3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925BD09" w14:textId="7777777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7D1C453" w14:textId="7777777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56548E8" w14:textId="7777777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9AAB692" w14:textId="7777777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52AEFC5" w14:textId="7777777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47EC012" w14:textId="77777777" w:rsidR="00BB7BCA" w:rsidRPr="000D0895" w:rsidRDefault="00BB7BCA" w:rsidP="00BB7BC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</w:tcPr>
                <w:p w14:paraId="2D9B2AF6" w14:textId="77777777" w:rsidR="00BB7BCA" w:rsidRPr="000D0895" w:rsidRDefault="00BB7BCA" w:rsidP="00BB7BC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NOVEMBRO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shd w:val="clear" w:color="auto" w:fill="FFFFFF" w:themeFill="background1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44"/>
                    <w:gridCol w:w="345"/>
                    <w:gridCol w:w="345"/>
                    <w:gridCol w:w="345"/>
                    <w:gridCol w:w="345"/>
                    <w:gridCol w:w="344"/>
                  </w:tblGrid>
                  <w:tr w:rsidR="00BB7BCA" w:rsidRPr="000D0895" w14:paraId="00084B9A" w14:textId="77777777" w:rsidTr="00743276">
                    <w:trPr>
                      <w:trHeight w:val="8"/>
                      <w:jc w:val="center"/>
                    </w:trPr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4CBF097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ED9A6CD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EE0C70F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0417A52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AFE5689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5A4A88D4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78701CA8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B7BCA" w:rsidRPr="000D0895" w14:paraId="3A2961DA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948FC14" w14:textId="16413243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FFB80C1" w14:textId="57B23B8C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E874C65" w14:textId="11B7077C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78AA831" w14:textId="0724EE66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D63300C" w14:textId="1E8A4614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41372ACE" w14:textId="0A8D6642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7C71F0A2" w14:textId="3E8DE468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44F6E9C6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09BAA5B" w14:textId="265EAB91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EE34DCF" w14:textId="2FAF1DFC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12CD57F" w14:textId="5818BF26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0070DB4" w14:textId="25ACA251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9A57E72" w14:textId="0ED29DE5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CF0A866" w14:textId="3C860EDC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7795677" w14:textId="362FC3BD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6B34616B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F7322E7" w14:textId="5FF4A41A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F0EC6D2" w14:textId="40E2F8D3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4EE2408" w14:textId="1E500FDD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EE91427" w14:textId="627E6A98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EB726C9" w14:textId="02F9361A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357C85B" w14:textId="04F75A6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9AE3502" w14:textId="49F03450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52DE0C07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38A41F4" w14:textId="53E1B6FC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A10FFAF" w14:textId="4A6B0ABD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92DD8CD" w14:textId="00A50F31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EE336F7" w14:textId="7AC12F0C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DC0A3BC" w14:textId="34060AD1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2561C79" w14:textId="4B44DA8F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C8EF1C6" w14:textId="2046F646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46CF1726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B8043E2" w14:textId="7D1FE1CA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2B8F8AF" w14:textId="5193144B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D294BA2" w14:textId="588AF1AD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4475BA4" w14:textId="6EB7679D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093A1F4" w14:textId="5698639A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AB905C0" w14:textId="0916087D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71E772E" w14:textId="4E36D732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0520403F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1B7D4D0" w14:textId="2D676A62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46BF864" w14:textId="5A028D36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D250372" w14:textId="7777777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0021491" w14:textId="7777777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ADBC496" w14:textId="7777777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C117407" w14:textId="7777777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49CF999" w14:textId="7777777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14D6650" w14:textId="77777777" w:rsidR="00BB7BCA" w:rsidRPr="000D0895" w:rsidRDefault="00BB7BCA" w:rsidP="00BB7BC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</w:tcPr>
                <w:p w14:paraId="515AD218" w14:textId="77777777" w:rsidR="00BB7BCA" w:rsidRPr="000D0895" w:rsidRDefault="00BB7BCA" w:rsidP="00BB7BC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DEZEMBRO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44"/>
                    <w:gridCol w:w="345"/>
                    <w:gridCol w:w="345"/>
                    <w:gridCol w:w="344"/>
                    <w:gridCol w:w="344"/>
                    <w:gridCol w:w="344"/>
                  </w:tblGrid>
                  <w:tr w:rsidR="00BB7BCA" w:rsidRPr="000D0895" w14:paraId="7A3229D0" w14:textId="77777777" w:rsidTr="00743276">
                    <w:trPr>
                      <w:trHeight w:val="8"/>
                      <w:jc w:val="center"/>
                    </w:trPr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43AC40D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D7FFEAF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25A8938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64EF6BE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E5CC937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38A015ED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707601DB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B7BCA" w:rsidRPr="000D0895" w14:paraId="4476E621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17B091F" w14:textId="7C58AD9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819CE25" w14:textId="47A45BD3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10619DD" w14:textId="39560B69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21B0482" w14:textId="4B5F6336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188C52B" w14:textId="7AF9B76B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2700E993" w14:textId="7D8A9205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690D760E" w14:textId="1CBF455B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7602348E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2067612C" w14:textId="1FD9C15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9079F04" w14:textId="0C4E8DE3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46C219C" w14:textId="465B10BD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352509C" w14:textId="7DAD4F03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37EB6317" w14:textId="017845B8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C452AEB" w14:textId="5F8C4153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48C50BC" w14:textId="46205B41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7A87AA80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4DA719E1" w14:textId="232E4F01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E98B4F7" w14:textId="1D2C2730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363349B" w14:textId="7EB195EF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FE60615" w14:textId="7B69BAD6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684436B" w14:textId="656B4CA9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B1B605F" w14:textId="2FF6E938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44D0A0E" w14:textId="60D34B69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484A1A4C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41A4F486" w14:textId="2FAF0E6A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045949D" w14:textId="54F5F7A3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863465E" w14:textId="170AB456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38F5D63" w14:textId="0C02DF80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3DFE859E" w14:textId="1E4DA54A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858D264" w14:textId="3531B6B2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328C37EC" w14:textId="170DC2D1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68759828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5DDFACF9" w14:textId="2A3D4C0B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8FBC4B7" w14:textId="5E9EC60D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DB68EC7" w14:textId="2FE7301A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F902A27" w14:textId="406CD4E3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8AE0D68" w14:textId="29D9ED7F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84536B5" w14:textId="337D0352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02509520" w14:textId="3CE2020B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2471F3E8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025B24D5" w14:textId="011BCB06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DA0B1E1" w14:textId="2D192626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8D4EEEB" w14:textId="7777777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BDE603F" w14:textId="7777777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D1F3789" w14:textId="7777777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1A27D21" w14:textId="7777777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1A72638" w14:textId="7777777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2A6E2A6" w14:textId="77777777" w:rsidR="00BB7BCA" w:rsidRPr="000D0895" w:rsidRDefault="00BB7BCA" w:rsidP="00BB7BC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</w:tr>
          </w:tbl>
          <w:p w14:paraId="17BB367E" w14:textId="77777777" w:rsidR="00ED1AD7" w:rsidRPr="000D0895" w:rsidRDefault="00ED1AD7" w:rsidP="00ED1AD7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26"/>
                <w:szCs w:val="26"/>
                <w:lang w:val="en-US" w:bidi="ru-RU"/>
              </w:rPr>
            </w:pPr>
          </w:p>
        </w:tc>
      </w:tr>
    </w:tbl>
    <w:p w14:paraId="7AD526FE" w14:textId="0BBCE869" w:rsidR="00986E04" w:rsidRPr="000D0895" w:rsidRDefault="00986E04" w:rsidP="000D0895">
      <w:pPr>
        <w:pStyle w:val="a5"/>
        <w:jc w:val="center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sectPr w:rsidR="00986E04" w:rsidRPr="000D0895" w:rsidSect="000D0895">
      <w:pgSz w:w="16838" w:h="11906" w:orient="landscape" w:code="9"/>
      <w:pgMar w:top="284" w:right="284" w:bottom="284" w:left="28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2D75F2" w14:textId="77777777" w:rsidR="00DA6897" w:rsidRDefault="00DA6897">
      <w:pPr>
        <w:spacing w:after="0"/>
      </w:pPr>
      <w:r>
        <w:separator/>
      </w:r>
    </w:p>
  </w:endnote>
  <w:endnote w:type="continuationSeparator" w:id="0">
    <w:p w14:paraId="60CBD605" w14:textId="77777777" w:rsidR="00DA6897" w:rsidRDefault="00DA689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CEBB09" w14:textId="77777777" w:rsidR="00DA6897" w:rsidRDefault="00DA6897">
      <w:pPr>
        <w:spacing w:after="0"/>
      </w:pPr>
      <w:r>
        <w:separator/>
      </w:r>
    </w:p>
  </w:footnote>
  <w:footnote w:type="continuationSeparator" w:id="0">
    <w:p w14:paraId="38287DF9" w14:textId="77777777" w:rsidR="00DA6897" w:rsidRDefault="00DA689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73F94"/>
    <w:rsid w:val="00097A25"/>
    <w:rsid w:val="000A5A57"/>
    <w:rsid w:val="000D0895"/>
    <w:rsid w:val="001200E5"/>
    <w:rsid w:val="001274F3"/>
    <w:rsid w:val="00151CCE"/>
    <w:rsid w:val="001541D9"/>
    <w:rsid w:val="001B01F9"/>
    <w:rsid w:val="001C41F9"/>
    <w:rsid w:val="002453A0"/>
    <w:rsid w:val="00272EC6"/>
    <w:rsid w:val="00285C1D"/>
    <w:rsid w:val="00301429"/>
    <w:rsid w:val="003327F5"/>
    <w:rsid w:val="00340CAF"/>
    <w:rsid w:val="003C0D41"/>
    <w:rsid w:val="003E085C"/>
    <w:rsid w:val="003E7B3A"/>
    <w:rsid w:val="00416364"/>
    <w:rsid w:val="00424045"/>
    <w:rsid w:val="00431B29"/>
    <w:rsid w:val="00440416"/>
    <w:rsid w:val="00462EAD"/>
    <w:rsid w:val="004A6170"/>
    <w:rsid w:val="004F6AAC"/>
    <w:rsid w:val="00512F2D"/>
    <w:rsid w:val="005324C8"/>
    <w:rsid w:val="00570FBB"/>
    <w:rsid w:val="00583B82"/>
    <w:rsid w:val="005923AC"/>
    <w:rsid w:val="005A6601"/>
    <w:rsid w:val="005D5149"/>
    <w:rsid w:val="005E656F"/>
    <w:rsid w:val="00667021"/>
    <w:rsid w:val="006974E1"/>
    <w:rsid w:val="006C0896"/>
    <w:rsid w:val="006C509F"/>
    <w:rsid w:val="006F513E"/>
    <w:rsid w:val="00701CC0"/>
    <w:rsid w:val="00767753"/>
    <w:rsid w:val="007C0139"/>
    <w:rsid w:val="007D45A1"/>
    <w:rsid w:val="007F564D"/>
    <w:rsid w:val="008B1201"/>
    <w:rsid w:val="008E291D"/>
    <w:rsid w:val="008F16F7"/>
    <w:rsid w:val="009164BA"/>
    <w:rsid w:val="009166BD"/>
    <w:rsid w:val="00977AAE"/>
    <w:rsid w:val="00986E04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55728"/>
    <w:rsid w:val="00B65B09"/>
    <w:rsid w:val="00B663EF"/>
    <w:rsid w:val="00B85583"/>
    <w:rsid w:val="00B9476B"/>
    <w:rsid w:val="00BB7BCA"/>
    <w:rsid w:val="00BC3952"/>
    <w:rsid w:val="00BE53BA"/>
    <w:rsid w:val="00BE5AB8"/>
    <w:rsid w:val="00C44DFB"/>
    <w:rsid w:val="00C6519B"/>
    <w:rsid w:val="00C70F21"/>
    <w:rsid w:val="00C7354B"/>
    <w:rsid w:val="00C91F9B"/>
    <w:rsid w:val="00D53C8D"/>
    <w:rsid w:val="00D6358D"/>
    <w:rsid w:val="00DA6897"/>
    <w:rsid w:val="00DE32AC"/>
    <w:rsid w:val="00DE6C3F"/>
    <w:rsid w:val="00E1407A"/>
    <w:rsid w:val="00E3383E"/>
    <w:rsid w:val="00E50BDE"/>
    <w:rsid w:val="00E774CD"/>
    <w:rsid w:val="00E77E1D"/>
    <w:rsid w:val="00EB268F"/>
    <w:rsid w:val="00ED1AD7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6801</Words>
  <Characters>38767</Characters>
  <Application>Microsoft Office Word</Application>
  <DocSecurity>0</DocSecurity>
  <Lines>323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2021-07-05T08:42:00Z</dcterms:created>
  <dcterms:modified xsi:type="dcterms:W3CDTF">2021-07-05T08:42:00Z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