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228B3C4F" w14:textId="77777777" w:rsidR="00424045" w:rsidRPr="00ED1AD7" w:rsidRDefault="00424045" w:rsidP="0042404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2021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424045" w:rsidRPr="000D0895" w14:paraId="4A6FCD89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529556B3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424045" w:rsidRPr="000D0895" w14:paraId="71DB374F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2BED1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345471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9843E6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71A804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479D02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15F43B9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EB5DC9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5AD7FD6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E5B7F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CFC969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6EA7F4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2DE7D9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24501E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225209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9B1F385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B9D4E7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2101D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50F332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8E8754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A63E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076C3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CF1E8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D3ACE9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F8B8F0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D92EB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E0D39C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22A798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84343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D4AD3E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06EAC8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69CA88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6EB3FE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FA2422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EF1D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09FF4F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94300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03241C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C8D0D0E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3AA57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B04422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FEF05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57CDC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7EAC73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AAB18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69B4F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50BD5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7D111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4490D2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6B3DA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299F1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C80FD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147B95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D5B9C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D43E48D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A3BAF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18A15E4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976904F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168D28B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8B27A6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7CFC5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EAA606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F0020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ABC2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562114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E3E4941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38A2C03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60CA9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495E0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A8CB2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852DE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3F590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84828E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356165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5C9A57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6B5174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4B176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CE642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E4DE7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3690A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59585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9E3E5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CA5060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3DC5E6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1E6F6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A4C86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A8757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AF984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72605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E5F2E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B5F2E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1E405A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BA388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1770D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5144E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CDD09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C866B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19019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BC6240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D7DA3F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08116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913C2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BD1E1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3889E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10826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73E1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229DE16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B608C9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1FF30E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0343B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4A8A3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A64B8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AC868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B1FF5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DDD3816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ABD6DA5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424045" w:rsidRPr="000D0895" w14:paraId="4D0DBB0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02441F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0441BA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5A6CF7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1304E3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AF6B6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0B840AF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96537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26F8AB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CDB6FE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F1FCDF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7EE59C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3B490B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6E0DC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7126805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82D8FF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2BF978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E5C215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536B1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3FDB18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C51915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C60341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1BB1AB1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1FBC4F4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C1F251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245262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B7952B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662903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405AB2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9E402D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4E5B23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80B148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729F23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1DF6124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9E5DF1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386EBC6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0FFA33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FE4640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2D9E94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CD73571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9D1F79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F3DEA5D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54EF72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6728D0E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39A251C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B8E608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1A5EE8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EB7BCC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6D0F9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14E2EF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7529469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61452B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B616C4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8942057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5A979DA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B48EA3" w14:textId="77777777" w:rsidR="00424045" w:rsidRPr="00BB7BCA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9FBC2DF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424045" w:rsidRPr="000D0895" w14:paraId="3E6CAB1D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3E2CE998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4D83681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0A4A7A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D8177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0A0934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0FCDD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592CB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B15405F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95358D3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4D3AC29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3D71E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48920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17C75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479E3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8E5C2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971534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93B95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889836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48996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31461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5A424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AEB0C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BFD73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B069E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DB34E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425D6B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E828EB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AAA26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26318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46BA2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61085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88A3A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FA24A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355FD1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E0644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74DFF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C132E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CB24B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4CFF1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E2D11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7B96D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8F684F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DB062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87622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CC57A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4C002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ADD6F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1DA26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ECBC0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20A6A9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575CC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E495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A006F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37F75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1894B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0D9DE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6F589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C029CD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B1062B5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755CDD3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A78D4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E48AC2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ABE867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FF8C8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BF4AC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6A544A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D47C4F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028810C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9FC04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A0454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8E745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11BBE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2F47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E489DB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2D8642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53723B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F7800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F6493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863527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60764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A5643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02928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1BD461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AE1F13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612BC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D80E3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4A50C1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CCF71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2F099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8EB09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19F53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49EA58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8EF8C8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EF87D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3BFB2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20020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F9C89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9115B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FB8EB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351655D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41C60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55B52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1494F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A430E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F5185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27B5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32C75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AB053C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E8991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44C0D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A7FE7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DA9BD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9A255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9702A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C784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8AD468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E036ED3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424045" w:rsidRPr="000D0895" w14:paraId="16259AD7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F74B5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ED3EB5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8BA8C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D7B4D6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415307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A1B12D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BAF10D5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5D442F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B1ED5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EA13A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0064E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2BC21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1D3D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3E8664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5A95C3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6185E6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BDE58A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FCBA4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29F3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23CD8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8FF91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53299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E70527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60ECB9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FEA273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0A4E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F420D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9CC4E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3AA1D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60943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72308A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383ED5E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0A6895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F0EFF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3259C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ABF88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F6ADBF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865D8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BF4EC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08B1BD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A0020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7B7EB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B8419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B8156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1A771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58C48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77D74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2CEDA5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3B78E1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D244B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A239A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8B99F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E2C5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18B5E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06B80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9AB70A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424045" w:rsidRPr="000D0895" w14:paraId="546B4FD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69ED3F04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626C055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97613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79FA09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7A10C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340A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4C2C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2214C7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83FC2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185DE77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15601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13A82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276FB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F556C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0F30F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D609C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E4140C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95469A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585537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DF401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AAF50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28696E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58373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34C341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7840A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5C5A3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7287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87C7B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05FF6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236A7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B8D1A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4F5C1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8BC9B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340E80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1D7C2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30AF2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BCFE0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69501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32799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6E892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8FFF4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AADC6C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137A2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427A9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66E5D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8BB51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AFA46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42C3D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608A7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48A0E74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AEE92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334D7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30A9D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EFCF6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F494C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FBB75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B6247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D67686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418DCEB1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55582A1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3F383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5D5121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FE383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BFEFB9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5C6035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DE3761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A3744D4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2E3A56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B39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1D454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8839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DC67C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8550A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873BB9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AF1183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4110DFD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F074EF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6E0452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A8916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DF37E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70225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E2F8E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740C8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29BA9E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F675A2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FA3BF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DC777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DFAAD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A9736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BE632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EEDCD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8F1BD8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8D1F5E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9D4A4C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C1F65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13C96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22934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78748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1BAE1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1A0464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FFFD7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ABA4E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E1461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4AF84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24D6A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4A8F9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72868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2ADB280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CB606E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34EE8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B0294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2C807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48BF2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D9186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8AD35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9B191D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3D1F4A72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424045" w:rsidRPr="000D0895" w14:paraId="2AFCFB5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77DA3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FC6CC4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E578F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5D71F1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E913D3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FAA675B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4C08D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0E391C2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426E5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04C4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CC55D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058BD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D2B18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9F1CD7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C64B32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4A107D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FB021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8B8C4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91B04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23580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F4B0A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32AB62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9B308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5BDDF3F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B61BC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54209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74354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2BA8A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F1BE53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1F3DB6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8F348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2F50B5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E5CA1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868908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43C60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11F23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86B7E5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F49ACC7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7606F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BCC1A7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BFEC0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CDCA71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DC0FFE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5E4CED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BA0F2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E3B96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4CC91C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2C50EB5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1FACEF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3A09AA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91AB7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6C56AB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458E74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76B1B0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8B8A99" w14:textId="77777777" w:rsidR="00424045" w:rsidRPr="000D0895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62628B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424045" w:rsidRPr="000D0895" w14:paraId="7DE70D1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3E24FFC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1D81963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23337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7A298F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9917D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333745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C0817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52F32C6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EBB964C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2CB2039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5CB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2E0D8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C9081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477E3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C10DF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941B9C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98133E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28A7AC0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41B7F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3A4F7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07B44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9B705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31991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C9E46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4B812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18D0BA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37FA57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FAC78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C559F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191CF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7A01F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A9EAF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90E0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1AE43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B03B91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E16C0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9E30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778A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2C9B4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4DA8E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55125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3204C06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5722DD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4E25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7C635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FC203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6C40B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FA529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3F3C9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5FB74F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B551A4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DF371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50767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DCC32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36F9B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17DAA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2CBA7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AC26DD0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FFB8ED2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424045" w:rsidRPr="000D0895" w14:paraId="18449542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A2C1F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F8ED7D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BBA17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2D1509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8CE1D2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AC0102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53974D9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5B2CB07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1EB21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A2B6C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4BDB3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26D4A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B80F0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425B15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5117E7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4977273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7A589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A460E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2680E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2B982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78C42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0A81B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1EDFA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F0CFC9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294EF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C8151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DE748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28BF5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41998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AC25A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DBF34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AB3A9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4215E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4E0BF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2ECC0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56816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E801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73E27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C4DF3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190DB79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6D202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77299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848E1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4C776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8C887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5D5C3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A64E1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092D6C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491EC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2DB87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30A8BB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9EC73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4C893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395B99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7BDB2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C45B2DB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8EB686E" w14:textId="77777777" w:rsidR="00424045" w:rsidRPr="000D0895" w:rsidRDefault="00424045" w:rsidP="0042404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424045" w:rsidRPr="000D0895" w14:paraId="7407DA6C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121AE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9DF83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472A18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26C0B2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BB4EBE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4C8C650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56CA522" w14:textId="77777777" w:rsidR="00424045" w:rsidRPr="000D0895" w:rsidRDefault="00424045" w:rsidP="0042404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4045" w:rsidRPr="000D0895" w14:paraId="1AC0FAF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534F9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21B63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582BC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945C4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A56B6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165D88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00F01B3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00CF96F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868550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93E1F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4F84B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A4044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43F0E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7EA0A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E6A18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E21EA1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DFEAF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468A2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2FFAB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B185C2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65508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CDFCF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6F627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80E632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61E534B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E1D1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5FDC9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9D8A67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D3888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F2A8215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CD38F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6B10011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AFF5EF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E9C96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E007FA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9EC4F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EF6D240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DECB37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AE701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4045" w:rsidRPr="000D0895" w14:paraId="76B55A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006D98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3C16D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B01A9C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F9AC5E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6564686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6DC5B3F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EA54E31" w14:textId="77777777" w:rsidR="00424045" w:rsidRPr="00ED1AD7" w:rsidRDefault="00424045" w:rsidP="0042404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509EC1" w14:textId="77777777" w:rsidR="00424045" w:rsidRPr="000D0895" w:rsidRDefault="00424045" w:rsidP="0042404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42630E00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424045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2022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1AA3E09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139702B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114A273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0BE7DE6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6506A7D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5AB51E2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25401C5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6E0CACD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3DE37E4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58AC107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21A9100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4836EF9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74A0B75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1E14CE4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1970F90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0073B5D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5F30DD6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6B3581C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59CD505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38D368E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76ADD35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1E97D5C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65B4A03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15797C8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0D3120B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4EDE0D4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59D6D90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062D0C9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580EB4C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13F4ACB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4D6AF38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419119B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4466E5C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1CD3233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7DC2B0C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623814F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76928E8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08A390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5BDFE76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46C7C11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2EA712B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17220C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04BB932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5C6A45F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3ACC31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24D208B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39D376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634E5AD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1010073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543E83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47B81B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69B486F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0A9AC78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4C9111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77F100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357E7F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20AB67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57EA15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553F8D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35BFDB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6070316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4F5D7F0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3D2F33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43F353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3F1F7F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29AC00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5FF7C8F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48CD170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639A0DD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1B06A3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235E61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42AA159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3840AA3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747EBFD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410AFE9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33C5EB1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6DF1AE7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39DFEBD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21F5375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4BE31A4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3F8933E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21BC975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514308C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10E036D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1C2F627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4E444AD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444CE36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07D288F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571A08B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629F6E4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186D2BF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47FDD18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679C259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7237153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070B4E4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1FE9038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141AFF6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28E6273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31581FA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6E148E4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2BCB1B8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47D752F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3FB54E3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721F0AB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474C34F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4E52BB6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7EBD801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2DE7E8E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5D14959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201182C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1777EEA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057317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331E0A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2EBA40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00D9E3F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1D807C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75D190E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326FA8A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66D878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34305E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5BC389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03C814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739F687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359872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7DCED7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29999AF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5318E4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5F59D4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2001CA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4051140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55F293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4DAB7D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08F0D8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1C3290A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5D4B22D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1DE92AC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643A5A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4702B2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23C806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6556D45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31E404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6FC3FA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14B618D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39ADB8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321D622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728AFB5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410D14D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3E60F22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0B5C8E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53EAF53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3E12AC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536061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609F6E6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5770B0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0D0BDB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675B08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7AF285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470DD2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6DF90B8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6070D2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40CD914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42538A2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0A67B83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2F07C5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37D9EF0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66B4B0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24C2336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487AB0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3C78FD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76EDAF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1CB758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13B181A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73A81FE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18D275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56DB28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36D5A6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01FC000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2342F7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125CDF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239D54C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4C0269A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7EEB131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213BEB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7B98F15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73C643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465357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124C55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771CD4C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6715CB7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1D51A2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7D9E72A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78CF00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425CCBF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13449F9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285ED0D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034D035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15B044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35202B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326C4D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0EF2D5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7D0A53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6D02490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6A8474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58C91E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5DA1AE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0AF61E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5756DDD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2397AA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303225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0614AC2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090118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65AE826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5F45EA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66F27FD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48AD5C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290F41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375CA1B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7B44B1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4ED844C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2ED108D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08AF9FE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4ECE0C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7E175C0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73D6CC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4445D0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78BF1BE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2567613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40C9D22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50816E8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4B0534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54E85F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1D4883C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7B654E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555F8C8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507B526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7D82C39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00A0A1D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46B6E4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0A99CAA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13F6C4E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12D2C9E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6943B31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22391B1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0F8D487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23D91B0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0EBD6FC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29630F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778DD9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26F0879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1722581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061485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5B70CA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5DA33BB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4AA03E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40571A7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575EDED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054A186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0AB4591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54166B6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13BCEF3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5E87C3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5534F5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0B1DA00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5EC906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6861DB6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6F4F430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4AC4040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768916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67C5A75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5A39EA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56295C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1E4AE0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27718B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5C9E7A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551F7A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7F8AE6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22B597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3B7042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29D9D3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591572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632EF8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10ED070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542EAD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562970D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071913C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0C7ECE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53542B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73D288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4948ADC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5D5164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59982E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00E40ED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74CC71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2D2C2B2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76CACB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59408E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58B711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68FD59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4B80AE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28493D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659389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6D02A2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3DB2AC8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28BEC5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1B758D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339CAA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5B8192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2284C7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3D3FED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7711F79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57012B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670AEE1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73AD52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0CCBB3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00FF751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25F1B2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0F5A12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19F91DC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264DBF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7AFF01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6BC443C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7A88A7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30EBB76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217A71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264E57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5FAC706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6A4BA8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358AD7D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36A5113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27CC89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6D9168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201425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456998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45CCFD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0D0753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473664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0BBC945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2F56AA1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2DEF6F7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42F1051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2BF89E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75BB068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6C28F4C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19201FE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3E80484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6323DED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2C5158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71D2410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2C7CD99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288AF5D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77EE43C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6DF7850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7CB2CBF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5287ACF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2D9B87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4EBF4C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1D1224C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7C19481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1724F2F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41470A7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4692C31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7E0878A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146E76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2CA0264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684889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270962C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2985B8D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79DC9B5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3864BA7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3882DE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6ACDD50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603C6DF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603C45F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64EA8B8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1D044E7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73C6528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234D9EB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4C8FBA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33D7A97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7B41073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0BB708E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5DF2856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6133E5C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382436C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591068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1511673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7395499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46CCED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5D88635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446AB2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4D74C60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19A320F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786E09D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13C2D7B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5396444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3C6DC56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12A513F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15CD22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3ECEF3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71E421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31BC5C2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712E4F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17206D7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419C048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11355BA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53DAF1A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773FA1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5615DF9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041896D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008A889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5265D0F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64FCEDA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0B6725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5B562F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09B29E7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6968054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11F82B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12C89B4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428FAA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3EA1F7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2382465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39C0635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294B294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7806907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3420328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6C31C1F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008A1DC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5447DE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653CF3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26861B7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4BE71E1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6754841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5646E9D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23DD7F7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5FDE34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339D7AA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2FEF377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4CE650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742F2B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39A0FC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57C4CA4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560C7C7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2483C8C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558D232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404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DD2D0" w14:textId="77777777" w:rsidR="008E291D" w:rsidRDefault="008E291D">
      <w:pPr>
        <w:spacing w:after="0"/>
      </w:pPr>
      <w:r>
        <w:separator/>
      </w:r>
    </w:p>
  </w:endnote>
  <w:endnote w:type="continuationSeparator" w:id="0">
    <w:p w14:paraId="345A5372" w14:textId="77777777" w:rsidR="008E291D" w:rsidRDefault="008E2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6B1AD" w14:textId="77777777" w:rsidR="008E291D" w:rsidRDefault="008E291D">
      <w:pPr>
        <w:spacing w:after="0"/>
      </w:pPr>
      <w:r>
        <w:separator/>
      </w:r>
    </w:p>
  </w:footnote>
  <w:footnote w:type="continuationSeparator" w:id="0">
    <w:p w14:paraId="59B3B855" w14:textId="77777777" w:rsidR="008E291D" w:rsidRDefault="008E29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509F"/>
    <w:rsid w:val="006F513E"/>
    <w:rsid w:val="00701CC0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E32AC"/>
    <w:rsid w:val="00DE6C3F"/>
    <w:rsid w:val="00E1407A"/>
    <w:rsid w:val="00E3383E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6799</Words>
  <Characters>38759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2021-07-05T07:47:00Z</dcterms:created>
  <dcterms:modified xsi:type="dcterms:W3CDTF">2021-07-05T07:47:00Z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