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270"/>
        <w:gridCol w:w="5274"/>
        <w:gridCol w:w="5274"/>
      </w:tblGrid>
      <w:tr w:rsidR="00CE1E8B" w:rsidRPr="00B6393F" w14:paraId="40983BE3" w14:textId="643D2D1C" w:rsidTr="00013E5F">
        <w:trPr>
          <w:trHeight w:val="567"/>
          <w:jc w:val="center"/>
        </w:trPr>
        <w:tc>
          <w:tcPr>
            <w:tcW w:w="1666" w:type="pct"/>
            <w:tcBorders>
              <w:right w:val="single" w:sz="4" w:space="0" w:color="auto"/>
            </w:tcBorders>
            <w:vAlign w:val="center"/>
          </w:tcPr>
          <w:p w14:paraId="1356FDBA" w14:textId="77777777" w:rsidR="009E69A1" w:rsidRPr="00844F84" w:rsidRDefault="009E69A1" w:rsidP="009E69A1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2021</w:t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49"/>
              <w:gridCol w:w="2551"/>
            </w:tblGrid>
            <w:tr w:rsidR="009E69A1" w:rsidRPr="00976927" w14:paraId="200B9EF6" w14:textId="77777777" w:rsidTr="009E69A1">
              <w:tc>
                <w:tcPr>
                  <w:tcW w:w="2499" w:type="pct"/>
                </w:tcPr>
                <w:p w14:paraId="0B507934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0"/>
                    <w:gridCol w:w="340"/>
                    <w:gridCol w:w="339"/>
                    <w:gridCol w:w="339"/>
                    <w:gridCol w:w="339"/>
                    <w:gridCol w:w="339"/>
                    <w:gridCol w:w="339"/>
                  </w:tblGrid>
                  <w:tr w:rsidR="009E69A1" w:rsidRPr="00976927" w14:paraId="6AB4CBA7" w14:textId="77777777" w:rsidTr="009E69A1">
                    <w:trPr>
                      <w:trHeight w:val="113"/>
                    </w:trPr>
                    <w:tc>
                      <w:tcPr>
                        <w:tcW w:w="340" w:type="dxa"/>
                        <w:shd w:val="clear" w:color="auto" w:fill="0FDCEB"/>
                        <w:vAlign w:val="bottom"/>
                      </w:tcPr>
                      <w:p w14:paraId="29466EF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340" w:type="dxa"/>
                        <w:shd w:val="clear" w:color="auto" w:fill="0FDCEB"/>
                        <w:vAlign w:val="bottom"/>
                      </w:tcPr>
                      <w:p w14:paraId="0E1B167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TE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40392021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6A927078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0EF1ADAC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68A05F8C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6B7E634F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15F6E9B1" w14:textId="77777777" w:rsidTr="009E69A1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34F5AC8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4FE9396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14BBCE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19B6C6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29B380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7C1921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80DD6D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7C5842E4" w14:textId="77777777" w:rsidTr="009E69A1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3C6FF60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2E3D61E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3E09C3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AD62C5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5700C8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69E5C3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445298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DA4EDFB" w14:textId="77777777" w:rsidTr="009E69A1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610B0CE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7FFADF4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655373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E34BD5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8512D9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D4FCCE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974B73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E454B34" w14:textId="77777777" w:rsidTr="009E69A1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5B4A707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51C9DE4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861EB9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F98D65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5641F4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D0FAB1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D23B78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6F84583" w14:textId="77777777" w:rsidTr="009E69A1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0362DF7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032375F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271D5E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428EAB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0C09A5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7ED81C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D97788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E3C368C" w14:textId="77777777" w:rsidTr="009E69A1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6D8F845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35D4B79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C94593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22ED39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9782E6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29A255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E97BD0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70573BF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7364CE4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4B211692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14AFE4"/>
                        <w:vAlign w:val="bottom"/>
                      </w:tcPr>
                      <w:p w14:paraId="39308CE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1699B3F0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2198BF01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7BE44168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7EAE2DE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7B234816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4AFE4"/>
                        <w:vAlign w:val="bottom"/>
                      </w:tcPr>
                      <w:p w14:paraId="1391601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2B7B93EA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F6BB74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64042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FF22D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E80BB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171AA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65F34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329B4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61740B3D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EE6366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C2B2D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3A14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5EB2A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F786C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FB6F3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CE67DC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BDBEE6A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BE01C2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A584E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E7446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3780F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5AD53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B1E71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FAFD7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116F207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F564D5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E1237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19B26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DD885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C4153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6E03B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917A8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57F13D0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84FAD9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C44D4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D5A20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B54BA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3CAC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6822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5C719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845699A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727D79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85E10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17372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AB395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C2BF1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29364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13739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9F11050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9E69A1" w:rsidRPr="00976927" w14:paraId="6E2F7673" w14:textId="77777777" w:rsidTr="009E69A1">
              <w:tc>
                <w:tcPr>
                  <w:tcW w:w="2499" w:type="pct"/>
                </w:tcPr>
                <w:p w14:paraId="78DE0B4C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 w:bidi="ru-RU"/>
                    </w:rPr>
                    <w:t>MARÇO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718D5435" w14:textId="77777777" w:rsidTr="009E69A1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0ABE78"/>
                        <w:vAlign w:val="bottom"/>
                      </w:tcPr>
                      <w:p w14:paraId="79644AD5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0ABE78"/>
                        <w:vAlign w:val="bottom"/>
                      </w:tcPr>
                      <w:p w14:paraId="1797C0B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33C8351F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22AAB28A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09902E87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7B55B51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ABE78"/>
                        <w:vAlign w:val="bottom"/>
                      </w:tcPr>
                      <w:p w14:paraId="22109769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65C040D9" w14:textId="77777777" w:rsidTr="009E69A1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5E476E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B178D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76C26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0CB68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C2E2A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7D444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B1596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F7AE139" w14:textId="77777777" w:rsidTr="009E69A1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B84C30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F3A1F6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D4BAE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2A74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A9131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4DEBD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5E51F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15812B4" w14:textId="77777777" w:rsidTr="009E69A1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81F0A8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E4513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0D435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DE151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DBBFC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9773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3F096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D3EDAF6" w14:textId="77777777" w:rsidTr="009E69A1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7AD240E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F10E2F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0F48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11B92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FA075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F817C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B412B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05A6F4A" w14:textId="77777777" w:rsidTr="009E69A1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0F62D91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2F63B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11D9F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E4D60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F425A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4962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127D3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90B3C02" w14:textId="77777777" w:rsidTr="009E69A1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86C283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84FF15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EA804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471BC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2476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79787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0FE68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14:paraId="2F09DB57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val="it-IT" w:bidi="ru-RU"/>
                    </w:rPr>
                  </w:pPr>
                </w:p>
              </w:tc>
              <w:tc>
                <w:tcPr>
                  <w:tcW w:w="2501" w:type="pct"/>
                </w:tcPr>
                <w:p w14:paraId="28305E71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43D14219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0D264"/>
                        <w:vAlign w:val="bottom"/>
                      </w:tcPr>
                      <w:p w14:paraId="62A3D39D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41FA219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33E6E1B0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3B6CFC3F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5F15D886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64206C2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0D264"/>
                        <w:vAlign w:val="bottom"/>
                      </w:tcPr>
                      <w:p w14:paraId="4AE1644A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1D40A9DA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DE1A36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469CF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00241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7666D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534A8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5FC8E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AB434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516DC43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4C0C65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86EA8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DF0EF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4EB54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8CA26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3EF02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9004D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36548B8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90CD19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D1E3E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21D2E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A5305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3CC24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F56EC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A8FFA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6F8ADF57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FA38F8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C5782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9FF2E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361CF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0257D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F1D09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DB1A4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DD91C00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DA7017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F1266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5AF8E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0BE50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5E03F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CB5DC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D9212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6AA6C29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D13EF3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CCC1D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4F2B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4FB38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882C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E536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C17B7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30411E6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9E69A1" w:rsidRPr="00976927" w14:paraId="67107680" w14:textId="77777777" w:rsidTr="009E69A1">
              <w:tc>
                <w:tcPr>
                  <w:tcW w:w="2499" w:type="pct"/>
                </w:tcPr>
                <w:p w14:paraId="2DE00813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0C6F599A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EBE164"/>
                        <w:vAlign w:val="bottom"/>
                      </w:tcPr>
                      <w:p w14:paraId="06A282C5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EBE164"/>
                        <w:vAlign w:val="bottom"/>
                      </w:tcPr>
                      <w:p w14:paraId="237F6615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697BF50A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5374706D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3509DFBD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56D91CD7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BE164"/>
                        <w:vAlign w:val="bottom"/>
                      </w:tcPr>
                      <w:p w14:paraId="6234535F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36DCB3CF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6CD269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74F1B5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7DAC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F1C54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2A610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A204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14A3C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56B3FC3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BEAD8D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B8DF61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25BFF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42661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11E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4044B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99840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B8D5086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E79E44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53803E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F9F1D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C048F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BBB62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478CC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F1426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16F7A85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756D5C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9534C5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48FC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2CADF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1AD36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2D7EE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6AEF6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B7B0635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CBBFEF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330D12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477F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B44E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601E2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7180C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63E9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E628E3B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9AA0EA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01BA2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EF93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BC137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439D9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00754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A0081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5F7324A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7513E50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32E8E41C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5D2A5"/>
                        <w:vAlign w:val="bottom"/>
                      </w:tcPr>
                      <w:p w14:paraId="62D05F7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6EEA9731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38B71987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635B2B1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3B9092B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3458E79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5D2A5"/>
                        <w:vAlign w:val="bottom"/>
                      </w:tcPr>
                      <w:p w14:paraId="51B8A04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5C175416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B83E1B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77C1C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5229B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7285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2BFB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316E8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6905F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23D0F8B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601AB0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0B1FF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D6C45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37F80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321E7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C8C9C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F1906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4530A2C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89F85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0958A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9B0C3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302BB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0ACD6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759BF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EC2BA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0D45C7B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0B9FA6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C8E32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BFAB9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274D8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D5DCF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8A5D3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2732C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2689B51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DECA02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C86D8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1EB5D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23B1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10C5B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7E668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62F5F5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97E8BEC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21B33B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9AC8C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160D2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0260B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45090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77FC0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0C720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6CAA45E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9E69A1" w:rsidRPr="00976927" w14:paraId="53791648" w14:textId="77777777" w:rsidTr="009E69A1">
              <w:tc>
                <w:tcPr>
                  <w:tcW w:w="2499" w:type="pct"/>
                </w:tcPr>
                <w:p w14:paraId="7D9EE9DB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160149FF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9B5F"/>
                        <w:vAlign w:val="bottom"/>
                      </w:tcPr>
                      <w:p w14:paraId="547E833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FF9B5F"/>
                        <w:vAlign w:val="bottom"/>
                      </w:tcPr>
                      <w:p w14:paraId="147C131F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76F64CB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61E950F5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4ED3B06D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2A24353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9B5F"/>
                        <w:vAlign w:val="bottom"/>
                      </w:tcPr>
                      <w:p w14:paraId="4A1B57BA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779D88DD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4A8083C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F4CD98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415D7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0AB872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6BE23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2580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888151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7CB6D7D3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198760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0F3D79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A34E0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F4E13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70162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0F270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45930E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944C5FC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0D82B0C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9C5080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D1DBC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BE9E01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47FC3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A4E7D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B5DD1C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0A3736F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6E6C2B7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6CC42A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26EDF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83237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59D0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95B98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DFA914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0F65BFC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099036B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C90496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5CA10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959D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18429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C0024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2256DE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8028BA7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1633B24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84C396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43AAF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202B18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C6256C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3A6C62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300C040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4B47815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4A6FA57B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78B97CEE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78C8"/>
                        <w:vAlign w:val="bottom"/>
                      </w:tcPr>
                      <w:p w14:paraId="382C303B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12432B6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35E45AA5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1476321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156BDD58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661735A9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78C8"/>
                        <w:vAlign w:val="bottom"/>
                      </w:tcPr>
                      <w:p w14:paraId="2372732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19592D90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FAB2C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A8F03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14D7F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AE9C3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BB04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95E2D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2D210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2C76E3C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D35B85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ECCE7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B8CF2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EF8F3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5603A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D5F86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A6604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F99329D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7DCDEB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591A6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56A7E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75061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7775C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EE097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EE009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0F141C8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3378CD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2241B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3EB7E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22173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2AF2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66D1F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911C2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CBD265C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275720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A4E86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74EAE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63480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CFE8C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22BE7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F0B0D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660E4F3C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F7573B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E5C4B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B997D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4209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637E9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FBA3F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D4CF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E0290C8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9E69A1" w:rsidRPr="00976927" w14:paraId="3256AC19" w14:textId="77777777" w:rsidTr="009E69A1">
              <w:tc>
                <w:tcPr>
                  <w:tcW w:w="2499" w:type="pct"/>
                </w:tcPr>
                <w:p w14:paraId="6758A8E3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29816EA9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6EAA"/>
                        <w:vAlign w:val="bottom"/>
                      </w:tcPr>
                      <w:p w14:paraId="4F53F969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FF6EAA"/>
                        <w:vAlign w:val="bottom"/>
                      </w:tcPr>
                      <w:p w14:paraId="63940F07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4211703C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320B8ED5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00733D7A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600A185B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6EAA"/>
                        <w:vAlign w:val="bottom"/>
                      </w:tcPr>
                      <w:p w14:paraId="7E554D3F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3313A68F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57F1E2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B40F4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BA626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5E7DF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4019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8DDDE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872E9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60DF41B5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3E982E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4FD8A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70E0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2057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37EBF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654BD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1A2A8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DDC924B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FE8987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2DF3A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9599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1DA18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C9DAE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DFEF9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F7509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62E07334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1E5197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D0DE7D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84944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3A1C6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613BE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437FF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90A39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98611FB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7B0773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7D982D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C7AF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65D4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B536D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0501D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23552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08728D3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76CA41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E02BB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A2D7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AF6FE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6578F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DE797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E6ACF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C35E1FF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A2BC815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134666FC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DC82C8"/>
                        <w:vAlign w:val="bottom"/>
                      </w:tcPr>
                      <w:p w14:paraId="6CA79C4D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75242B88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07A70076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2CC972A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47413F7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2D2BE82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C82C8"/>
                        <w:vAlign w:val="bottom"/>
                      </w:tcPr>
                      <w:p w14:paraId="08753387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0059C04B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EE99A1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C8C48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27A7D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5F8DB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CBB94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8FF44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9AD13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BE15A38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E32BA6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254A3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9C4D6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51D09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BC13F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7904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47A71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DE49829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F4EF9C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D0FC3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67C6C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41BE7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34FD4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E6488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79C0C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9CB03C1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5AE33E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0960E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D69AA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F7459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34AA2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70C29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E69AB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0195479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C5BB45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2546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0CFBB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215E8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34C3C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47757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C73588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C76297B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6CA567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62CE2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8C2C6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902AA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C1548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D5D09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AFCDC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C221399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9E69A1" w:rsidRPr="00976927" w14:paraId="7C171858" w14:textId="77777777" w:rsidTr="009E69A1">
              <w:tc>
                <w:tcPr>
                  <w:tcW w:w="2499" w:type="pct"/>
                </w:tcPr>
                <w:p w14:paraId="42151AEA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41542CE0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587CD"/>
                        <w:vAlign w:val="bottom"/>
                      </w:tcPr>
                      <w:p w14:paraId="3EB66910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A587CD"/>
                        <w:vAlign w:val="bottom"/>
                      </w:tcPr>
                      <w:p w14:paraId="76E94D6C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6F4C146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54B8A4E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4A9A8C1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25FCBF86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587CD"/>
                        <w:vAlign w:val="bottom"/>
                      </w:tcPr>
                      <w:p w14:paraId="6C4C2C80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6F1B87C3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54A695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B6F70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2FC6F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F1FD5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9141E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9B384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CBD0F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E41ECC1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E3443D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61A8C0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DAD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87373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DC29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FE3E7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AF685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BBA43A5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2246F3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CB9FA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B850C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0012A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940A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921D4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7A527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D475CA7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3C1F56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2F0F9F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B2486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8F8E4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52EA6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64CF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2EBA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7CCA9489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5BA5D9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9A54B6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4AE80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B3B85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B4E2F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73D80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33442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6B691291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2B13C1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45AFC9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9A376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4D555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D0F24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EA922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F613F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8FA4015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37945C2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6835D65E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C82C8"/>
                        <w:vAlign w:val="bottom"/>
                      </w:tcPr>
                      <w:p w14:paraId="0E762568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6585B90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561949B7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232DE67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32EE6BA5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7FA476AC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3C82C8"/>
                        <w:vAlign w:val="bottom"/>
                      </w:tcPr>
                      <w:p w14:paraId="6369AD9A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5E5859B0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46DC3C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FD0EF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334FC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88546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1B5F8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2C323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8EDA4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1DB9309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75AB5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3BD8A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F3CF7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6BF78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03F65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0D806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604D13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901FBAF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FA4887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15743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1904A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D35E5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D819B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60161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3D480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F2859C8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C211DB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7D2D8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4945A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02D45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97F26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3C38F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62D8E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8A6D340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A09202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23517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F9C94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AC853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F343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032CD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DB646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3C24BFD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3031B5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3B967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083B3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D524C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F0675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B9634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22592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FE9EC31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CE1E8B" w:rsidRPr="00976927" w:rsidRDefault="00CE1E8B" w:rsidP="00976927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</w:rPr>
            </w:pPr>
          </w:p>
        </w:tc>
        <w:tc>
          <w:tcPr>
            <w:tcW w:w="166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A4652" w14:textId="77777777" w:rsidR="009E69A1" w:rsidRPr="00844F84" w:rsidRDefault="009E69A1" w:rsidP="009E69A1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2022</w:t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51"/>
              <w:gridCol w:w="2553"/>
            </w:tblGrid>
            <w:tr w:rsidR="009E69A1" w:rsidRPr="00976927" w14:paraId="6D3C155F" w14:textId="77777777" w:rsidTr="009E69A1">
              <w:tc>
                <w:tcPr>
                  <w:tcW w:w="2499" w:type="pct"/>
                </w:tcPr>
                <w:p w14:paraId="05888A84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1"/>
                    <w:gridCol w:w="341"/>
                    <w:gridCol w:w="339"/>
                    <w:gridCol w:w="339"/>
                    <w:gridCol w:w="339"/>
                    <w:gridCol w:w="339"/>
                    <w:gridCol w:w="339"/>
                  </w:tblGrid>
                  <w:tr w:rsidR="009E69A1" w:rsidRPr="00976927" w14:paraId="394DEBF6" w14:textId="77777777" w:rsidTr="009E69A1">
                    <w:trPr>
                      <w:trHeight w:val="113"/>
                    </w:trPr>
                    <w:tc>
                      <w:tcPr>
                        <w:tcW w:w="340" w:type="dxa"/>
                        <w:shd w:val="clear" w:color="auto" w:fill="0FDCEB"/>
                        <w:vAlign w:val="bottom"/>
                      </w:tcPr>
                      <w:p w14:paraId="62368B7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340" w:type="dxa"/>
                        <w:shd w:val="clear" w:color="auto" w:fill="0FDCEB"/>
                        <w:vAlign w:val="bottom"/>
                      </w:tcPr>
                      <w:p w14:paraId="619075AB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TE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7DFF187A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3E5B0E16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46382EF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746DC24B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31C3A2EB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424E7E45" w14:textId="77777777" w:rsidTr="009E69A1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7D6206F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34B33B2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AF225C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69F595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A3364F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0B4B24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F27BB6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6E88E06E" w14:textId="77777777" w:rsidTr="009E69A1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584EFAF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68FE2CF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A10071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3EE391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510A82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B10C67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D9B012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36CEB9D" w14:textId="77777777" w:rsidTr="009E69A1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1416C81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4906ABA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FF4710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FA0CBF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6BDCC4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A536C5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D6FC1D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7E4D85E" w14:textId="77777777" w:rsidTr="009E69A1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4497C60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0D947B7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4507EC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F1CAB9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9F010D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9C285C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69331A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6A5157BE" w14:textId="77777777" w:rsidTr="009E69A1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414D5BE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4FCC5B6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DDB631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4767AE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0558CE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D0BD22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98A50F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3596BC6" w14:textId="77777777" w:rsidTr="009E69A1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4D9FF47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0C71FD9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C19DEC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7841AC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203739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976765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0A7E06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8884AEC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6FAEF7DA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49D94121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14AFE4"/>
                        <w:vAlign w:val="bottom"/>
                      </w:tcPr>
                      <w:p w14:paraId="26676846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6818057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7C979839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5EB7C0A9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4A66FA45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6B9C11F7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4AFE4"/>
                        <w:vAlign w:val="bottom"/>
                      </w:tcPr>
                      <w:p w14:paraId="5D6A15F5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645D4FF4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EA462C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6D892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3DE2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DF875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70AE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4985F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A6782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66E52709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AD13C4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02343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99829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338A4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4CEB8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F4B88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57806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F2515A3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01772C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9B862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7646A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8277C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38C1D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720F3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BE288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2A2DD7B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CBBE53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54F7A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AE5E0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59CC2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FA6C1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12238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E98BB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685E78E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D1768E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20997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ABA35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A66D9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C8099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257CE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34FAC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EF01F32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A111A3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276B7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52E35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E8470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FA1A9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DA98B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20EB4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CE9B7C7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9E69A1" w:rsidRPr="00976927" w14:paraId="18B88FA7" w14:textId="77777777" w:rsidTr="009E69A1">
              <w:tc>
                <w:tcPr>
                  <w:tcW w:w="2499" w:type="pct"/>
                </w:tcPr>
                <w:p w14:paraId="350CD3AD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 w:bidi="ru-RU"/>
                    </w:rPr>
                    <w:t>MARÇO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74DBA0EE" w14:textId="77777777" w:rsidTr="009E69A1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0ABE78"/>
                        <w:vAlign w:val="bottom"/>
                      </w:tcPr>
                      <w:p w14:paraId="4821588F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0ABE78"/>
                        <w:vAlign w:val="bottom"/>
                      </w:tcPr>
                      <w:p w14:paraId="424F2F1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72CDF6E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628586DB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37936D7B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2DDBCD1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ABE78"/>
                        <w:vAlign w:val="bottom"/>
                      </w:tcPr>
                      <w:p w14:paraId="6456E6A8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2B9654CC" w14:textId="77777777" w:rsidTr="009E69A1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28B9CBD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ACEAB6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93AC7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4C6E3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2CAF5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4F463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44985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7C2D2DA3" w14:textId="77777777" w:rsidTr="009E69A1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13FD93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7E162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2404C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D8D5E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3104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45C5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B6782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70BFB8B" w14:textId="77777777" w:rsidTr="009E69A1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6C3CB78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58C24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2205B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423B4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9386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4F1E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61E14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CFA8289" w14:textId="77777777" w:rsidTr="009E69A1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1BDD76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AFDE82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BF260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2FE4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125C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92600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7A397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892D83A" w14:textId="77777777" w:rsidTr="009E69A1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216E9D7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B9C5E1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D33DA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EFFAB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2254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0D1D1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21BE6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634EA007" w14:textId="77777777" w:rsidTr="009E69A1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47DFC5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04581B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D747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B8C04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B6657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5EC2F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69938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14:paraId="5A5E06AE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val="it-IT" w:bidi="ru-RU"/>
                    </w:rPr>
                  </w:pPr>
                </w:p>
              </w:tc>
              <w:tc>
                <w:tcPr>
                  <w:tcW w:w="2501" w:type="pct"/>
                </w:tcPr>
                <w:p w14:paraId="64332EC1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76247F94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0D264"/>
                        <w:vAlign w:val="bottom"/>
                      </w:tcPr>
                      <w:p w14:paraId="1A95916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76F72C5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036C5030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6D4CE16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3971284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45240F2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0D264"/>
                        <w:vAlign w:val="bottom"/>
                      </w:tcPr>
                      <w:p w14:paraId="13671F3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13C7D0F5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13F365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1599A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B5607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43385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D4F31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7D930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7DD10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06776C8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3A8065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073DE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DF612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9FB80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64366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88839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2D42C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647E27D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C4489C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65ACA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9E0A3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F9CD1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3EF78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A9D02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A33C2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95E1FF5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C896F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54A5D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6A61B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32E5F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AD421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CE6FB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A15C4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AB6029C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AFCBFC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5579C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2E7EC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C2288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9A930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0729F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E0D77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DC38013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38EFE7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C5660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E9423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9D052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DA86B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6F48D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4A2D9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01535AB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9E69A1" w:rsidRPr="00976927" w14:paraId="739612D6" w14:textId="77777777" w:rsidTr="009E69A1">
              <w:tc>
                <w:tcPr>
                  <w:tcW w:w="2499" w:type="pct"/>
                </w:tcPr>
                <w:p w14:paraId="7B6BCBC9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439D0711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EBE164"/>
                        <w:vAlign w:val="bottom"/>
                      </w:tcPr>
                      <w:p w14:paraId="7175E137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EBE164"/>
                        <w:vAlign w:val="bottom"/>
                      </w:tcPr>
                      <w:p w14:paraId="524DFD48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14FA883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6A47EC95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644C0B16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5452279A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BE164"/>
                        <w:vAlign w:val="bottom"/>
                      </w:tcPr>
                      <w:p w14:paraId="6EC62C4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64BB2974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A24F36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69AF3F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8EF9A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CD6F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A04E6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ED6D0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7BD58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6B13083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3234C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01EECB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6BF43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856DC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D125D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A4711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93084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B65F0A5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69EC53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400AE9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36A80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D7FD5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1EB75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6B678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70973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72CC2353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0CDD7B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3D93EE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4FF3D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49A47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36652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D29A5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82FB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74D901F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C7413C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2861A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366C9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F1273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B1A1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4B06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106DB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661D42C6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59EC72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74B37D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981E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E8619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F5ABC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CD13F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84DCF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B97805F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4E247934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06507D91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5D2A5"/>
                        <w:vAlign w:val="bottom"/>
                      </w:tcPr>
                      <w:p w14:paraId="684A9EAC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11B6241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13929C7C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7A8A01A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1B6D93B9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55C8DB06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5D2A5"/>
                        <w:vAlign w:val="bottom"/>
                      </w:tcPr>
                      <w:p w14:paraId="1587659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77842D29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8EDC9E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6FBB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D40ED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4A737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3CBE3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5A85A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C6DFC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6D070C1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4C5638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86E4A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FF2C5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54021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E1A81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FB465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C731D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687F3E2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5827FF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7511F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3FBAC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EE248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FC825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215D7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0A41B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6677289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8A3D5E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50FC1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E3F92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DA8EE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AA362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ED1D8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92EBA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351415B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9A1C35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CF4FA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30516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AEAC3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107EE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E08EF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D8DAD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37F7018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F44F74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CF59F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BBADF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0E27D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1C0D3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34FA0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69F8E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AFC13F3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9E69A1" w:rsidRPr="00976927" w14:paraId="479ACA7C" w14:textId="77777777" w:rsidTr="009E69A1">
              <w:tc>
                <w:tcPr>
                  <w:tcW w:w="2499" w:type="pct"/>
                </w:tcPr>
                <w:p w14:paraId="5F5D9978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490C2C07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9B5F"/>
                        <w:vAlign w:val="bottom"/>
                      </w:tcPr>
                      <w:p w14:paraId="24D58901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FF9B5F"/>
                        <w:vAlign w:val="bottom"/>
                      </w:tcPr>
                      <w:p w14:paraId="2EF5C13C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2502D46B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789BDA7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0E1A1ADF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1A85A3AC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9B5F"/>
                        <w:vAlign w:val="bottom"/>
                      </w:tcPr>
                      <w:p w14:paraId="13E4BBFA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26897996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301E9F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B78EE3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576CD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9F7BBD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EEF0D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C9B377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9AC6AC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95DAC80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030A3DC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AF1677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1B2E7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FD1EA0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0C499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6F018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29AD80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B040EEB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9AF9A4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0BF096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D7E23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0E749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9B43B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82415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11695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D829148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5BD2A0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5034F5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08EC1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057176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2AE3A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06D425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A96929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79EF3667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250C5C9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649A44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2F852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13980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BB6E1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77AB79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9E1791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7886FE81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6906FF7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C83170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C17341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137552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2CB062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1B89EA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22AA40D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DDE8FC0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E3DA061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7B2C5B54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78C8"/>
                        <w:vAlign w:val="bottom"/>
                      </w:tcPr>
                      <w:p w14:paraId="6D3E64C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0DAE1C30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6B7C1FE6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13E098D1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2A5350E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5952C877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78C8"/>
                        <w:vAlign w:val="bottom"/>
                      </w:tcPr>
                      <w:p w14:paraId="57E15951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6DF42231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FB89CB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61651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70BF6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6BE99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E67E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40AE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F292B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5DA87DE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9D0A13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C5BF1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40450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A4BA1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83E60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1DC84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985AA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0C80434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B9B294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8AD27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B92B6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C3A24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365CA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8E70F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0102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1411122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456118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EB9C0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CD513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B0BBC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20F8F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FB171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253A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B5F532C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83AED7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B3C25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339B6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DDE52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AC28F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AC368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434E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7C88225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306881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A0A52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ED13E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22328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F85CC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0AFC1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756C4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2357373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9E69A1" w:rsidRPr="00976927" w14:paraId="7D2A0461" w14:textId="77777777" w:rsidTr="009E69A1">
              <w:tc>
                <w:tcPr>
                  <w:tcW w:w="2499" w:type="pct"/>
                </w:tcPr>
                <w:p w14:paraId="1856CA5F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54AF0B12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6EAA"/>
                        <w:vAlign w:val="bottom"/>
                      </w:tcPr>
                      <w:p w14:paraId="549E516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FF6EAA"/>
                        <w:vAlign w:val="bottom"/>
                      </w:tcPr>
                      <w:p w14:paraId="58A5299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533A666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0276FBEC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29AB4E4C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2BE790FB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6EAA"/>
                        <w:vAlign w:val="bottom"/>
                      </w:tcPr>
                      <w:p w14:paraId="6DB1AFB8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2EE46EAE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A489AA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E623F8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2BFAB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3EA5D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6DBF2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B8AB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15943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0E12973E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C76DB7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6CEE87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8A42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7D2E5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68EF0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A74E7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7AF4E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1B97F29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A40DE0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5923E0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61A49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F5560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F33F4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D0ACF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875AF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52AA986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450220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367A7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047D0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E051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55DAA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B24BA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0E143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48B7F8D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0B632D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8C99F6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F3F92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A8EC8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87082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51A06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838B8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47DEF2A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6A8F3B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A9B068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57433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BA4F5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2F64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2EDFA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47E08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E4D00B7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B2139E1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65922B8E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DC82C8"/>
                        <w:vAlign w:val="bottom"/>
                      </w:tcPr>
                      <w:p w14:paraId="24B65EEE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0364A369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46DDA98B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40BE0E6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563AE473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2C5AEC9D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C82C8"/>
                        <w:vAlign w:val="bottom"/>
                      </w:tcPr>
                      <w:p w14:paraId="37341EE6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2183FEE4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39DC3C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6D417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74B88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D83ED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F01E4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C6E8B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DA29D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8FE6931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FD625E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77F34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BD53D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45756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B4FF2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AC564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75B71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23A4D517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316433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1E24B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74860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46C82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798C0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FEFA0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CA016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13EE2F2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58F92D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00565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FDD99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92664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6A908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366F1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51ABF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FB61D97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4952AF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9D2EE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1D151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BF87B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C59E3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547D8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661599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757F0580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89A04B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B4D38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23A81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F4C0F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9C982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850B3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0D40E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502F2D1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9E69A1" w:rsidRPr="00976927" w14:paraId="51FEF4D4" w14:textId="77777777" w:rsidTr="009E69A1">
              <w:tc>
                <w:tcPr>
                  <w:tcW w:w="2499" w:type="pct"/>
                </w:tcPr>
                <w:p w14:paraId="4FF6EFE1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45F16101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587CD"/>
                        <w:vAlign w:val="bottom"/>
                      </w:tcPr>
                      <w:p w14:paraId="4F5D6148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A587CD"/>
                        <w:vAlign w:val="bottom"/>
                      </w:tcPr>
                      <w:p w14:paraId="4C69D921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13BB95E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1E72099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17E5F34B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6BB34222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587CD"/>
                        <w:vAlign w:val="bottom"/>
                      </w:tcPr>
                      <w:p w14:paraId="56FD13E7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5D1FFA5E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823464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C4B95E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C30B7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9BF62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3EFDC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9B6DD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D1150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7AAAA48C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ED4BFA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9BC9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54D2E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2BF74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B964D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5D4C8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4D2C5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3B4AA93B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F778FB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D2095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BC698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389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6D86F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FD12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68B09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7F95364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A4B0E4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6EBAF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06758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D7D56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23632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A0B87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D1CED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6DF56FB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301072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97B7B1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2E161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12706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6F2FE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8CB7D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75523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5598797D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118969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7566D5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AE2CF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00427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2D2A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8417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3275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5799530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45D380B" w14:textId="77777777" w:rsidR="009E69A1" w:rsidRPr="00976927" w:rsidRDefault="009E69A1" w:rsidP="009E69A1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9E69A1" w:rsidRPr="00976927" w14:paraId="000C998F" w14:textId="77777777" w:rsidTr="009E69A1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C82C8"/>
                        <w:vAlign w:val="bottom"/>
                      </w:tcPr>
                      <w:p w14:paraId="773BBD28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49D4AC7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7EE8C0F8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423FDA56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26A7F2FB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14214394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3C82C8"/>
                        <w:vAlign w:val="bottom"/>
                      </w:tcPr>
                      <w:p w14:paraId="5B2A47AD" w14:textId="77777777" w:rsidR="009E69A1" w:rsidRPr="00976927" w:rsidRDefault="009E69A1" w:rsidP="009E69A1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9E69A1" w:rsidRPr="00976927" w14:paraId="106107E3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6BB10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734E9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9A871D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E4D5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29A20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38B7F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F6352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400DBA01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5783B3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84D68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276E6F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C46D4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A1AF5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04EF6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71E93E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E5A3AC1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9A597F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C3FC9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BE954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71D63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345E9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1C9EF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0A5B3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1E16D1A4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68CB5A4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20F88B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EBCD8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38968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F279E7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3B5EC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E985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7B8DDFA0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C75557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5CD513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673D1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9FEA6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EF8692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0A6821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992B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69A1" w:rsidRPr="00976927" w14:paraId="6535E85E" w14:textId="77777777" w:rsidTr="009E69A1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CC8EDF8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5E0BDA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F96BFC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B06875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4160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EE46B0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1AAB99" w14:textId="77777777" w:rsidR="009E69A1" w:rsidRPr="00844F84" w:rsidRDefault="009E69A1" w:rsidP="009E69A1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0204B8B" w14:textId="77777777" w:rsidR="009E69A1" w:rsidRPr="00976927" w:rsidRDefault="009E69A1" w:rsidP="009E69A1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CE1E8B" w:rsidRPr="00976927" w:rsidRDefault="00CE1E8B" w:rsidP="00976927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4"/>
                <w:szCs w:val="14"/>
                <w:lang w:bidi="ru-RU"/>
              </w:rPr>
            </w:pPr>
          </w:p>
        </w:tc>
        <w:tc>
          <w:tcPr>
            <w:tcW w:w="1667" w:type="pct"/>
            <w:tcBorders>
              <w:left w:val="single" w:sz="4" w:space="0" w:color="auto"/>
            </w:tcBorders>
            <w:vAlign w:val="center"/>
          </w:tcPr>
          <w:p w14:paraId="20B37BB8" w14:textId="77777777" w:rsidR="00441F85" w:rsidRPr="00844F84" w:rsidRDefault="00441F85" w:rsidP="00441F85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2023</w:t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51"/>
              <w:gridCol w:w="2553"/>
            </w:tblGrid>
            <w:tr w:rsidR="00441F85" w:rsidRPr="00976927" w14:paraId="71C36648" w14:textId="77777777" w:rsidTr="00642A56">
              <w:tc>
                <w:tcPr>
                  <w:tcW w:w="2499" w:type="pct"/>
                </w:tcPr>
                <w:p w14:paraId="209DFE03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1"/>
                    <w:gridCol w:w="341"/>
                    <w:gridCol w:w="339"/>
                    <w:gridCol w:w="339"/>
                    <w:gridCol w:w="339"/>
                    <w:gridCol w:w="339"/>
                    <w:gridCol w:w="339"/>
                  </w:tblGrid>
                  <w:tr w:rsidR="00441F85" w:rsidRPr="00976927" w14:paraId="79FC3D69" w14:textId="77777777" w:rsidTr="00642A56">
                    <w:trPr>
                      <w:trHeight w:val="113"/>
                    </w:trPr>
                    <w:tc>
                      <w:tcPr>
                        <w:tcW w:w="340" w:type="dxa"/>
                        <w:shd w:val="clear" w:color="auto" w:fill="0FDCEB"/>
                        <w:vAlign w:val="bottom"/>
                      </w:tcPr>
                      <w:p w14:paraId="68268D75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340" w:type="dxa"/>
                        <w:shd w:val="clear" w:color="auto" w:fill="0FDCEB"/>
                        <w:vAlign w:val="bottom"/>
                      </w:tcPr>
                      <w:p w14:paraId="2A0DAF93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TE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6A156DB8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531F2B72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6DD29B10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4393AF2C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13B3F64A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DO</w:t>
                        </w:r>
                      </w:p>
                    </w:tc>
                  </w:tr>
                  <w:tr w:rsidR="00441F85" w:rsidRPr="00976927" w14:paraId="4CB6C3A1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5CCCDEC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3A8A647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A3CCE3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9C1166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F84A31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E717C0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2AEF34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49292FC1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1A7BC81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19B8C51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06E0B4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8B3694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5DB85E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1AC4A4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9AA667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15B1C5EA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4C19E11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17DE2C3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1531E8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CC73E7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2B44D1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9FF7BB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93948F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5858B845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600257B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54EC83D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08A9FF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1272D1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6FA3A0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890000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75CA5F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6CBD4213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5EA2155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0B19A87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2617CE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100A9C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17E938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FEDB5F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D6BD45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3529E190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339CCF8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21D18AC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EC5413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062D34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A50734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B6464C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57C1B2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2BF0EAE" w14:textId="77777777" w:rsidR="00441F85" w:rsidRPr="00976927" w:rsidRDefault="00441F85" w:rsidP="00441F85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6A2F9FD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441F85" w:rsidRPr="00976927" w14:paraId="53BF0A10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14AFE4"/>
                        <w:vAlign w:val="bottom"/>
                      </w:tcPr>
                      <w:p w14:paraId="055D0B0C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5D7D7E4F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32638A52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2FBE3BAA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3003B45D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192B11D4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4AFE4"/>
                        <w:vAlign w:val="bottom"/>
                      </w:tcPr>
                      <w:p w14:paraId="2457B4C7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41F85" w:rsidRPr="00976927" w14:paraId="59DEBB8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2F1E47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D7D06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63BBD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2A03A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DA90E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F6D8F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D97A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49E31A9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0CDF5C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59A55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27AA6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C02D8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A0135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122B4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13DBC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0C6DBF4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880D12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E4900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75FB4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35257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EAFDD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187F5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D8FCF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50D241F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95043C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446D6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26C36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23AB0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64E62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DDA83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8AA46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265F0B37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D3950D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DEECC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2D2E6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5A2F8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DD855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52134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BA8A7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46EE03D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73E0CD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7FF92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867E4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A812B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E38A1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348AD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C00E3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4170263" w14:textId="77777777" w:rsidR="00441F85" w:rsidRPr="00976927" w:rsidRDefault="00441F85" w:rsidP="00441F85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441F85" w:rsidRPr="00976927" w14:paraId="0C5C346B" w14:textId="77777777" w:rsidTr="00642A56">
              <w:tc>
                <w:tcPr>
                  <w:tcW w:w="2499" w:type="pct"/>
                </w:tcPr>
                <w:p w14:paraId="7037BB95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 w:bidi="ru-RU"/>
                    </w:rPr>
                    <w:t>MARÇO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441F85" w:rsidRPr="00976927" w14:paraId="43C0DFBC" w14:textId="77777777" w:rsidTr="00642A56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0ABE78"/>
                        <w:vAlign w:val="bottom"/>
                      </w:tcPr>
                      <w:p w14:paraId="252444D5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0ABE78"/>
                        <w:vAlign w:val="bottom"/>
                      </w:tcPr>
                      <w:p w14:paraId="7B716309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47F1514C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0FC8A25C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1F095D6B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45519BFA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ABE78"/>
                        <w:vAlign w:val="bottom"/>
                      </w:tcPr>
                      <w:p w14:paraId="66D991F2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DO</w:t>
                        </w:r>
                      </w:p>
                    </w:tc>
                  </w:tr>
                  <w:tr w:rsidR="00441F85" w:rsidRPr="00976927" w14:paraId="37117732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953FB9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5E70CC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B22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D90C9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C4937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AD05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F780B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742813B0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3416920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0ED00B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41551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69CFF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5CC9C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B6430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35DB3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1F16E6E5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0883C0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57494F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83A43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ECB2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5ACA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BE6A8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0A66C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6F3E5936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CA4B4F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5C0008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E2661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22DC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4284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9B047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0711B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23E2E687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5F1695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9644BF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C3E0A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8E6C4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C417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79CF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DD6E7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21F00CDE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2B29E1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967920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D15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1CED0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BE5F9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65FE3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D6866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14:paraId="112A7180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val="it-IT" w:bidi="ru-RU"/>
                    </w:rPr>
                  </w:pPr>
                </w:p>
              </w:tc>
              <w:tc>
                <w:tcPr>
                  <w:tcW w:w="2501" w:type="pct"/>
                </w:tcPr>
                <w:p w14:paraId="2450EE9A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441F85" w:rsidRPr="00976927" w14:paraId="71654EDF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0D264"/>
                        <w:vAlign w:val="bottom"/>
                      </w:tcPr>
                      <w:p w14:paraId="4FDE5F23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20F4AFB6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6605A578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01A9C9F5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69B57BEA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725FBDE3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0D264"/>
                        <w:vAlign w:val="bottom"/>
                      </w:tcPr>
                      <w:p w14:paraId="5E0498C3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41F85" w:rsidRPr="00976927" w14:paraId="08BB50F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68FBFA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B7CF8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A0EC1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8E393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35234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966A9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85593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30126A8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51EEFD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E42DE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C2AB9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3EDA6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4CE9E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B5DF8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4D99D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2138984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D8D65B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84829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3860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A38F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B9892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CF29A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7EDED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04E3325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336CD6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72108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F0E26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2AA80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7D75E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21ED5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9A560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5F284C7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B0E3D3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4F677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41C73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84EB5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45385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8ED28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300B2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2CB121F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809D8F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D4E82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DBD08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DB9E2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4E8F6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E0A22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B9D1C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2720CA7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441F85" w:rsidRPr="00976927" w14:paraId="7B9923CA" w14:textId="77777777" w:rsidTr="00642A56">
              <w:tc>
                <w:tcPr>
                  <w:tcW w:w="2499" w:type="pct"/>
                </w:tcPr>
                <w:p w14:paraId="4853A6DE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441F85" w:rsidRPr="00976927" w14:paraId="4770CCCF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EBE164"/>
                        <w:vAlign w:val="bottom"/>
                      </w:tcPr>
                      <w:p w14:paraId="4C355CC1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EBE164"/>
                        <w:vAlign w:val="bottom"/>
                      </w:tcPr>
                      <w:p w14:paraId="3634243E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095F26FC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22673776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6CC78042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3C904E60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BE164"/>
                        <w:vAlign w:val="bottom"/>
                      </w:tcPr>
                      <w:p w14:paraId="071B9005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41F85" w:rsidRPr="00976927" w14:paraId="177E965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D6DF57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E6FC9E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A06DD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1C3C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106B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CB1DE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47F49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44B9CD3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E59CFB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6823FA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CFB41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3DB85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D4D7F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DDEB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06175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032DE19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703108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B9CBD9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22217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9F93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A94E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7F97F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F6D3F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48472E3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2349FF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EAC55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0907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D1F4A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2731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638C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5E35E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49462C1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DC5F15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DC96BC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37A56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D1358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FFAFC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07F59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65324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21C5D04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415B8C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5EAF5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7A736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AA108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4A053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B6922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10C79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CD35D1A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13A78238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441F85" w:rsidRPr="00976927" w14:paraId="2A1928ED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5D2A5"/>
                        <w:vAlign w:val="bottom"/>
                      </w:tcPr>
                      <w:p w14:paraId="1C3B54AB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2B2BF20C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4FF18C9A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00ABCC69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59CD912A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3E46DADD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5D2A5"/>
                        <w:vAlign w:val="bottom"/>
                      </w:tcPr>
                      <w:p w14:paraId="3F473716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41F85" w:rsidRPr="00976927" w14:paraId="17CA148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243CF1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6C414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121DA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08AB7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A6001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5E5DB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3E8D9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50435CC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E83180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3D7DD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125F6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E2BD4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83EB8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EEEC9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F6205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0FDB1C5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34B40E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055BA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A9E1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AFB29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62593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04719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86579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524F7D6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3DBF3D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25CFE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A59A2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1682D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7057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89946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0E012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0AA520E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E89B2E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1186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31915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A093D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554B0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2CC2F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40024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644DD8A7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EB60E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F27AB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5A292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E8936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6AD98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27585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760FE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97D6BB1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441F85" w:rsidRPr="00976927" w14:paraId="3502991C" w14:textId="77777777" w:rsidTr="00642A56">
              <w:tc>
                <w:tcPr>
                  <w:tcW w:w="2499" w:type="pct"/>
                </w:tcPr>
                <w:p w14:paraId="3CFEE8F4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441F85" w:rsidRPr="00976927" w14:paraId="3DD1AA6D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9B5F"/>
                        <w:vAlign w:val="bottom"/>
                      </w:tcPr>
                      <w:p w14:paraId="1A3BBA20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FF9B5F"/>
                        <w:vAlign w:val="bottom"/>
                      </w:tcPr>
                      <w:p w14:paraId="00601D2B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024BAF4D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2C90C4B0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48D66021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6332A186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9B5F"/>
                        <w:vAlign w:val="bottom"/>
                      </w:tcPr>
                      <w:p w14:paraId="286B776F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41F85" w:rsidRPr="00976927" w14:paraId="41324EB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2F83EDE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34B0D6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4F5CF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ADB96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AEB08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B7450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0DFB51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3F84BEF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4203119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AC65D1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ED2A2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76A68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DF883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78C95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7D207D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23F47E5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629FECF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C529FA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C31D3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0456BA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3FAC0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B7519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6C2383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032C767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59E8A1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E249C0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8376C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70011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E6989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7791A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91A5B4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78521B59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BC91AE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D19024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7A4FA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4E103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D1967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86A78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2D4C9E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0A22C4D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00F0184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5E0017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A5B38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8E56AA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43A06D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124AB4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6CBF92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2E504A6" w14:textId="77777777" w:rsidR="00441F85" w:rsidRPr="00976927" w:rsidRDefault="00441F85" w:rsidP="00441F85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6F05122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441F85" w:rsidRPr="00976927" w14:paraId="4F7A8F20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78C8"/>
                        <w:vAlign w:val="bottom"/>
                      </w:tcPr>
                      <w:p w14:paraId="5C6576DE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3B8E039B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522D2CCC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2A1C5FA2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1D8D954F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5BA5A7CD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78C8"/>
                        <w:vAlign w:val="bottom"/>
                      </w:tcPr>
                      <w:p w14:paraId="7D2354D6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41F85" w:rsidRPr="00976927" w14:paraId="1EC3920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BD1A25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4E4DD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CB6D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D088B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18B58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F9FED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B1B04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4FCB65D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FC58C9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AEDD8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75AD7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8C2F6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04653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AB585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69541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795720B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90FF75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0FB4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04CCD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339CE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178F0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D7E1F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042D9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4E9BE2D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E90467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ECC9B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02E33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D4AE1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27B02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C9A8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E23F1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7D7AAA5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D5B6CB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666AF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217DD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45B6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9217F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AD368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115F1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0D5CA1A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5E6688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46076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96988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66C0B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FC43D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C33F4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5FA57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5B32797" w14:textId="77777777" w:rsidR="00441F85" w:rsidRPr="00976927" w:rsidRDefault="00441F85" w:rsidP="00441F85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441F85" w:rsidRPr="00976927" w14:paraId="556D670F" w14:textId="77777777" w:rsidTr="00642A56">
              <w:tc>
                <w:tcPr>
                  <w:tcW w:w="2499" w:type="pct"/>
                </w:tcPr>
                <w:p w14:paraId="3FB88510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441F85" w:rsidRPr="00976927" w14:paraId="20B2BCB9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6EAA"/>
                        <w:vAlign w:val="bottom"/>
                      </w:tcPr>
                      <w:p w14:paraId="24D59201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FF6EAA"/>
                        <w:vAlign w:val="bottom"/>
                      </w:tcPr>
                      <w:p w14:paraId="304EE603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5DDADD06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305E2A83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2791BCAE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1D0037EE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6EAA"/>
                        <w:vAlign w:val="bottom"/>
                      </w:tcPr>
                      <w:p w14:paraId="2C6E5B56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41F85" w:rsidRPr="00976927" w14:paraId="44DE51F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3FECDD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12A7EC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E667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BCE83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24BCA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6526B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8ACCC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6744E277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FFB7DF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E1C877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8570B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41F4D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59FC1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2A175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CD410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7E8D328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8B0D42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2C7F61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37EDD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B96F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CB370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0A00D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CE61D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19C03CE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9D742D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2B68E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642DF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4585C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2ACE2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34AA4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75516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44F5164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EEC253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45D29B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153C7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BCD6C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876ED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35DC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21A64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0A8F93F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963D6B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631042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79CFB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22A77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7FC0C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424E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D8A71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12B7C49" w14:textId="77777777" w:rsidR="00441F85" w:rsidRPr="00976927" w:rsidRDefault="00441F85" w:rsidP="00441F85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C4BE066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441F85" w:rsidRPr="00976927" w14:paraId="32C9374A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DC82C8"/>
                        <w:vAlign w:val="bottom"/>
                      </w:tcPr>
                      <w:p w14:paraId="45EC87C4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1E213476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7AE64690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6F2E0F40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550BFDB7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48112BDF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C82C8"/>
                        <w:vAlign w:val="bottom"/>
                      </w:tcPr>
                      <w:p w14:paraId="55CCF469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41F85" w:rsidRPr="00976927" w14:paraId="3617A577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C5ACED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BF3BA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60F64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5A01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6B946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2A266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0F896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1F25F6C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43386B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C50FE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00B5F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51876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C4E0A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C075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375A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45E0E47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E78884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110C2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0BC70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E00ED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A74FF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B4619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11D9E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0A5D07A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FA9342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43436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D312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D2F57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1EAED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26505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E4D21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6BC873C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DFACA0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25A29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DB8D9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D2C02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2369A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98BCF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969B1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6DA8653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40EA2D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8ABEA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088E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519C6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EAE18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D9FEE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1408F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03FAA19" w14:textId="77777777" w:rsidR="00441F85" w:rsidRPr="00976927" w:rsidRDefault="00441F85" w:rsidP="00441F85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441F85" w:rsidRPr="00976927" w14:paraId="436B5422" w14:textId="77777777" w:rsidTr="00642A56">
              <w:tc>
                <w:tcPr>
                  <w:tcW w:w="2499" w:type="pct"/>
                </w:tcPr>
                <w:p w14:paraId="61178C87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441F85" w:rsidRPr="00976927" w14:paraId="4E59D376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587CD"/>
                        <w:vAlign w:val="bottom"/>
                      </w:tcPr>
                      <w:p w14:paraId="5F770E54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A587CD"/>
                        <w:vAlign w:val="bottom"/>
                      </w:tcPr>
                      <w:p w14:paraId="756D8CF2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06C5175B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521D9FDA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558A44F6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3484783F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587CD"/>
                        <w:vAlign w:val="bottom"/>
                      </w:tcPr>
                      <w:p w14:paraId="5905CB6C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41F85" w:rsidRPr="00976927" w14:paraId="24A1E59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7123EE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2048A2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359AC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802B4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09DC6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5819B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DFE00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0D1C382C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1F1165C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8F3BF1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F6659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A521D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0FD48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58107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C502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5D270ED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EA3AC7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1BA80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9A56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1B353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6305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084E0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A5F14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708BAC2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E71D96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0AD0E5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C10F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F3F37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D0730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DA8A8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FFFCA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58AE0F2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958B4E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B1FEBB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1918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58088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4B4CB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CB4BD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287F7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655C85C7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8893E97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432E96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30868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A6DEA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B7E00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19DA4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D7156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9850513" w14:textId="77777777" w:rsidR="00441F85" w:rsidRPr="00976927" w:rsidRDefault="00441F85" w:rsidP="00441F85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6F208550" w14:textId="77777777" w:rsidR="00441F85" w:rsidRPr="00976927" w:rsidRDefault="00441F85" w:rsidP="00441F85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441F85" w:rsidRPr="00976927" w14:paraId="0A6788D4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C82C8"/>
                        <w:vAlign w:val="bottom"/>
                      </w:tcPr>
                      <w:p w14:paraId="4DA73EFB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2427F2D6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2B9BB271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0F196375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5C094124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6A14E069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3C82C8"/>
                        <w:vAlign w:val="bottom"/>
                      </w:tcPr>
                      <w:p w14:paraId="3DF21049" w14:textId="77777777" w:rsidR="00441F85" w:rsidRPr="00976927" w:rsidRDefault="00441F85" w:rsidP="00441F85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441F85" w:rsidRPr="00976927" w14:paraId="5497B4D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0F8EB5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69E0B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DDCFF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7F7B7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B0441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30428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75F72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631234A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B025B8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7E0A5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5F32D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2F869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4BA9DF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C0A76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E20622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22BA29C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C7A862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79EC8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72ABE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39F97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2317D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5E73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93589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6ADFAD1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AE2062B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138D0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15B3C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9EFDFD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828FD3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D4855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0C45D4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7EE3AEC9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1FFDB0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8200F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6B0B3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9B46B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F53B6A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F53649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30742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41F85" w:rsidRPr="00976927" w14:paraId="44A8EAD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FB559F0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485561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005A8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9EDE38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BFBBA6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E96B5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38A1EE" w14:textId="77777777" w:rsidR="00441F85" w:rsidRPr="00844F84" w:rsidRDefault="00441F85" w:rsidP="00441F85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F455F72" w14:textId="77777777" w:rsidR="00441F85" w:rsidRPr="00976927" w:rsidRDefault="00441F85" w:rsidP="00441F85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76F89CCB" w14:textId="77777777" w:rsidR="00CE1E8B" w:rsidRPr="00B6393F" w:rsidRDefault="00CE1E8B" w:rsidP="00976927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4"/>
                <w:szCs w:val="14"/>
                <w:lang w:val="it-IT" w:bidi="ru-RU"/>
              </w:rPr>
            </w:pPr>
          </w:p>
        </w:tc>
      </w:tr>
    </w:tbl>
    <w:p w14:paraId="2B3E424A" w14:textId="1DF0A038" w:rsidR="00F93E3B" w:rsidRPr="00B6393F" w:rsidRDefault="00F93E3B" w:rsidP="00976927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  <w:lang w:val="it-IT"/>
        </w:rPr>
      </w:pPr>
    </w:p>
    <w:sectPr w:rsidR="00F93E3B" w:rsidRPr="00B6393F" w:rsidSect="00844F84">
      <w:pgSz w:w="16838" w:h="11906" w:orient="landscape" w:code="9"/>
      <w:pgMar w:top="340" w:right="510" w:bottom="397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7DB86A" w14:textId="77777777" w:rsidR="0067259B" w:rsidRDefault="0067259B">
      <w:pPr>
        <w:spacing w:after="0"/>
      </w:pPr>
      <w:r>
        <w:separator/>
      </w:r>
    </w:p>
  </w:endnote>
  <w:endnote w:type="continuationSeparator" w:id="0">
    <w:p w14:paraId="71956547" w14:textId="77777777" w:rsidR="0067259B" w:rsidRDefault="0067259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C4B976" w14:textId="77777777" w:rsidR="0067259B" w:rsidRDefault="0067259B">
      <w:pPr>
        <w:spacing w:after="0"/>
      </w:pPr>
      <w:r>
        <w:separator/>
      </w:r>
    </w:p>
  </w:footnote>
  <w:footnote w:type="continuationSeparator" w:id="0">
    <w:p w14:paraId="04D513E9" w14:textId="77777777" w:rsidR="0067259B" w:rsidRDefault="0067259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0"/>
    <w:docVar w:name="MonthEnd10" w:val="31.10.2020"/>
    <w:docVar w:name="MonthEnd11" w:val="30.11.2020"/>
    <w:docVar w:name="MonthEnd12" w:val="31.12.2020"/>
    <w:docVar w:name="MonthEnd2" w:val="29.02.2020"/>
    <w:docVar w:name="MonthEnd3" w:val="31.03.2020"/>
    <w:docVar w:name="MonthEnd4" w:val="30.04.2020"/>
    <w:docVar w:name="MonthEnd5" w:val="31.05.2020"/>
    <w:docVar w:name="MonthEnd6" w:val="30.06.2020"/>
    <w:docVar w:name="MonthEnd7" w:val="31.07.2020"/>
    <w:docVar w:name="MonthEnd8" w:val="31.08.2020"/>
    <w:docVar w:name="MonthEnd9" w:val="30.09.2020"/>
    <w:docVar w:name="Months" w:val="12"/>
    <w:docVar w:name="MonthStart1" w:val="01.01.2020"/>
    <w:docVar w:name="MonthStart10" w:val="01.10.2020"/>
    <w:docVar w:name="MonthStart11" w:val="01.11.2020"/>
    <w:docVar w:name="MonthStart12" w:val="01.12.2020"/>
    <w:docVar w:name="MonthStart2" w:val="01.02.2020"/>
    <w:docVar w:name="MonthStart3" w:val="01.03.2020"/>
    <w:docVar w:name="MonthStart4" w:val="01.04.2020"/>
    <w:docVar w:name="MonthStart5" w:val="01.05.2020"/>
    <w:docVar w:name="MonthStart6" w:val="01.06.2020"/>
    <w:docVar w:name="MonthStart7" w:val="01.07.2020"/>
    <w:docVar w:name="MonthStart8" w:val="01.08.2020"/>
    <w:docVar w:name="MonthStart9" w:val="01.09.2020"/>
    <w:docVar w:name="MonthStartLast" w:val="12/1/2012"/>
    <w:docVar w:name="WeekStart" w:val="понедельник"/>
  </w:docVars>
  <w:rsids>
    <w:rsidRoot w:val="00285C1D"/>
    <w:rsid w:val="00013E5F"/>
    <w:rsid w:val="0005357B"/>
    <w:rsid w:val="00071356"/>
    <w:rsid w:val="00097A25"/>
    <w:rsid w:val="000A5A57"/>
    <w:rsid w:val="000E2618"/>
    <w:rsid w:val="001274F3"/>
    <w:rsid w:val="00135DA8"/>
    <w:rsid w:val="00151CCE"/>
    <w:rsid w:val="00166201"/>
    <w:rsid w:val="001B01F9"/>
    <w:rsid w:val="001C41F9"/>
    <w:rsid w:val="00285C1D"/>
    <w:rsid w:val="003327F5"/>
    <w:rsid w:val="00340CAF"/>
    <w:rsid w:val="003C0D41"/>
    <w:rsid w:val="003E085C"/>
    <w:rsid w:val="003E7B3A"/>
    <w:rsid w:val="003F6264"/>
    <w:rsid w:val="00416364"/>
    <w:rsid w:val="00431B29"/>
    <w:rsid w:val="00440416"/>
    <w:rsid w:val="00441F85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426D6"/>
    <w:rsid w:val="00667021"/>
    <w:rsid w:val="0067259B"/>
    <w:rsid w:val="006974E1"/>
    <w:rsid w:val="006B7711"/>
    <w:rsid w:val="006C0896"/>
    <w:rsid w:val="006F513E"/>
    <w:rsid w:val="007B60FB"/>
    <w:rsid w:val="007C0139"/>
    <w:rsid w:val="007D45A1"/>
    <w:rsid w:val="007F53F9"/>
    <w:rsid w:val="007F564D"/>
    <w:rsid w:val="00804CE2"/>
    <w:rsid w:val="0081583A"/>
    <w:rsid w:val="00844F84"/>
    <w:rsid w:val="008A32B1"/>
    <w:rsid w:val="008B1201"/>
    <w:rsid w:val="008E0BA9"/>
    <w:rsid w:val="008F16F7"/>
    <w:rsid w:val="009107E4"/>
    <w:rsid w:val="009164BA"/>
    <w:rsid w:val="009166BD"/>
    <w:rsid w:val="00976927"/>
    <w:rsid w:val="00977AAE"/>
    <w:rsid w:val="00996E56"/>
    <w:rsid w:val="00997268"/>
    <w:rsid w:val="009E2B7A"/>
    <w:rsid w:val="009E69A1"/>
    <w:rsid w:val="00A12667"/>
    <w:rsid w:val="00A14581"/>
    <w:rsid w:val="00A20E4C"/>
    <w:rsid w:val="00AA23D3"/>
    <w:rsid w:val="00AA3C50"/>
    <w:rsid w:val="00AE302A"/>
    <w:rsid w:val="00AE36BB"/>
    <w:rsid w:val="00B13164"/>
    <w:rsid w:val="00B24BD3"/>
    <w:rsid w:val="00B36BE5"/>
    <w:rsid w:val="00B37C7E"/>
    <w:rsid w:val="00B6393F"/>
    <w:rsid w:val="00B65B09"/>
    <w:rsid w:val="00B75B1B"/>
    <w:rsid w:val="00B76CCE"/>
    <w:rsid w:val="00B85583"/>
    <w:rsid w:val="00B9476B"/>
    <w:rsid w:val="00BC3952"/>
    <w:rsid w:val="00BE5AB8"/>
    <w:rsid w:val="00BF174C"/>
    <w:rsid w:val="00C309F5"/>
    <w:rsid w:val="00C44DFB"/>
    <w:rsid w:val="00C6519B"/>
    <w:rsid w:val="00C70F21"/>
    <w:rsid w:val="00C7354B"/>
    <w:rsid w:val="00C91F9B"/>
    <w:rsid w:val="00CE1E8B"/>
    <w:rsid w:val="00D2403F"/>
    <w:rsid w:val="00DA6A3A"/>
    <w:rsid w:val="00DC3C75"/>
    <w:rsid w:val="00DE32AC"/>
    <w:rsid w:val="00E1407A"/>
    <w:rsid w:val="00E50BDE"/>
    <w:rsid w:val="00E774CD"/>
    <w:rsid w:val="00E77E1D"/>
    <w:rsid w:val="00ED75B6"/>
    <w:rsid w:val="00F046DB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10213</Words>
  <Characters>58217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2021-07-07T10:23:00Z</dcterms:created>
  <dcterms:modified xsi:type="dcterms:W3CDTF">2021-07-07T10:23:00Z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