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680A2BC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1A78BAB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1CF00C9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7B6217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2606909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3A13203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14CA723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67D983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2EAE1B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ECD7A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70571D4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0CB5BD9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541F1C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60AC76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0CA305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435CD2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12BBCBE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3B5C99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7807C55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32E40A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3BC9A7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1D5794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7A0800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646DB4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11B109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548820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54170E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0EF14E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733E1F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71D0785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090C5F3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7E5186A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74EDC6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5CDA1F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3AA0FF4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45F916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691D61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E0C78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676DA99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6E6C440E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0092856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36BE89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242166C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0E317E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FA5747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10585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EDC8E9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6F28C3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38988D1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4A0207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68109BC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783B35F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053574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302AF3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4BAE25E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7ABCCF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7CCE063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4DCE2A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081CC5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646DEFA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173DE0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6C089B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5C7D6F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0FC0CA2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0DBC1D9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1FA907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6DEB44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42B2C1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4C6166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495988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45606E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71EAF0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3CE96B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31EE70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249B60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0A2C0DD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6CFDF75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4524D7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620C0A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7C3172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2BA8E2C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2303D0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20BBBE0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55373A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7A73D58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2028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6799C8D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474671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33C0F6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4EC101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5F98016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618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2584DD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9618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76D74DE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37426C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3952D4D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5EA8526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7FF095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2FE345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26DF7F3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3F3CF5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165C159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6CA453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2F1F6A6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A11EB0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01D51B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52B217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02493D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0E668C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24988D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336463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0E6C7B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18862AC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7145B91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6D1CAB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5A9E13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7E4D14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05253D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576A0B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945D2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4BE5AC1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E4C5C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254C86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325C8A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879C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36AE52C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344C51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871F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4B7E7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DEAC3" w14:textId="77777777" w:rsidR="00344DD1" w:rsidRDefault="00344DD1">
      <w:pPr>
        <w:spacing w:after="0"/>
      </w:pPr>
      <w:r>
        <w:separator/>
      </w:r>
    </w:p>
  </w:endnote>
  <w:endnote w:type="continuationSeparator" w:id="0">
    <w:p w14:paraId="1D1F61D8" w14:textId="77777777" w:rsidR="00344DD1" w:rsidRDefault="00344D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9F0DB" w14:textId="77777777" w:rsidR="00344DD1" w:rsidRDefault="00344DD1">
      <w:pPr>
        <w:spacing w:after="0"/>
      </w:pPr>
      <w:r>
        <w:separator/>
      </w:r>
    </w:p>
  </w:footnote>
  <w:footnote w:type="continuationSeparator" w:id="0">
    <w:p w14:paraId="4F71A4BE" w14:textId="77777777" w:rsidR="00344DD1" w:rsidRDefault="00344DD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E4C5C"/>
    <w:rsid w:val="001274F3"/>
    <w:rsid w:val="001377CA"/>
    <w:rsid w:val="00151CCE"/>
    <w:rsid w:val="001B01F9"/>
    <w:rsid w:val="001B5625"/>
    <w:rsid w:val="001C41F9"/>
    <w:rsid w:val="00254AA4"/>
    <w:rsid w:val="00285C1D"/>
    <w:rsid w:val="00296180"/>
    <w:rsid w:val="002D7C5A"/>
    <w:rsid w:val="003327F5"/>
    <w:rsid w:val="00340CAF"/>
    <w:rsid w:val="00344DD1"/>
    <w:rsid w:val="003C0D41"/>
    <w:rsid w:val="003E085C"/>
    <w:rsid w:val="003E7B3A"/>
    <w:rsid w:val="00416364"/>
    <w:rsid w:val="00431B29"/>
    <w:rsid w:val="00440416"/>
    <w:rsid w:val="00462EAD"/>
    <w:rsid w:val="004879C5"/>
    <w:rsid w:val="004A6170"/>
    <w:rsid w:val="004B7E75"/>
    <w:rsid w:val="004F6AAC"/>
    <w:rsid w:val="00512F2D"/>
    <w:rsid w:val="0055301D"/>
    <w:rsid w:val="00570FBB"/>
    <w:rsid w:val="00583B82"/>
    <w:rsid w:val="005923AC"/>
    <w:rsid w:val="005945D2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4C37"/>
    <w:rsid w:val="00A12667"/>
    <w:rsid w:val="00A14581"/>
    <w:rsid w:val="00A20E4C"/>
    <w:rsid w:val="00AA23D3"/>
    <w:rsid w:val="00AA3C50"/>
    <w:rsid w:val="00AE302A"/>
    <w:rsid w:val="00AE36BB"/>
    <w:rsid w:val="00B37C7E"/>
    <w:rsid w:val="00B44FC6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871F5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2020-09-12T05:51:00Z</dcterms:created>
  <dcterms:modified xsi:type="dcterms:W3CDTF">2020-09-12T05:51:00Z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