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03A6D41C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66A7A7F5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6267574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158D513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1E3440E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69CD95C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6DA294D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0A204AB4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784A6AC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6A77BE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23963F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54EE56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65670E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1B4C1D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10CF42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128EF8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07EC29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211C98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23915D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0CCE2B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7B5A65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685EA9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62E574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0E2FA7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1258E9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631DCE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4E773C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678C4C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4F8E53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608960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103AC8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2E3F17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5C1DB8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4EAE3A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105397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4DDC06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0E7915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2BF73A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5F3325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58097A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633D9F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408AD1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32469A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293DF9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56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56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7C6C58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103A98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2676DA99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360061D1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616860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0092856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36BE89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242166C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0E317E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5FA5747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5B10585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4EDC8E9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AB241C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476F51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297158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36CCE1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56A7DB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306169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2DEE91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56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562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0C6C7D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41FFB5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14C761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316A58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5873B6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3BEDCC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1D8731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522567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1A1F34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6F7C4B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76B0B6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710645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1BD17A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663445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65569C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23F379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55A157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7FA50A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450349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2C64F9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6485D3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4C38BF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75747E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62CFC1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1D40B3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73F14B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35BE78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478AA5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60AA04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4F795F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7E6586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5EE3B62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1B6C8636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32EEBC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17DB5D1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CB0859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99C3EC5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95489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F64531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DFD7BE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0EA71A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2F19A6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3C12CF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7C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741FC5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2EA8FB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126027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7E84DE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4E53F5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779604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04688B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1C67C9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13F877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631EB0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2DC7A5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1455CF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7E0634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1B4EBD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6B2065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553A47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78D5F6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52D51E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5DF0B2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3A94CC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0B2482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627E1F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2F8242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411A47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191FBE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25C42E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7D3A06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2A2CC4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3E75DF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414A7E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B562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63A487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108D55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71FC65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5FBE03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24662" w14:textId="77777777" w:rsidR="00D108E2" w:rsidRDefault="00D108E2">
      <w:pPr>
        <w:spacing w:after="0"/>
      </w:pPr>
      <w:r>
        <w:separator/>
      </w:r>
    </w:p>
  </w:endnote>
  <w:endnote w:type="continuationSeparator" w:id="0">
    <w:p w14:paraId="10948103" w14:textId="77777777" w:rsidR="00D108E2" w:rsidRDefault="00D108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3FBFF" w14:textId="77777777" w:rsidR="00D108E2" w:rsidRDefault="00D108E2">
      <w:pPr>
        <w:spacing w:after="0"/>
      </w:pPr>
      <w:r>
        <w:separator/>
      </w:r>
    </w:p>
  </w:footnote>
  <w:footnote w:type="continuationSeparator" w:id="0">
    <w:p w14:paraId="13380CB8" w14:textId="77777777" w:rsidR="00D108E2" w:rsidRDefault="00D108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377CA"/>
    <w:rsid w:val="00151CCE"/>
    <w:rsid w:val="001B01F9"/>
    <w:rsid w:val="001B5625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4C37"/>
    <w:rsid w:val="00A12667"/>
    <w:rsid w:val="00A14581"/>
    <w:rsid w:val="00A20E4C"/>
    <w:rsid w:val="00AA23D3"/>
    <w:rsid w:val="00AA3C50"/>
    <w:rsid w:val="00AE302A"/>
    <w:rsid w:val="00AE36BB"/>
    <w:rsid w:val="00B37C7E"/>
    <w:rsid w:val="00B44FC6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108E2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2020-09-12T05:49:00Z</dcterms:created>
  <dcterms:modified xsi:type="dcterms:W3CDTF">2020-09-12T05:49:00Z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