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03A6D41C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0C83DEB1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6267574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158D513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1E3440E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469CD95C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6DA294DE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0A204AB4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784A6AC7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2D28C5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547F0C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51B910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379C70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733CAD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6A966D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783258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639445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6FD705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39E43C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57A008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1588F9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565CCEA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4B1FAD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8D8BD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786D32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301DB1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59C859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1C2146E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7A6CBF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359D77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546A4CF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2F8FA0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5CCCF5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FC8F4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1373F8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CAD6A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44AF3A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1A9BB0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463A01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336BF08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D4C00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75D263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37EE85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647009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253906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361DA25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91B8CF8" w14:textId="77777777" w:rsidTr="00ED5F48">
        <w:tc>
          <w:tcPr>
            <w:tcW w:w="2500" w:type="pct"/>
            <w:vAlign w:val="center"/>
          </w:tcPr>
          <w:p w14:paraId="1D943BD5" w14:textId="2676DA99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NOVEMBRO</w:t>
            </w:r>
          </w:p>
        </w:tc>
        <w:tc>
          <w:tcPr>
            <w:tcW w:w="2500" w:type="pct"/>
            <w:vAlign w:val="center"/>
          </w:tcPr>
          <w:p w14:paraId="5AC816B2" w14:textId="3F3D8EF6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0D83A92" w14:textId="61BA8925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4616860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624BECF2" w14:textId="0092856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15CDEE10" w14:textId="636BE89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8328FBE" w14:textId="242166CA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6C11AC7" w14:textId="0E317E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92D2B52" w14:textId="5FA5747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4E3B942" w14:textId="5B10585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5F471C53" w14:textId="4EDC8E9F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1AB241C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208744" w14:textId="0CDC1C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F23BE8" w14:textId="5B955EC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F104F4" w14:textId="748BDB6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7DE07" w14:textId="2540D9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EDA721" w14:textId="1419E58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318F1A" w14:textId="5920455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44BCADC" w14:textId="27C69C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MonthStart11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190101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392197A" w14:textId="5E8570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6E84146" w14:textId="0CE54C6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1D001C" w14:textId="45E774A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99F84F" w14:textId="0392D2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D7A2C7" w14:textId="24DEFF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C68FC" w14:textId="42B53E2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FA46A54" w14:textId="094B7B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149638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EC68B63" w14:textId="4AEDA2F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1DE3BEC" w14:textId="2B52A28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AD6FE0" w14:textId="6064AF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A9C57C" w14:textId="02B75F2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0A001C" w14:textId="0CCA676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318C0" w14:textId="6E67558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CC94ADB" w14:textId="59772E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4BB8B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7B7C06" w14:textId="7F4057A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51A727" w14:textId="44080F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866D1E" w14:textId="511A199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4EB99" w14:textId="770DBE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9EFBF0" w14:textId="7FCB413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3F83D" w14:textId="143E06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6EBAA" w14:textId="066998B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240C3B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FB2A1C" w14:textId="46178C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48B7341" w14:textId="0764D4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D13A7C" w14:textId="1D882AF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BD97E4" w14:textId="73A093E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78CE96" w14:textId="1BF3FC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A1247" w14:textId="13D2DC8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3BC1A11" w14:textId="62040FF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AEF418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9A0E62B" w14:textId="3AE5851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CAB03A5" w14:textId="791152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MonthEnd11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7ACE1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7008B6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10AE0D9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60972F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94C25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1547B57" w14:textId="77777777" w:rsidTr="00ED5F48">
        <w:tc>
          <w:tcPr>
            <w:tcW w:w="2500" w:type="pct"/>
            <w:vAlign w:val="center"/>
          </w:tcPr>
          <w:p w14:paraId="6AE3BB0C" w14:textId="5EE3B62A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DEZEMBRO</w:t>
            </w:r>
          </w:p>
        </w:tc>
        <w:tc>
          <w:tcPr>
            <w:tcW w:w="2500" w:type="pct"/>
            <w:vAlign w:val="center"/>
          </w:tcPr>
          <w:p w14:paraId="3D8BA562" w14:textId="6E24E3B8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2020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D4CAD8A" w14:textId="3E62D5A8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1C608AFC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1AA947D" w14:textId="732EEBC3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080F3955" w14:textId="17DB5D1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173504" w14:textId="7CB0859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459C1B2" w14:textId="699C3EC5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2689FC3" w14:textId="495489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2C5A400" w14:textId="0F64531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3317BA1" w14:textId="1DFD7BE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7C17943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EC0A191" w14:textId="2AE1C55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03151C" w14:textId="22D8AB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4DC06B" w14:textId="5195DC3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DB9C6B" w14:textId="480253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0C7CA6" w14:textId="10EF19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16ECF4" w14:textId="026AEA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98D4833" w14:textId="0FF751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MonthStart12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7F4FCFD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E951E" w14:textId="22CC352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CB7923" w14:textId="0004156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F31A5E" w14:textId="33E0A2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475C4A" w14:textId="3D16EA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AC826A" w14:textId="306650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13D5FA" w14:textId="141B601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304BDE0" w14:textId="2212A5C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DB9DAF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C9A3BBE" w14:textId="67D8005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F2CCF4" w14:textId="69DB840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AD79D1" w14:textId="0F641B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272435" w14:textId="71E29F2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A50AED" w14:textId="39F39A0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CA101BC" w14:textId="69A7E5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7CC68C2" w14:textId="1232E53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953C65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3D4027" w14:textId="3ED861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BD3027E" w14:textId="04F9E73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136C06" w14:textId="77F245F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23EA43" w14:textId="0B7649D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DEDC25" w14:textId="6E96C7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015B6" w14:textId="739B8B4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73DCFA5" w14:textId="4CB626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CCE256B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DEC791C" w14:textId="0CF6158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3EECC90" w14:textId="392778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2A7C4A" w14:textId="783316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EF03C3" w14:textId="77BF4E8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704AB9" w14:textId="38457B9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F70DB" w14:textId="59BD12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44FC6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C92646" w14:textId="55584E2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E4C3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43F7B53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B7E597A" w14:textId="0F3501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B94D4" w14:textId="4E23985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54A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MonthEnd12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D7C5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C97E6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6040DA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C119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8B8C8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099B84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C22440" w14:textId="77777777" w:rsidR="008A2805" w:rsidRDefault="008A2805">
      <w:pPr>
        <w:spacing w:after="0"/>
      </w:pPr>
      <w:r>
        <w:separator/>
      </w:r>
    </w:p>
  </w:endnote>
  <w:endnote w:type="continuationSeparator" w:id="0">
    <w:p w14:paraId="627F6B6A" w14:textId="77777777" w:rsidR="008A2805" w:rsidRDefault="008A28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5B395B" w14:textId="77777777" w:rsidR="008A2805" w:rsidRDefault="008A2805">
      <w:pPr>
        <w:spacing w:after="0"/>
      </w:pPr>
      <w:r>
        <w:separator/>
      </w:r>
    </w:p>
  </w:footnote>
  <w:footnote w:type="continuationSeparator" w:id="0">
    <w:p w14:paraId="708D140B" w14:textId="77777777" w:rsidR="008A2805" w:rsidRDefault="008A280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0"/>
    <w:docVar w:name="MonthEnd10" w:val="31.10.2020"/>
    <w:docVar w:name="MonthEnd11" w:val="30.11.2020"/>
    <w:docVar w:name="MonthEnd12" w:val="31.12.2020"/>
    <w:docVar w:name="MonthEnd2" w:val="29.02.2020"/>
    <w:docVar w:name="MonthEnd3" w:val="31.03.2020"/>
    <w:docVar w:name="MonthEnd4" w:val="30.04.2020"/>
    <w:docVar w:name="MonthEnd5" w:val="31.05.2020"/>
    <w:docVar w:name="MonthEnd6" w:val="30.06.2020"/>
    <w:docVar w:name="MonthEnd7" w:val="31.07.2020"/>
    <w:docVar w:name="MonthEnd8" w:val="31.08.2020"/>
    <w:docVar w:name="MonthEnd9" w:val="30.09.2020"/>
    <w:docVar w:name="Months" w:val="12"/>
    <w:docVar w:name="MonthStart1" w:val="01.01.2020"/>
    <w:docVar w:name="MonthStart10" w:val="01.10.2020"/>
    <w:docVar w:name="MonthStart11" w:val="01.11.2020"/>
    <w:docVar w:name="MonthStart12" w:val="01.12.2020"/>
    <w:docVar w:name="MonthStart2" w:val="01.02.2020"/>
    <w:docVar w:name="MonthStart3" w:val="01.03.2020"/>
    <w:docVar w:name="MonthStart4" w:val="01.04.2020"/>
    <w:docVar w:name="MonthStart5" w:val="01.05.2020"/>
    <w:docVar w:name="MonthStart6" w:val="01.06.2020"/>
    <w:docVar w:name="MonthStart7" w:val="01.07.2020"/>
    <w:docVar w:name="MonthStart8" w:val="01.08.2020"/>
    <w:docVar w:name="MonthStart9" w:val="01.09.2020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377CA"/>
    <w:rsid w:val="00151CCE"/>
    <w:rsid w:val="001B01F9"/>
    <w:rsid w:val="001B5625"/>
    <w:rsid w:val="001C41F9"/>
    <w:rsid w:val="00254AA4"/>
    <w:rsid w:val="00285C1D"/>
    <w:rsid w:val="002D7C5A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F513E"/>
    <w:rsid w:val="007C0139"/>
    <w:rsid w:val="007D45A1"/>
    <w:rsid w:val="007F564D"/>
    <w:rsid w:val="008A2805"/>
    <w:rsid w:val="008B1201"/>
    <w:rsid w:val="008F16F7"/>
    <w:rsid w:val="009164BA"/>
    <w:rsid w:val="009166BD"/>
    <w:rsid w:val="00977AAE"/>
    <w:rsid w:val="00996E56"/>
    <w:rsid w:val="00997268"/>
    <w:rsid w:val="009E4C37"/>
    <w:rsid w:val="00A12667"/>
    <w:rsid w:val="00A14581"/>
    <w:rsid w:val="00A20E4C"/>
    <w:rsid w:val="00AA23D3"/>
    <w:rsid w:val="00AA3C50"/>
    <w:rsid w:val="00AE302A"/>
    <w:rsid w:val="00AE36BB"/>
    <w:rsid w:val="00B37C7E"/>
    <w:rsid w:val="00B44FC6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2020-09-12T05:50:00Z</dcterms:created>
  <dcterms:modified xsi:type="dcterms:W3CDTF">2020-09-12T05:50:00Z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