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E97684" w14:paraId="784B55A0" w14:textId="77777777" w:rsidTr="00ED5F48">
        <w:tc>
          <w:tcPr>
            <w:tcW w:w="2500" w:type="pct"/>
            <w:vAlign w:val="center"/>
          </w:tcPr>
          <w:p w14:paraId="37FAAA50" w14:textId="25755F14" w:rsidR="00ED5F48" w:rsidRPr="00642A90" w:rsidRDefault="0055301D" w:rsidP="00ED5F48">
            <w:pPr>
              <w:pStyle w:val="ad"/>
              <w:jc w:val="left"/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</w:pPr>
            <w:bookmarkStart w:id="0" w:name="_GoBack"/>
            <w:bookmarkEnd w:id="0"/>
            <w:r>
              <w:rPr>
                <w:rFonts w:ascii="Century Gothic" w:hAnsi="Century Gothic" w:cs="Calibri"/>
                <w:noProof/>
                <w:color w:val="auto"/>
                <w:sz w:val="72"/>
                <w:szCs w:val="72"/>
                <w:lang w:bidi="ru-RU"/>
              </w:rPr>
              <w:t>MARCO</w:t>
            </w:r>
          </w:p>
        </w:tc>
        <w:tc>
          <w:tcPr>
            <w:tcW w:w="2500" w:type="pct"/>
            <w:vAlign w:val="center"/>
          </w:tcPr>
          <w:p w14:paraId="26647E3B" w14:textId="437AF093" w:rsidR="00ED5F48" w:rsidRPr="00642A90" w:rsidRDefault="00ED5F48" w:rsidP="00ED5F48">
            <w:pPr>
              <w:pStyle w:val="ad"/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</w:pP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2D59A7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t>2028</w:t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24BEBF7E" w14:textId="29E5ADCC" w:rsidR="00ED5F48" w:rsidRPr="00642A90" w:rsidRDefault="00ED5F48" w:rsidP="00ED5F48">
      <w:pPr>
        <w:pStyle w:val="Months"/>
        <w:jc w:val="center"/>
        <w:rPr>
          <w:rFonts w:ascii="Century Gothic" w:hAnsi="Century Gothic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8"/>
        <w:gridCol w:w="1495"/>
        <w:gridCol w:w="1499"/>
        <w:gridCol w:w="1499"/>
        <w:gridCol w:w="1499"/>
        <w:gridCol w:w="1499"/>
        <w:gridCol w:w="1470"/>
      </w:tblGrid>
      <w:tr w:rsidR="00ED5F48" w:rsidRPr="00E97684" w14:paraId="560D596D" w14:textId="77777777" w:rsidTr="00642A90">
        <w:trPr>
          <w:trHeight w:val="567"/>
        </w:trPr>
        <w:tc>
          <w:tcPr>
            <w:tcW w:w="708" w:type="pct"/>
            <w:shd w:val="clear" w:color="auto" w:fill="F2F2F2" w:themeFill="background1" w:themeFillShade="F2"/>
            <w:vAlign w:val="center"/>
          </w:tcPr>
          <w:p w14:paraId="44C5013E" w14:textId="795CA1BA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54CD7167" w14:textId="14501B27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TE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68845A00" w14:textId="4215E44E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387DAD2F" w14:textId="2F779C74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4869AF3A" w14:textId="0FF0E626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19742508" w14:textId="7AC701A7" w:rsidR="00ED5F48" w:rsidRPr="00E97684" w:rsidRDefault="0055301D" w:rsidP="00ED5F48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SA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17BD5908" w14:textId="7BCDE737" w:rsidR="00ED5F48" w:rsidRPr="00E97684" w:rsidRDefault="0055301D" w:rsidP="00ED5F48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DO</w:t>
            </w:r>
          </w:p>
        </w:tc>
      </w:tr>
      <w:tr w:rsidR="00ED5F48" w:rsidRPr="00E97684" w14:paraId="630DC1FC" w14:textId="77777777" w:rsidTr="00642A90">
        <w:trPr>
          <w:trHeight w:val="567"/>
        </w:trPr>
        <w:tc>
          <w:tcPr>
            <w:tcW w:w="708" w:type="pct"/>
            <w:tcMar>
              <w:right w:w="142" w:type="dxa"/>
            </w:tcMar>
            <w:vAlign w:val="bottom"/>
          </w:tcPr>
          <w:p w14:paraId="592C9C6A" w14:textId="43FA61F1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MonthStart3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59A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F7964FA" w14:textId="6FD61AD8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MonthStart3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59A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59A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F2E2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F2395D4" w14:textId="29F60DDB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MonthStart3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59A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F2E2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F2E2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BF2E2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F2E2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BF2E2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59A7"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33792AC" w14:textId="2F7428FE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MonthStart3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59A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59A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59A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BF2E2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59A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BF2E2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59A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602B436" w14:textId="632A5DF1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MonthStart3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59A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59A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59A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BF2E2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59A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BF2E2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59A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0C872C2" w14:textId="5C29111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MonthStart3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59A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59A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59A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BF2E2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59A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BF2E2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59A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74E7289B" w14:textId="2331F730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MonthStart3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59A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59A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59A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59A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59A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2E722F99" w14:textId="77777777" w:rsidTr="00642A90">
        <w:trPr>
          <w:trHeight w:val="567"/>
        </w:trPr>
        <w:tc>
          <w:tcPr>
            <w:tcW w:w="708" w:type="pct"/>
            <w:tcMar>
              <w:right w:w="142" w:type="dxa"/>
            </w:tcMar>
            <w:vAlign w:val="bottom"/>
          </w:tcPr>
          <w:p w14:paraId="21D7CE2B" w14:textId="377AFBC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59A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F0D177E" w14:textId="7006ACDD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59A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44B2EBD" w14:textId="08EC866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59A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34CED24" w14:textId="3D27C694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59A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93247CF" w14:textId="4413DB35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59A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8F99FDA" w14:textId="07E6A954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59A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B7624E4" w14:textId="488B69CB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59A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1B29EB07" w14:textId="77777777" w:rsidTr="00642A90">
        <w:trPr>
          <w:trHeight w:val="567"/>
        </w:trPr>
        <w:tc>
          <w:tcPr>
            <w:tcW w:w="708" w:type="pct"/>
            <w:tcMar>
              <w:right w:w="142" w:type="dxa"/>
            </w:tcMar>
            <w:vAlign w:val="bottom"/>
          </w:tcPr>
          <w:p w14:paraId="6D98C24B" w14:textId="1DFFDA95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59A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8629C8D" w14:textId="43766D10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59A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A1C96E1" w14:textId="6F0DB2DA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59A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5D4FE6B" w14:textId="5B5A5D2B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59A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731300D" w14:textId="21380C0B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59A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50D531D" w14:textId="7BAAA624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59A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B3A6B0F" w14:textId="1B15257E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59A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63061927" w14:textId="77777777" w:rsidTr="00642A90">
        <w:trPr>
          <w:trHeight w:val="567"/>
        </w:trPr>
        <w:tc>
          <w:tcPr>
            <w:tcW w:w="708" w:type="pct"/>
            <w:tcMar>
              <w:right w:w="142" w:type="dxa"/>
            </w:tcMar>
            <w:vAlign w:val="bottom"/>
          </w:tcPr>
          <w:p w14:paraId="322A3772" w14:textId="226D21D8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59A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89DEA55" w14:textId="65E26BE6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59A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D337127" w14:textId="01F15802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59A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988E0CD" w14:textId="3A158B20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59A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324E739" w14:textId="45190BB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59A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9C74BE0" w14:textId="65A22F90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59A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7DB6A5DD" w14:textId="3039E114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59A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2EFD4BD9" w14:textId="77777777" w:rsidTr="00642A90">
        <w:trPr>
          <w:trHeight w:val="567"/>
        </w:trPr>
        <w:tc>
          <w:tcPr>
            <w:tcW w:w="708" w:type="pct"/>
            <w:tcMar>
              <w:right w:w="142" w:type="dxa"/>
            </w:tcMar>
            <w:vAlign w:val="bottom"/>
          </w:tcPr>
          <w:p w14:paraId="7BFFCF65" w14:textId="2EC1F058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59A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59A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59A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59A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59A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59A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FC45AEB" w14:textId="50206EE4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59A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59A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59A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59A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59A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59A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AE09B59" w14:textId="7742C399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59A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59A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59A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59A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59A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59A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5B48518" w14:textId="0DF3CEBA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59A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59A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59A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59A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2D59A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59A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2D59A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59A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962A271" w14:textId="74DC76E0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59A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59A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59A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59A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E4184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59A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2D59A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59A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7FE8FC8" w14:textId="2B72201E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59A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59A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59A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5793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7BDED77A" w14:textId="2D060E98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59A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5793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5793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5793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5793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53597095" w14:textId="77777777" w:rsidTr="00642A90">
        <w:trPr>
          <w:trHeight w:val="567"/>
        </w:trPr>
        <w:tc>
          <w:tcPr>
            <w:tcW w:w="708" w:type="pct"/>
            <w:tcMar>
              <w:right w:w="142" w:type="dxa"/>
            </w:tcMar>
            <w:vAlign w:val="bottom"/>
          </w:tcPr>
          <w:p w14:paraId="4653864B" w14:textId="1BA61085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59A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5793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5793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5793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D61A4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5793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0D53C982" w14:textId="1A35EB79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59A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5793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5793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5793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45793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5793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2664708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8BFF0B3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681C0FE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AD5B26D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732AFDD9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E97684" w14:paraId="7FAF298C" w14:textId="77777777" w:rsidTr="00ED5F48">
        <w:tc>
          <w:tcPr>
            <w:tcW w:w="2500" w:type="pct"/>
            <w:vAlign w:val="center"/>
          </w:tcPr>
          <w:p w14:paraId="0B71B109" w14:textId="3B1F8BCF" w:rsidR="00ED5F48" w:rsidRPr="00642A90" w:rsidRDefault="0055301D" w:rsidP="00ED5F48">
            <w:pPr>
              <w:pStyle w:val="ad"/>
              <w:jc w:val="left"/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</w:pPr>
            <w:r>
              <w:rPr>
                <w:rFonts w:ascii="Century Gothic" w:hAnsi="Century Gothic" w:cs="Calibri"/>
                <w:noProof/>
                <w:color w:val="auto"/>
                <w:sz w:val="72"/>
                <w:szCs w:val="72"/>
                <w:lang w:bidi="ru-RU"/>
              </w:rPr>
              <w:t>ABRIL</w:t>
            </w:r>
          </w:p>
        </w:tc>
        <w:tc>
          <w:tcPr>
            <w:tcW w:w="2500" w:type="pct"/>
            <w:vAlign w:val="center"/>
          </w:tcPr>
          <w:p w14:paraId="23A157B9" w14:textId="784A99DD" w:rsidR="00ED5F48" w:rsidRPr="00642A90" w:rsidRDefault="00ED5F48" w:rsidP="00ED5F48">
            <w:pPr>
              <w:pStyle w:val="ad"/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</w:pP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2D59A7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t>2028</w:t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3208FF17" w14:textId="726E9943" w:rsidR="00ED5F48" w:rsidRPr="00642A90" w:rsidRDefault="00ED5F48" w:rsidP="00ED5F48">
      <w:pPr>
        <w:pStyle w:val="Months"/>
        <w:jc w:val="center"/>
        <w:rPr>
          <w:rFonts w:ascii="Century Gothic" w:hAnsi="Century Gothic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8"/>
        <w:gridCol w:w="1495"/>
        <w:gridCol w:w="1499"/>
        <w:gridCol w:w="1499"/>
        <w:gridCol w:w="1499"/>
        <w:gridCol w:w="1499"/>
        <w:gridCol w:w="1470"/>
      </w:tblGrid>
      <w:tr w:rsidR="00ED5F48" w:rsidRPr="00E97684" w14:paraId="4B2EB927" w14:textId="77777777" w:rsidTr="00642A90">
        <w:trPr>
          <w:trHeight w:val="567"/>
        </w:trPr>
        <w:tc>
          <w:tcPr>
            <w:tcW w:w="708" w:type="pct"/>
            <w:shd w:val="clear" w:color="auto" w:fill="F2F2F2" w:themeFill="background1" w:themeFillShade="F2"/>
            <w:vAlign w:val="center"/>
          </w:tcPr>
          <w:p w14:paraId="1E2EE8E7" w14:textId="568F5FD9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08A9ADB4" w14:textId="708898E2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TE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70798650" w14:textId="3FF7F647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0122A68C" w14:textId="65568446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295C0986" w14:textId="25632F8F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4AE62A27" w14:textId="2C21A7BB" w:rsidR="00ED5F48" w:rsidRPr="00E97684" w:rsidRDefault="0055301D" w:rsidP="00ED5F48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SA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7AEC02A7" w14:textId="2C318ADB" w:rsidR="00ED5F48" w:rsidRPr="00E97684" w:rsidRDefault="0055301D" w:rsidP="00ED5F48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DO</w:t>
            </w:r>
          </w:p>
        </w:tc>
      </w:tr>
      <w:tr w:rsidR="00ED5F48" w:rsidRPr="00E97684" w14:paraId="6A54C37E" w14:textId="77777777" w:rsidTr="00642A90">
        <w:trPr>
          <w:trHeight w:val="567"/>
        </w:trPr>
        <w:tc>
          <w:tcPr>
            <w:tcW w:w="708" w:type="pct"/>
            <w:tcMar>
              <w:right w:w="142" w:type="dxa"/>
            </w:tcMar>
            <w:vAlign w:val="bottom"/>
          </w:tcPr>
          <w:p w14:paraId="5A81EA01" w14:textId="30A80661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MonthStart4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59A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4FB043A" w14:textId="790F0E24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MonthStart4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59A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59A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004B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CDDF311" w14:textId="1838481C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MonthStart4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59A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59A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61A4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9C2D6C1" w14:textId="6A89A3ED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MonthStart4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59A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59A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5793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2B55C17" w14:textId="68E35984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MonthStart4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59A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59A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F2E2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29ABE1D" w14:textId="68A0DB86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MonthStart4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59A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F2E2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F2E2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F2E2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59A7"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57C3D9E" w14:textId="41E724E0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MonthStart4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59A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59A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59A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59A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59A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7EB2B2FA" w14:textId="77777777" w:rsidTr="00642A90">
        <w:trPr>
          <w:trHeight w:val="567"/>
        </w:trPr>
        <w:tc>
          <w:tcPr>
            <w:tcW w:w="708" w:type="pct"/>
            <w:tcMar>
              <w:right w:w="142" w:type="dxa"/>
            </w:tcMar>
            <w:vAlign w:val="bottom"/>
          </w:tcPr>
          <w:p w14:paraId="50DCA498" w14:textId="1D0EA7BC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59A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BA343AB" w14:textId="47C69EA0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59A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167D8E8" w14:textId="4C29852C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59A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7F8F156" w14:textId="04177B75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59A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44F146E" w14:textId="4117C8E9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59A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8CFC167" w14:textId="74B7A4C9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59A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753B4AD5" w14:textId="72EE36DA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59A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3002DD0F" w14:textId="77777777" w:rsidTr="00642A90">
        <w:trPr>
          <w:trHeight w:val="567"/>
        </w:trPr>
        <w:tc>
          <w:tcPr>
            <w:tcW w:w="708" w:type="pct"/>
            <w:tcMar>
              <w:right w:w="142" w:type="dxa"/>
            </w:tcMar>
            <w:vAlign w:val="bottom"/>
          </w:tcPr>
          <w:p w14:paraId="28892CB7" w14:textId="22DCAF31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59A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18520C1" w14:textId="4AD8602D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59A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B464F66" w14:textId="7E5FE5C4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59A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360DA3E" w14:textId="257AC625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59A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5A13C5D" w14:textId="767A6CC8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59A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5958C56" w14:textId="57F5DC56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59A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5357CD5" w14:textId="016288F6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59A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568BAFAE" w14:textId="77777777" w:rsidTr="00642A90">
        <w:trPr>
          <w:trHeight w:val="567"/>
        </w:trPr>
        <w:tc>
          <w:tcPr>
            <w:tcW w:w="708" w:type="pct"/>
            <w:tcMar>
              <w:right w:w="142" w:type="dxa"/>
            </w:tcMar>
            <w:vAlign w:val="bottom"/>
          </w:tcPr>
          <w:p w14:paraId="78E74E94" w14:textId="264A5183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59A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5CBE8491" w14:textId="22617785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59A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3F091CF" w14:textId="0B10A0A1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59A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F167198" w14:textId="4340715A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59A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B107AF4" w14:textId="0EBB3694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59A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249DF52" w14:textId="38E8DDD4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59A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17093039" w14:textId="1867FC21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59A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5D73EBF0" w14:textId="77777777" w:rsidTr="00642A90">
        <w:trPr>
          <w:trHeight w:val="567"/>
        </w:trPr>
        <w:tc>
          <w:tcPr>
            <w:tcW w:w="708" w:type="pct"/>
            <w:tcMar>
              <w:right w:w="142" w:type="dxa"/>
            </w:tcMar>
            <w:vAlign w:val="bottom"/>
          </w:tcPr>
          <w:p w14:paraId="47DF9029" w14:textId="09508454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59A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59A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59A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59A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59A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59A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6AA4896" w14:textId="1096F670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59A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59A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59A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59A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59A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59A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DAF9E93" w14:textId="372B17BF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59A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59A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59A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59A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D61A4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59A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D61A4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59A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5633F73" w14:textId="4D6F8F71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59A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59A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59A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59A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45793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59A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45793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59A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B85F4A6" w14:textId="70229426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59A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59A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59A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59A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BF2E2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59A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BF2E2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59A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D073DED" w14:textId="38361D31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59A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59A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59A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59A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2D59A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59A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2D59A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59A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09DF7ABA" w14:textId="5262C04A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59A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59A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59A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59A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E4184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59A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2D59A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59A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53BE865F" w14:textId="77777777" w:rsidTr="00642A90">
        <w:trPr>
          <w:trHeight w:val="567"/>
        </w:trPr>
        <w:tc>
          <w:tcPr>
            <w:tcW w:w="708" w:type="pct"/>
            <w:tcMar>
              <w:right w:w="142" w:type="dxa"/>
            </w:tcMar>
            <w:vAlign w:val="bottom"/>
          </w:tcPr>
          <w:p w14:paraId="432F4322" w14:textId="09D4E84D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59A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59A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59A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072F4D3E" w14:textId="160C5F7A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59A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CB2E77D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6678771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CC3DC82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0EF34A1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3C2D051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E97684" w14:paraId="5E679A77" w14:textId="77777777" w:rsidTr="00ED5F48">
        <w:tc>
          <w:tcPr>
            <w:tcW w:w="2500" w:type="pct"/>
            <w:vAlign w:val="center"/>
          </w:tcPr>
          <w:p w14:paraId="1ADD435E" w14:textId="67087C7A" w:rsidR="00ED5F48" w:rsidRPr="00642A90" w:rsidRDefault="0055301D" w:rsidP="00ED5F48">
            <w:pPr>
              <w:pStyle w:val="ad"/>
              <w:jc w:val="left"/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</w:pPr>
            <w:r>
              <w:rPr>
                <w:rFonts w:ascii="Century Gothic" w:hAnsi="Century Gothic" w:cs="Calibri"/>
                <w:noProof/>
                <w:color w:val="auto"/>
                <w:sz w:val="72"/>
                <w:szCs w:val="72"/>
                <w:lang w:bidi="ru-RU"/>
              </w:rPr>
              <w:t>MAIO</w:t>
            </w:r>
          </w:p>
        </w:tc>
        <w:tc>
          <w:tcPr>
            <w:tcW w:w="2500" w:type="pct"/>
            <w:vAlign w:val="center"/>
          </w:tcPr>
          <w:p w14:paraId="356E2AAA" w14:textId="7F945BD0" w:rsidR="00ED5F48" w:rsidRPr="00642A90" w:rsidRDefault="00ED5F48" w:rsidP="00ED5F48">
            <w:pPr>
              <w:pStyle w:val="ad"/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</w:pP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2D59A7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t>2028</w:t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24B867D3" w14:textId="4AD3AE40" w:rsidR="00ED5F48" w:rsidRPr="00642A90" w:rsidRDefault="00ED5F48" w:rsidP="00ED5F48">
      <w:pPr>
        <w:pStyle w:val="Months"/>
        <w:jc w:val="center"/>
        <w:rPr>
          <w:rFonts w:ascii="Century Gothic" w:hAnsi="Century Gothic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6"/>
        <w:gridCol w:w="1495"/>
        <w:gridCol w:w="1499"/>
        <w:gridCol w:w="1499"/>
        <w:gridCol w:w="1499"/>
        <w:gridCol w:w="1499"/>
        <w:gridCol w:w="1472"/>
      </w:tblGrid>
      <w:tr w:rsidR="00ED5F48" w:rsidRPr="00E97684" w14:paraId="4232816E" w14:textId="77777777" w:rsidTr="00642A90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vAlign w:val="center"/>
          </w:tcPr>
          <w:p w14:paraId="5173D927" w14:textId="6755D4A3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645E7C4A" w14:textId="088DE27D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TE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17D31BE5" w14:textId="44B49A13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18E1E115" w14:textId="572518FE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2C84A1A5" w14:textId="32A1EA38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773A0790" w14:textId="1FC0D787" w:rsidR="00ED5F48" w:rsidRPr="00E97684" w:rsidRDefault="0055301D" w:rsidP="00ED5F48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SA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08410A3D" w14:textId="7DB73568" w:rsidR="00ED5F48" w:rsidRPr="00E97684" w:rsidRDefault="0055301D" w:rsidP="00ED5F48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DO</w:t>
            </w:r>
          </w:p>
        </w:tc>
      </w:tr>
      <w:tr w:rsidR="00ED5F48" w:rsidRPr="00E97684" w14:paraId="6F5FFAB0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69C2670" w14:textId="169150F5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MonthStart5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59A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="002D59A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59A7"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F7B697C" w14:textId="390F0264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MonthStart5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59A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59A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59A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2D59A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59A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2D59A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59A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C8A88DF" w14:textId="1958BE94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MonthStart5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59A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59A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59A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2D59A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59A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2D59A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59A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9B1B025" w14:textId="042291EE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MonthStart5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59A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59A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59A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2D59A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59A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2D59A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59A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0BF732E" w14:textId="6ECA51E4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MonthStart5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59A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59A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59A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2D59A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59A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2D59A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59A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BB26961" w14:textId="60092E1D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MonthStart5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59A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59A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59A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E4184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59A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E4184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59A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6817485" w14:textId="298D19DD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MonthStart5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59A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59A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59A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7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59A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7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59A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543A7E90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021331D" w14:textId="3F709AB2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59A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4B2BF12" w14:textId="2B69D655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59A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858DFB7" w14:textId="2164B8D0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59A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48B68F1" w14:textId="5C0729A5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59A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345A9F5" w14:textId="2EAC9523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59A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29615FD" w14:textId="5AF4CC30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59A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2D659A8" w14:textId="455E4E9E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59A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25CD5011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63162FCE" w14:textId="2CF7B3F8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59A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534D557" w14:textId="233C86D3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59A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6E94CD6" w14:textId="6717869E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59A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F358C9A" w14:textId="2E6EE3F4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59A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45FC823" w14:textId="7D76AB64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59A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98DB889" w14:textId="5077F2A2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59A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2CED4719" w14:textId="45D6077B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59A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1967DB6D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08568AD" w14:textId="293F860E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59A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90DA026" w14:textId="6781367D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59A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AC5897B" w14:textId="19F344EF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59A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737E596" w14:textId="63B2DD15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59A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66F8449" w14:textId="0C269E4E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59A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F32A15C" w14:textId="029D8C20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59A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4653324" w14:textId="59243F56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59A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0B252533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405994ED" w14:textId="6FC5ACED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59A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59A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59A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59A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59A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59A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7B32801" w14:textId="3E698A92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59A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59A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59A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59A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59A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59A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F129B62" w14:textId="308A0E16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59A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59A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59A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59A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59A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59A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7DFE374" w14:textId="68CB3530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59A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59A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59A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F2E2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325C5B5" w14:textId="7E49510D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59A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F2E2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F2E2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F2E2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F2E2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B1EB887" w14:textId="24928CE6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59A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F2E2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F2E2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F2E2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D61A4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F2E2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499CB9D" w14:textId="12CB8371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59A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F2E2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F2E2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F2E2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45793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F2E2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2832F5D6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B10BCDE" w14:textId="0A45F43F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59A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F2E2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F2E2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F2E2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BF2E2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F2E2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C2A51FD" w14:textId="522ECA3F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59A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F2E2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F2E2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F40C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E98195F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C122FC5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0BF85BD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E7A702A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5A2DC031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</w:tr>
    </w:tbl>
    <w:p w14:paraId="50D5D5A5" w14:textId="77777777" w:rsidR="00ED5F48" w:rsidRPr="00C800AA" w:rsidRDefault="00ED5F48" w:rsidP="00C800AA">
      <w:pPr>
        <w:pStyle w:val="a5"/>
        <w:rPr>
          <w:rFonts w:ascii="Century Gothic" w:hAnsi="Century Gothic"/>
          <w:noProof/>
          <w:color w:val="auto"/>
          <w:sz w:val="2"/>
          <w:szCs w:val="2"/>
        </w:rPr>
      </w:pPr>
    </w:p>
    <w:sectPr w:rsidR="00ED5F48" w:rsidRPr="00C800AA" w:rsidSect="003E085C">
      <w:pgSz w:w="11906" w:h="16838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C2F2125" w14:textId="77777777" w:rsidR="00F228B9" w:rsidRDefault="00F228B9">
      <w:pPr>
        <w:spacing w:after="0"/>
      </w:pPr>
      <w:r>
        <w:separator/>
      </w:r>
    </w:p>
  </w:endnote>
  <w:endnote w:type="continuationSeparator" w:id="0">
    <w:p w14:paraId="56533F23" w14:textId="77777777" w:rsidR="00F228B9" w:rsidRDefault="00F228B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0DF3268" w14:textId="77777777" w:rsidR="00F228B9" w:rsidRDefault="00F228B9">
      <w:pPr>
        <w:spacing w:after="0"/>
      </w:pPr>
      <w:r>
        <w:separator/>
      </w:r>
    </w:p>
  </w:footnote>
  <w:footnote w:type="continuationSeparator" w:id="0">
    <w:p w14:paraId="6A33957A" w14:textId="77777777" w:rsidR="00F228B9" w:rsidRDefault="00F228B9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3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8"/>
    <w:docVar w:name="MonthEnd10" w:val="31.10.2028"/>
    <w:docVar w:name="MonthEnd11" w:val="30.11.2028"/>
    <w:docVar w:name="MonthEnd12" w:val="31.12.2028"/>
    <w:docVar w:name="MonthEnd2" w:val="29.02.2028"/>
    <w:docVar w:name="MonthEnd3" w:val="31.03.2028"/>
    <w:docVar w:name="MonthEnd4" w:val="30.04.2028"/>
    <w:docVar w:name="MonthEnd5" w:val="31.05.2028"/>
    <w:docVar w:name="MonthEnd6" w:val="30.06.2028"/>
    <w:docVar w:name="MonthEnd7" w:val="31.07.2028"/>
    <w:docVar w:name="MonthEnd8" w:val="31.08.2028"/>
    <w:docVar w:name="MonthEnd9" w:val="30.09.2028"/>
    <w:docVar w:name="Months" w:val="12"/>
    <w:docVar w:name="MonthStart1" w:val="01.01.2028"/>
    <w:docVar w:name="MonthStart10" w:val="01.10.2028"/>
    <w:docVar w:name="MonthStart11" w:val="01.11.2028"/>
    <w:docVar w:name="MonthStart12" w:val="01.12.2028"/>
    <w:docVar w:name="MonthStart2" w:val="01.02.2028"/>
    <w:docVar w:name="MonthStart3" w:val="01.03.2028"/>
    <w:docVar w:name="MonthStart4" w:val="01.04.2028"/>
    <w:docVar w:name="MonthStart5" w:val="01.05.2028"/>
    <w:docVar w:name="MonthStart6" w:val="01.06.2028"/>
    <w:docVar w:name="MonthStart7" w:val="01.07.2028"/>
    <w:docVar w:name="MonthStart8" w:val="01.08.2028"/>
    <w:docVar w:name="MonthStart9" w:val="01.09.2028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0F739F"/>
    <w:rsid w:val="001274F3"/>
    <w:rsid w:val="00151CCE"/>
    <w:rsid w:val="001B01F9"/>
    <w:rsid w:val="001C41F9"/>
    <w:rsid w:val="00285C1D"/>
    <w:rsid w:val="002D59A7"/>
    <w:rsid w:val="002D7C5A"/>
    <w:rsid w:val="003327F5"/>
    <w:rsid w:val="00340CAF"/>
    <w:rsid w:val="003C0D41"/>
    <w:rsid w:val="003E085C"/>
    <w:rsid w:val="003E7B3A"/>
    <w:rsid w:val="00416364"/>
    <w:rsid w:val="00431B29"/>
    <w:rsid w:val="00440416"/>
    <w:rsid w:val="0045793A"/>
    <w:rsid w:val="00462EAD"/>
    <w:rsid w:val="004A6170"/>
    <w:rsid w:val="004F6AAC"/>
    <w:rsid w:val="00512F2D"/>
    <w:rsid w:val="0055301D"/>
    <w:rsid w:val="00570FBB"/>
    <w:rsid w:val="00583B82"/>
    <w:rsid w:val="005923AC"/>
    <w:rsid w:val="005D5149"/>
    <w:rsid w:val="005E656F"/>
    <w:rsid w:val="00642A90"/>
    <w:rsid w:val="00667021"/>
    <w:rsid w:val="006974E1"/>
    <w:rsid w:val="006A5B3F"/>
    <w:rsid w:val="006B6899"/>
    <w:rsid w:val="006C0896"/>
    <w:rsid w:val="006F513E"/>
    <w:rsid w:val="007C0139"/>
    <w:rsid w:val="007D45A1"/>
    <w:rsid w:val="007F564D"/>
    <w:rsid w:val="008004BA"/>
    <w:rsid w:val="008B1201"/>
    <w:rsid w:val="008F16F7"/>
    <w:rsid w:val="009164BA"/>
    <w:rsid w:val="009166BD"/>
    <w:rsid w:val="00977AAE"/>
    <w:rsid w:val="00996E56"/>
    <w:rsid w:val="00997268"/>
    <w:rsid w:val="00A12667"/>
    <w:rsid w:val="00A14581"/>
    <w:rsid w:val="00A20E4C"/>
    <w:rsid w:val="00AA23D3"/>
    <w:rsid w:val="00AA3C50"/>
    <w:rsid w:val="00AE302A"/>
    <w:rsid w:val="00AE36BB"/>
    <w:rsid w:val="00AF40C0"/>
    <w:rsid w:val="00B37C7E"/>
    <w:rsid w:val="00B65B09"/>
    <w:rsid w:val="00B85583"/>
    <w:rsid w:val="00B9476B"/>
    <w:rsid w:val="00BC3952"/>
    <w:rsid w:val="00BE5AB8"/>
    <w:rsid w:val="00BF2E21"/>
    <w:rsid w:val="00BF49DC"/>
    <w:rsid w:val="00C44DFB"/>
    <w:rsid w:val="00C6519B"/>
    <w:rsid w:val="00C70F21"/>
    <w:rsid w:val="00C7354B"/>
    <w:rsid w:val="00C800AA"/>
    <w:rsid w:val="00C91F9B"/>
    <w:rsid w:val="00D61A44"/>
    <w:rsid w:val="00DB6B33"/>
    <w:rsid w:val="00DE32AC"/>
    <w:rsid w:val="00DE3363"/>
    <w:rsid w:val="00E1407A"/>
    <w:rsid w:val="00E33F1A"/>
    <w:rsid w:val="00E41847"/>
    <w:rsid w:val="00E50BDE"/>
    <w:rsid w:val="00E774CD"/>
    <w:rsid w:val="00E77E1D"/>
    <w:rsid w:val="00E97684"/>
    <w:rsid w:val="00ED5F48"/>
    <w:rsid w:val="00ED75B6"/>
    <w:rsid w:val="00F228B9"/>
    <w:rsid w:val="00F91390"/>
    <w:rsid w:val="00F93E3B"/>
    <w:rsid w:val="00FC0032"/>
    <w:rsid w:val="00FE5427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873</Words>
  <Characters>4978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2020-09-11T05:44:00Z</dcterms:created>
  <dcterms:modified xsi:type="dcterms:W3CDTF">2020-09-11T05:44:00Z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