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7F109EDB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2B3880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5ED860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0A1CE7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48AB99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6E8C38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1E9161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31A692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5CCCE5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2624B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1637B6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4378F2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432D76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024442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233947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3D825D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5EE101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4297C2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79555E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22CD1C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12DA6C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2DC930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58AF30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414414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3A2752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5C9DE5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7D7C1B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64D443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4DA7B4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2C4361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7D8963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153FCD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7CA68B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0D7027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0B8819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2694BA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14B7F6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1E7647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6C35A25C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0BA073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14E468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309734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0A3084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51339C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45AEA4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37993B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471FCC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60968F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1C26D4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79FC7A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6A9000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082945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4A2B59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325A07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621F6A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10D118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6FADD5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5195AB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6FAAD4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73AE1F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3E816C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64CED9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066F14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3A9293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BE94D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6258E9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357156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01A8A7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1B016D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72C988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129B2E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4B76EA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742599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556A7A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28E0FE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0FADDF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480E0FF2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0FD6AC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68C2E0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391F50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4AAB49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5249BD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136DBD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317A26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5FC454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0F2C93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37E9A6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49A9C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017CB6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3E9D24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748576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691A0C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68BE70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0B95DD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57A500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62D052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0E99A1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043B00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0E50AE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3A0E60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27974A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6FA3AD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0BF2C4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43D882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39602D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16C467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4B4EAD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457921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184399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6AD306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359BE3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07E654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320063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45F262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F6ED3" w14:textId="77777777" w:rsidR="00DF3D4E" w:rsidRDefault="00DF3D4E">
      <w:pPr>
        <w:spacing w:after="0"/>
      </w:pPr>
      <w:r>
        <w:separator/>
      </w:r>
    </w:p>
  </w:endnote>
  <w:endnote w:type="continuationSeparator" w:id="0">
    <w:p w14:paraId="1D3607D3" w14:textId="77777777" w:rsidR="00DF3D4E" w:rsidRDefault="00DF3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91ABB" w14:textId="77777777" w:rsidR="00DF3D4E" w:rsidRDefault="00DF3D4E">
      <w:pPr>
        <w:spacing w:after="0"/>
      </w:pPr>
      <w:r>
        <w:separator/>
      </w:r>
    </w:p>
  </w:footnote>
  <w:footnote w:type="continuationSeparator" w:id="0">
    <w:p w14:paraId="3D112287" w14:textId="77777777" w:rsidR="00DF3D4E" w:rsidRDefault="00DF3D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739F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004BA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40C0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DF3D4E"/>
    <w:rsid w:val="00E1407A"/>
    <w:rsid w:val="00E33F1A"/>
    <w:rsid w:val="00E41847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542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2020-09-11T05:43:00Z</dcterms:created>
  <dcterms:modified xsi:type="dcterms:W3CDTF">2020-09-11T05:43:00Z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