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0A8F8D9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756613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0CE30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55DC3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A7C60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40E76F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7D988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7689C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538067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26FF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2BDC2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E294A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B2A5C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A4790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29F76C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1860A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018291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4FC693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AAE31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45C39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2ADD9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616F55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591D3F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290C13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3D7B7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FD4E0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EB6CB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0BB238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56CFAD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4EFC53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0A7C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8AD25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66C50F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AB373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E2E6A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10AB40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51468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3C31FE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47008D8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73B6A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EF86F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04C0B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11930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F7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A2CB6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81615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1FA6B5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D8693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8D45F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CD387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F702F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C9C3A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4FC3B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3D8147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82EBA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3105C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8C91F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D2241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E6D14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7AF74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2A1157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03CFD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069436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C461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B37C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EA181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10F7D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78476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5C571D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1FA5B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BBF46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F8733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0D128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ED5E1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466029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0EEB4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200945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37B50B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BC967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04B8D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7E55D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C8D2A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51246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E9A06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98A9C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18656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701CF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89088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8BA13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13E9A1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28FBC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F1522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D6CF0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7B45E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5A76E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94EF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524CD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2F36F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3589C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AAF9F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93C76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2759D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52A2E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7CEAB6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887ED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5C39B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B9AD6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BF68C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DC82A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87493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248A1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EE9F6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2F74B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D6A70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542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60833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708C2" w14:textId="77777777" w:rsidR="00C3335F" w:rsidRDefault="00C3335F">
      <w:pPr>
        <w:spacing w:after="0"/>
      </w:pPr>
      <w:r>
        <w:separator/>
      </w:r>
    </w:p>
  </w:endnote>
  <w:endnote w:type="continuationSeparator" w:id="0">
    <w:p w14:paraId="35E6E239" w14:textId="77777777" w:rsidR="00C3335F" w:rsidRDefault="00C333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080E2" w14:textId="77777777" w:rsidR="00C3335F" w:rsidRDefault="00C3335F">
      <w:pPr>
        <w:spacing w:after="0"/>
      </w:pPr>
      <w:r>
        <w:separator/>
      </w:r>
    </w:p>
  </w:footnote>
  <w:footnote w:type="continuationSeparator" w:id="0">
    <w:p w14:paraId="6151D389" w14:textId="77777777" w:rsidR="00C3335F" w:rsidRDefault="00C333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49DC"/>
    <w:rsid w:val="00C3335F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2020-09-11T05:43:00Z</dcterms:created>
  <dcterms:modified xsi:type="dcterms:W3CDTF">2020-09-11T05:43:00Z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