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5989238C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63FE1C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992B9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1F600F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774299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36F90D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76813E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70CF13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697AAB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5553E8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39904B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8B5C4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1C38DE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1B0088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14BC8B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3871FE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58A2C8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3FEA6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5FE109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62AF29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3D7159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29478E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17254A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9D823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7A0FAF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1AC5F8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5272C2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3D62FE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5F3616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5E6190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00D2E3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D221B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4BC83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31E2A5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3E71A6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17C52A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5B3A82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6CAD30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5C7023C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59260D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0B326C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508608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C4C82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741D40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334992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1F532F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002835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32B85E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50F9BA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03929A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5E37E2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7AE966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012AD4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46C842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1E5853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B89AD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C433B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716851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2A8297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41C95B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0DEBB1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75B655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62AAF2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3B8CC1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5B8116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5913BA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705703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17DD5A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494D0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20C678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06BB81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788235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65BB37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1BFB34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2C2F11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6BCA5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290A378A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69FFC1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472597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686BB0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4755A3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433471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19BBB4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47DEC6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3A264A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0DCBCB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3FA45F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615748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499E6F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22A147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5236A7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64F1D4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5D8B95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1BE1AD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4815F3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93197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3A4206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2B924E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7F169E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23F17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22A225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21D80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70F58B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2C6668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58E2F7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625E18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64AD6B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1DB52F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6FC46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388D2A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4D05D0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471447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1AACC3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073A37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9E88B" w14:textId="77777777" w:rsidR="005E2960" w:rsidRDefault="005E2960">
      <w:pPr>
        <w:spacing w:after="0"/>
      </w:pPr>
      <w:r>
        <w:separator/>
      </w:r>
    </w:p>
  </w:endnote>
  <w:endnote w:type="continuationSeparator" w:id="0">
    <w:p w14:paraId="6108E327" w14:textId="77777777" w:rsidR="005E2960" w:rsidRDefault="005E29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89289" w14:textId="77777777" w:rsidR="005E2960" w:rsidRDefault="005E2960">
      <w:pPr>
        <w:spacing w:after="0"/>
      </w:pPr>
      <w:r>
        <w:separator/>
      </w:r>
    </w:p>
  </w:footnote>
  <w:footnote w:type="continuationSeparator" w:id="0">
    <w:p w14:paraId="6A518123" w14:textId="77777777" w:rsidR="005E2960" w:rsidRDefault="005E29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739F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2960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2020-09-11T05:41:00Z</dcterms:created>
  <dcterms:modified xsi:type="dcterms:W3CDTF">2020-09-11T05:41:00Z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