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28870B3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B3ADD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09990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B191F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664DA3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4512E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6C030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3B389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DC24E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06DC1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90DF7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010974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63903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33CF7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EBEF3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C26C2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1654F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86C34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63C0F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4FEE6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7EE9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B1E53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B9946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A0B0D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8C500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B0F73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2CF377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14E2F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D2438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4D820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E5DA5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33A4D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370BA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158105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DFD8D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D9603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54EEA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9DAD9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85ABC3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573CE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16E35F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31F2E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09A97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19EF5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0728F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E9F8D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FECC4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73DFE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616FB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74467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B7F9F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353CC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A4E44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25438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AD527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286DD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B55D1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6B292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7774F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A1884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F8305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7A93F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0A024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5D5C4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3A368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961D4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EB234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4FCA6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5E290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B25F8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391EE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07CD9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9BEB7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AF57F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EF5EE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63920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BED64C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DC142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6FBD1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45D5F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0645A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32BE5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FAD0F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1F96E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951F8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7244F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8490A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63F57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AFAAD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4F35C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CE632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5DBF72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A7674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6A98D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95CC4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56240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670539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6661A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103049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747D1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EAAE6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34E02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93A1F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BB0DA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3C892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E7A13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EF9ED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D3BB9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93F8C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C1327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82AE0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17F22C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E032B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42D4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30CBE" w14:textId="77777777" w:rsidR="00782F30" w:rsidRDefault="00782F30">
      <w:pPr>
        <w:spacing w:after="0"/>
      </w:pPr>
      <w:r>
        <w:separator/>
      </w:r>
    </w:p>
  </w:endnote>
  <w:endnote w:type="continuationSeparator" w:id="0">
    <w:p w14:paraId="1DED0B01" w14:textId="77777777" w:rsidR="00782F30" w:rsidRDefault="00782F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ECD43" w14:textId="77777777" w:rsidR="00782F30" w:rsidRDefault="00782F30">
      <w:pPr>
        <w:spacing w:after="0"/>
      </w:pPr>
      <w:r>
        <w:separator/>
      </w:r>
    </w:p>
  </w:footnote>
  <w:footnote w:type="continuationSeparator" w:id="0">
    <w:p w14:paraId="5A433181" w14:textId="77777777" w:rsidR="00782F30" w:rsidRDefault="00782F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83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158D9"/>
    <w:rsid w:val="00642A90"/>
    <w:rsid w:val="00667021"/>
    <w:rsid w:val="006974E1"/>
    <w:rsid w:val="006A5B3F"/>
    <w:rsid w:val="006B6899"/>
    <w:rsid w:val="006C0896"/>
    <w:rsid w:val="006C10F9"/>
    <w:rsid w:val="006F513E"/>
    <w:rsid w:val="0070793F"/>
    <w:rsid w:val="00782F30"/>
    <w:rsid w:val="007C0139"/>
    <w:rsid w:val="007D45A1"/>
    <w:rsid w:val="007F564D"/>
    <w:rsid w:val="008B1201"/>
    <w:rsid w:val="008E583E"/>
    <w:rsid w:val="008F16F7"/>
    <w:rsid w:val="009164BA"/>
    <w:rsid w:val="009166BD"/>
    <w:rsid w:val="00966AC9"/>
    <w:rsid w:val="00977AAE"/>
    <w:rsid w:val="00996E56"/>
    <w:rsid w:val="00997268"/>
    <w:rsid w:val="00A12667"/>
    <w:rsid w:val="00A14581"/>
    <w:rsid w:val="00A20E4C"/>
    <w:rsid w:val="00AA23D3"/>
    <w:rsid w:val="00AA3C50"/>
    <w:rsid w:val="00AA5065"/>
    <w:rsid w:val="00AA521D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A45D3"/>
    <w:rsid w:val="00DB6B33"/>
    <w:rsid w:val="00DE32AC"/>
    <w:rsid w:val="00DE3363"/>
    <w:rsid w:val="00E1407A"/>
    <w:rsid w:val="00E257AF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2020-09-11T07:18:00Z</dcterms:created>
  <dcterms:modified xsi:type="dcterms:W3CDTF">2020-09-11T07:18:00Z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