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0F32963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B18EE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16167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A1BEB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256CB6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553BB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0756E4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2B4F3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0EE0C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3F8C3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08DCE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9F443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4F3F7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CA332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2558F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405E6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5C8A4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72BD9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4EC6E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2B777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764FC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D1B38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35C4E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09DA2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15101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0BCD4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F3118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E7371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8330A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AE9F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73CA7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D4AB7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B9047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DF61D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91139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42983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55ABC7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6002C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6A7AD5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2C3D5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38BDF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5CD48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FA82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D3B32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E18E9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5AE96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21C268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7AC2C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5DF9C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316CC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1D56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A85B0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20FC8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3D03B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684913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4E8E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34C4A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267F2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DB24C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7696E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94FF3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E16EE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6A29D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CB486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38600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C48B2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E16DF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157F7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2D73A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D5FE4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7942C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512BC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5E7CD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C02CE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2D47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825A8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6FF4BF5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D31C7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3788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0D7F8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A773C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83DDC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0F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679A0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F191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4E09C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89E21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21C3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3C3F9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B5D64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702A3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B678F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B55AE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2C031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6B0D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2D923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1C3A7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5717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75A92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00D79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F1657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6AB4F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9DCBF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AAE6B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FFC1E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2CBCB5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E2D7F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43875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63570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32520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E5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DD66D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6A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44688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46EAA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FF23D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19968D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793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F41AA" w14:textId="77777777" w:rsidR="00A02E47" w:rsidRDefault="00A02E47">
      <w:pPr>
        <w:spacing w:after="0"/>
      </w:pPr>
      <w:r>
        <w:separator/>
      </w:r>
    </w:p>
  </w:endnote>
  <w:endnote w:type="continuationSeparator" w:id="0">
    <w:p w14:paraId="1A03BC73" w14:textId="77777777" w:rsidR="00A02E47" w:rsidRDefault="00A02E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7B1F1" w14:textId="77777777" w:rsidR="00A02E47" w:rsidRDefault="00A02E47">
      <w:pPr>
        <w:spacing w:after="0"/>
      </w:pPr>
      <w:r>
        <w:separator/>
      </w:r>
    </w:p>
  </w:footnote>
  <w:footnote w:type="continuationSeparator" w:id="0">
    <w:p w14:paraId="5F59F4F4" w14:textId="77777777" w:rsidR="00A02E47" w:rsidRDefault="00A02E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C10F9"/>
    <w:rsid w:val="006F513E"/>
    <w:rsid w:val="0070793F"/>
    <w:rsid w:val="007C0139"/>
    <w:rsid w:val="007D45A1"/>
    <w:rsid w:val="007F564D"/>
    <w:rsid w:val="008B1201"/>
    <w:rsid w:val="008E583E"/>
    <w:rsid w:val="008F16F7"/>
    <w:rsid w:val="009164BA"/>
    <w:rsid w:val="009166BD"/>
    <w:rsid w:val="00966AC9"/>
    <w:rsid w:val="00977AAE"/>
    <w:rsid w:val="00996E56"/>
    <w:rsid w:val="00997268"/>
    <w:rsid w:val="00A02E47"/>
    <w:rsid w:val="00A12667"/>
    <w:rsid w:val="00A14581"/>
    <w:rsid w:val="00A20E4C"/>
    <w:rsid w:val="00AA23D3"/>
    <w:rsid w:val="00AA3C50"/>
    <w:rsid w:val="00AA5065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2020-09-11T07:16:00Z</dcterms:created>
  <dcterms:modified xsi:type="dcterms:W3CDTF">2020-09-11T07:16:00Z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