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986CF2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8284D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C6967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B81A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63465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92F06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5F2E5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EF80F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374CE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CA107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CD7E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1D86B9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3630C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04C46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52824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AF9F4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7C44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27E25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812E4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F1F73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BE9CF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4DB5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CA2B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A339D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1ACED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EAA8D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630B3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7A60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F003E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80E2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E2BB7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108BA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2B164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E3402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0D9EB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D94DD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20CFC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3AF11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391805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AF641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DC799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F39CF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489FB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14147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F77CE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45EF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E6C7B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4978E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ED3CD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9AB01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2A38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9817D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3D93B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C3A1B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59840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E699D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8874C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D766F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82B91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896D0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AE935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20819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5E01C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61FBC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A2BC6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79F46D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3F01C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D9A7C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3EBA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A9B81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29FF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4589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9E4B0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4794D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28154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CA65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831240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37B58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1AB5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A0A5E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84F6B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7C46E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D1AAD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24BF1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5478B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6FF66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120CE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AD416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B7BFA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814FE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97B26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813EF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9459F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0A906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BC109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6973C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8B5A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C23CB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DDC15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E8B89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D7777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D0079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6556A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A2FEC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85C31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DEB66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E6EE6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9BEEE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34D4E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4403A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3C3A9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DD58F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A3D64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6E9DC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F4A9B" w14:textId="77777777" w:rsidR="009A5D74" w:rsidRDefault="009A5D74">
      <w:pPr>
        <w:spacing w:after="0"/>
      </w:pPr>
      <w:r>
        <w:separator/>
      </w:r>
    </w:p>
  </w:endnote>
  <w:endnote w:type="continuationSeparator" w:id="0">
    <w:p w14:paraId="4A93CFC6" w14:textId="77777777" w:rsidR="009A5D74" w:rsidRDefault="009A5D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79124" w14:textId="77777777" w:rsidR="009A5D74" w:rsidRDefault="009A5D74">
      <w:pPr>
        <w:spacing w:after="0"/>
      </w:pPr>
      <w:r>
        <w:separator/>
      </w:r>
    </w:p>
  </w:footnote>
  <w:footnote w:type="continuationSeparator" w:id="0">
    <w:p w14:paraId="4F88E4A1" w14:textId="77777777" w:rsidR="009A5D74" w:rsidRDefault="009A5D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C10F9"/>
    <w:rsid w:val="006F513E"/>
    <w:rsid w:val="007C0139"/>
    <w:rsid w:val="007D45A1"/>
    <w:rsid w:val="007F564D"/>
    <w:rsid w:val="008B1201"/>
    <w:rsid w:val="008E583E"/>
    <w:rsid w:val="008F16F7"/>
    <w:rsid w:val="009164BA"/>
    <w:rsid w:val="009166BD"/>
    <w:rsid w:val="00977AAE"/>
    <w:rsid w:val="00996E56"/>
    <w:rsid w:val="00997268"/>
    <w:rsid w:val="009A5D74"/>
    <w:rsid w:val="00A12667"/>
    <w:rsid w:val="00A14581"/>
    <w:rsid w:val="00A20E4C"/>
    <w:rsid w:val="00AA23D3"/>
    <w:rsid w:val="00AA3C50"/>
    <w:rsid w:val="00AA5065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2020-09-11T07:16:00Z</dcterms:created>
  <dcterms:modified xsi:type="dcterms:W3CDTF">2020-09-11T07:16:00Z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